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17AB17" w14:textId="3C11DC90" w:rsidR="001F54F2" w:rsidRPr="00387AE3" w:rsidRDefault="001846AD" w:rsidP="00FE5715">
      <w:pPr>
        <w:spacing w:after="0" w:line="240" w:lineRule="auto"/>
        <w:rPr>
          <w:rFonts w:ascii="Segoe UI" w:eastAsia="Times New Roman" w:hAnsi="Segoe UI" w:cs="Segoe UI"/>
          <w:b/>
          <w:sz w:val="2"/>
          <w:szCs w:val="2"/>
          <w:lang w:eastAsia="en-AU"/>
        </w:rPr>
        <w:sectPr w:rsidR="001F54F2" w:rsidRPr="00387AE3" w:rsidSect="00675DFC">
          <w:headerReference w:type="default" r:id="rId10"/>
          <w:footerReference w:type="default" r:id="rId11"/>
          <w:headerReference w:type="first" r:id="rId12"/>
          <w:footerReference w:type="first" r:id="rId13"/>
          <w:pgSz w:w="11906" w:h="16838"/>
          <w:pgMar w:top="1134" w:right="720" w:bottom="1134" w:left="720" w:header="709" w:footer="425" w:gutter="0"/>
          <w:cols w:space="708"/>
          <w:docGrid w:linePitch="360"/>
        </w:sectPr>
      </w:pPr>
      <w:r>
        <w:rPr>
          <w:rFonts w:ascii="Open Sans" w:hAnsi="Open Sans" w:cs="Open Sans"/>
          <w:noProof/>
          <w:spacing w:val="20"/>
          <w:sz w:val="16"/>
          <w:szCs w:val="16"/>
          <w:lang w:val="en-US"/>
        </w:rPr>
        <w:drawing>
          <wp:anchor distT="0" distB="0" distL="114300" distR="114300" simplePos="0" relativeHeight="251660290" behindDoc="0" locked="0" layoutInCell="1" allowOverlap="1" wp14:anchorId="14474C11" wp14:editId="68B6704A">
            <wp:simplePos x="0" y="0"/>
            <wp:positionH relativeFrom="margin">
              <wp:posOffset>0</wp:posOffset>
            </wp:positionH>
            <wp:positionV relativeFrom="paragraph">
              <wp:posOffset>-572135</wp:posOffset>
            </wp:positionV>
            <wp:extent cx="1199832" cy="563880"/>
            <wp:effectExtent l="0" t="0" r="635" b="76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99832" cy="563880"/>
                    </a:xfrm>
                    <a:prstGeom prst="rect">
                      <a:avLst/>
                    </a:prstGeom>
                  </pic:spPr>
                </pic:pic>
              </a:graphicData>
            </a:graphic>
            <wp14:sizeRelH relativeFrom="page">
              <wp14:pctWidth>0</wp14:pctWidth>
            </wp14:sizeRelH>
            <wp14:sizeRelV relativeFrom="page">
              <wp14:pctHeight>0</wp14:pctHeight>
            </wp14:sizeRelV>
          </wp:anchor>
        </w:drawing>
      </w:r>
    </w:p>
    <w:p w14:paraId="460B5025" w14:textId="3877D9AD" w:rsidR="00FE5715" w:rsidRPr="005468F7" w:rsidRDefault="00721DE7" w:rsidP="00FE5715">
      <w:pPr>
        <w:spacing w:after="0" w:line="240" w:lineRule="auto"/>
        <w:rPr>
          <w:rFonts w:ascii="Segoe UI Light" w:eastAsia="Times New Roman" w:hAnsi="Segoe UI Light" w:cs="Segoe UI Light"/>
          <w:b/>
          <w:bCs/>
          <w:sz w:val="64"/>
          <w:szCs w:val="64"/>
          <w:lang w:eastAsia="en-AU"/>
        </w:rPr>
      </w:pPr>
      <w:r w:rsidRPr="005468F7">
        <w:rPr>
          <w:rFonts w:ascii="Segoe UI Light" w:eastAsia="Times New Roman" w:hAnsi="Segoe UI Light" w:cs="Segoe UI Light"/>
          <w:b/>
          <w:bCs/>
          <w:sz w:val="64"/>
          <w:szCs w:val="64"/>
          <w:lang w:eastAsia="en-AU"/>
        </w:rPr>
        <w:t>WHAT IS A CAR FRINGE BENEFIT?</w:t>
      </w:r>
    </w:p>
    <w:p w14:paraId="3B0E7D86" w14:textId="77777777" w:rsidR="00FE5715" w:rsidRDefault="00FE5715" w:rsidP="00FE5715">
      <w:pPr>
        <w:spacing w:after="0" w:line="240" w:lineRule="auto"/>
        <w:rPr>
          <w:rFonts w:ascii="Segoe UI" w:eastAsia="Times New Roman" w:hAnsi="Segoe UI" w:cs="Segoe UI"/>
          <w:lang w:eastAsia="en-AU"/>
        </w:rPr>
      </w:pPr>
    </w:p>
    <w:p w14:paraId="35F24E9A" w14:textId="77777777" w:rsidR="007D7810" w:rsidRDefault="007D7810" w:rsidP="00FE5715">
      <w:pPr>
        <w:spacing w:after="0" w:line="240" w:lineRule="auto"/>
        <w:rPr>
          <w:rFonts w:ascii="Segoe UI" w:eastAsia="Times New Roman" w:hAnsi="Segoe UI" w:cs="Segoe UI"/>
          <w:lang w:eastAsia="en-AU"/>
        </w:rPr>
      </w:pPr>
    </w:p>
    <w:p w14:paraId="2BBE4A61" w14:textId="77777777" w:rsidR="00675DFC" w:rsidRPr="007D7810" w:rsidRDefault="00675DFC" w:rsidP="00FE5715">
      <w:pPr>
        <w:spacing w:after="0" w:line="240" w:lineRule="auto"/>
        <w:rPr>
          <w:rFonts w:ascii="Segoe UI" w:eastAsia="Times New Roman" w:hAnsi="Segoe UI" w:cs="Segoe UI"/>
          <w:lang w:eastAsia="en-AU"/>
        </w:rPr>
      </w:pPr>
    </w:p>
    <w:p w14:paraId="1F4BA364" w14:textId="77777777" w:rsidR="00721DE7" w:rsidRPr="00416DAA" w:rsidRDefault="00721DE7" w:rsidP="00721DE7">
      <w:pPr>
        <w:spacing w:after="0" w:line="240" w:lineRule="auto"/>
        <w:rPr>
          <w:rFonts w:ascii="Segoe UI" w:hAnsi="Segoe UI" w:cs="Segoe UI"/>
          <w:sz w:val="20"/>
          <w:szCs w:val="20"/>
        </w:rPr>
      </w:pPr>
      <w:r w:rsidRPr="00416DAA">
        <w:rPr>
          <w:rFonts w:ascii="Segoe UI" w:eastAsia="Times New Roman" w:hAnsi="Segoe UI" w:cs="Segoe UI"/>
          <w:sz w:val="20"/>
          <w:szCs w:val="20"/>
          <w:lang w:eastAsia="en-AU"/>
        </w:rPr>
        <w:t xml:space="preserve">A car fringe benefit commonly arises when an employer makes a car they own or lease available for the private use of an employee. </w:t>
      </w:r>
      <w:r w:rsidRPr="00416DAA">
        <w:rPr>
          <w:rFonts w:ascii="Segoe UI" w:hAnsi="Segoe UI" w:cs="Segoe UI"/>
          <w:sz w:val="20"/>
          <w:szCs w:val="20"/>
        </w:rPr>
        <w:t xml:space="preserve">If you conduct your business through a company or trust, you may be an employee of the company or a trust. </w:t>
      </w:r>
    </w:p>
    <w:p w14:paraId="33C7F617" w14:textId="77777777" w:rsidR="00721DE7" w:rsidRPr="00416DAA" w:rsidRDefault="00721DE7" w:rsidP="00721DE7">
      <w:pPr>
        <w:spacing w:after="0" w:line="240" w:lineRule="auto"/>
        <w:rPr>
          <w:rFonts w:ascii="Segoe UI" w:eastAsia="Times New Roman" w:hAnsi="Segoe UI" w:cs="Segoe UI"/>
          <w:sz w:val="20"/>
          <w:szCs w:val="20"/>
          <w:lang w:eastAsia="en-AU"/>
        </w:rPr>
      </w:pPr>
    </w:p>
    <w:p w14:paraId="1938A421" w14:textId="77777777" w:rsidR="00721DE7" w:rsidRPr="00416DAA" w:rsidRDefault="00721DE7" w:rsidP="00721DE7">
      <w:pPr>
        <w:spacing w:after="0" w:line="240" w:lineRule="auto"/>
        <w:rPr>
          <w:rFonts w:ascii="Segoe UI" w:eastAsia="Times New Roman" w:hAnsi="Segoe UI" w:cs="Segoe UI"/>
          <w:sz w:val="20"/>
          <w:szCs w:val="20"/>
          <w:lang w:eastAsia="en-AU"/>
        </w:rPr>
      </w:pPr>
      <w:r w:rsidRPr="00416DAA">
        <w:rPr>
          <w:rFonts w:ascii="Segoe UI" w:eastAsia="Times New Roman" w:hAnsi="Segoe UI" w:cs="Segoe UI"/>
          <w:sz w:val="20"/>
          <w:szCs w:val="20"/>
          <w:lang w:eastAsia="en-AU"/>
        </w:rPr>
        <w:t>A car is made available for private use by an employee on any day the car:</w:t>
      </w:r>
    </w:p>
    <w:p w14:paraId="2CFD3C50" w14:textId="77777777" w:rsidR="00721DE7" w:rsidRPr="00416DAA" w:rsidRDefault="00721DE7" w:rsidP="00721DE7">
      <w:pPr>
        <w:spacing w:after="0" w:line="240" w:lineRule="auto"/>
        <w:rPr>
          <w:rFonts w:ascii="Segoe UI" w:eastAsia="Times New Roman" w:hAnsi="Segoe UI" w:cs="Segoe UI"/>
          <w:sz w:val="20"/>
          <w:szCs w:val="20"/>
          <w:lang w:eastAsia="en-AU"/>
        </w:rPr>
      </w:pPr>
    </w:p>
    <w:p w14:paraId="09FF96FE" w14:textId="3268ABAB" w:rsidR="00721DE7" w:rsidRPr="00416DAA" w:rsidRDefault="00721DE7" w:rsidP="00721DE7">
      <w:pPr>
        <w:pStyle w:val="ListParagraph"/>
        <w:numPr>
          <w:ilvl w:val="0"/>
          <w:numId w:val="17"/>
        </w:numPr>
        <w:spacing w:after="0" w:line="240" w:lineRule="auto"/>
        <w:ind w:left="426" w:hanging="284"/>
        <w:rPr>
          <w:rFonts w:ascii="Segoe UI" w:eastAsia="Times New Roman" w:hAnsi="Segoe UI" w:cs="Segoe UI"/>
          <w:sz w:val="20"/>
          <w:szCs w:val="20"/>
          <w:lang w:eastAsia="en-AU"/>
        </w:rPr>
      </w:pPr>
      <w:r w:rsidRPr="00416DAA">
        <w:rPr>
          <w:rFonts w:ascii="Segoe UI" w:eastAsia="Times New Roman" w:hAnsi="Segoe UI" w:cs="Segoe UI"/>
          <w:sz w:val="20"/>
          <w:szCs w:val="20"/>
          <w:lang w:eastAsia="en-AU"/>
        </w:rPr>
        <w:t>is used for private purposes by the employee or associate</w:t>
      </w:r>
      <w:r w:rsidR="00C73EA7">
        <w:rPr>
          <w:rFonts w:ascii="Segoe UI" w:eastAsia="Times New Roman" w:hAnsi="Segoe UI" w:cs="Segoe UI"/>
          <w:sz w:val="20"/>
          <w:szCs w:val="20"/>
          <w:lang w:eastAsia="en-AU"/>
        </w:rPr>
        <w:t>; or</w:t>
      </w:r>
    </w:p>
    <w:p w14:paraId="2D503E27" w14:textId="495546BF" w:rsidR="00721DE7" w:rsidRPr="00416DAA" w:rsidRDefault="00721DE7" w:rsidP="00721DE7">
      <w:pPr>
        <w:pStyle w:val="ListParagraph"/>
        <w:numPr>
          <w:ilvl w:val="0"/>
          <w:numId w:val="17"/>
        </w:numPr>
        <w:spacing w:after="0" w:line="240" w:lineRule="auto"/>
        <w:ind w:left="426" w:hanging="284"/>
        <w:rPr>
          <w:rFonts w:ascii="Segoe UI" w:eastAsia="Times New Roman" w:hAnsi="Segoe UI" w:cs="Segoe UI"/>
          <w:sz w:val="20"/>
          <w:szCs w:val="20"/>
          <w:lang w:eastAsia="en-AU"/>
        </w:rPr>
      </w:pPr>
      <w:r w:rsidRPr="00416DAA">
        <w:rPr>
          <w:rFonts w:ascii="Segoe UI" w:eastAsia="Times New Roman" w:hAnsi="Segoe UI" w:cs="Segoe UI"/>
          <w:sz w:val="20"/>
          <w:szCs w:val="20"/>
          <w:lang w:eastAsia="en-AU"/>
        </w:rPr>
        <w:t xml:space="preserve">is not at your premises, and the employee </w:t>
      </w:r>
      <w:r>
        <w:rPr>
          <w:rFonts w:ascii="Segoe UI" w:eastAsia="Times New Roman" w:hAnsi="Segoe UI" w:cs="Segoe UI"/>
          <w:sz w:val="20"/>
          <w:szCs w:val="20"/>
          <w:lang w:eastAsia="en-AU"/>
        </w:rPr>
        <w:t>is permitted to</w:t>
      </w:r>
      <w:r w:rsidRPr="00416DAA">
        <w:rPr>
          <w:rFonts w:ascii="Segoe UI" w:eastAsia="Times New Roman" w:hAnsi="Segoe UI" w:cs="Segoe UI"/>
          <w:sz w:val="20"/>
          <w:szCs w:val="20"/>
          <w:lang w:eastAsia="en-AU"/>
        </w:rPr>
        <w:t xml:space="preserve"> use it for private purposes</w:t>
      </w:r>
      <w:r w:rsidR="00C73EA7">
        <w:rPr>
          <w:rFonts w:ascii="Segoe UI" w:eastAsia="Times New Roman" w:hAnsi="Segoe UI" w:cs="Segoe UI"/>
          <w:sz w:val="20"/>
          <w:szCs w:val="20"/>
          <w:lang w:eastAsia="en-AU"/>
        </w:rPr>
        <w:t>; or</w:t>
      </w:r>
      <w:r w:rsidRPr="00416DAA">
        <w:rPr>
          <w:rFonts w:ascii="Segoe UI" w:eastAsia="Times New Roman" w:hAnsi="Segoe UI" w:cs="Segoe UI"/>
          <w:sz w:val="20"/>
          <w:szCs w:val="20"/>
          <w:lang w:eastAsia="en-AU"/>
        </w:rPr>
        <w:t xml:space="preserve"> </w:t>
      </w:r>
    </w:p>
    <w:p w14:paraId="7A6D3AA0" w14:textId="77777777" w:rsidR="00721DE7" w:rsidRPr="00416DAA" w:rsidRDefault="00721DE7" w:rsidP="00721DE7">
      <w:pPr>
        <w:pStyle w:val="ListParagraph"/>
        <w:numPr>
          <w:ilvl w:val="0"/>
          <w:numId w:val="17"/>
        </w:numPr>
        <w:spacing w:after="0" w:line="240" w:lineRule="auto"/>
        <w:ind w:left="426" w:hanging="284"/>
        <w:rPr>
          <w:rFonts w:ascii="Segoe UI" w:eastAsia="Times New Roman" w:hAnsi="Segoe UI" w:cs="Segoe UI"/>
          <w:sz w:val="20"/>
          <w:szCs w:val="20"/>
          <w:lang w:eastAsia="en-AU"/>
        </w:rPr>
      </w:pPr>
      <w:r w:rsidRPr="00416DAA">
        <w:rPr>
          <w:rFonts w:ascii="Segoe UI" w:eastAsia="Times New Roman" w:hAnsi="Segoe UI" w:cs="Segoe UI"/>
          <w:sz w:val="20"/>
          <w:szCs w:val="20"/>
          <w:lang w:eastAsia="en-AU"/>
        </w:rPr>
        <w:t>is garaged at their place of residence, regardless of whether they have permission to use it privately.</w:t>
      </w:r>
    </w:p>
    <w:p w14:paraId="4B6F11DF" w14:textId="77777777" w:rsidR="00721DE7" w:rsidRPr="00416DAA" w:rsidRDefault="00721DE7" w:rsidP="00721DE7">
      <w:pPr>
        <w:spacing w:after="0" w:line="240" w:lineRule="auto"/>
        <w:rPr>
          <w:rFonts w:ascii="Segoe UI" w:eastAsia="Times New Roman" w:hAnsi="Segoe UI" w:cs="Segoe UI"/>
          <w:sz w:val="20"/>
          <w:szCs w:val="20"/>
          <w:lang w:eastAsia="en-AU"/>
        </w:rPr>
      </w:pPr>
    </w:p>
    <w:p w14:paraId="57360FA8" w14:textId="77777777" w:rsidR="001031E4" w:rsidRPr="00675DFC" w:rsidRDefault="001031E4" w:rsidP="00FE5715">
      <w:pPr>
        <w:spacing w:after="0" w:line="240" w:lineRule="auto"/>
        <w:rPr>
          <w:rFonts w:ascii="Segoe UI" w:eastAsia="Times New Roman" w:hAnsi="Segoe UI" w:cs="Segoe UI"/>
          <w:sz w:val="20"/>
          <w:szCs w:val="20"/>
          <w:lang w:eastAsia="en-AU"/>
        </w:rPr>
      </w:pPr>
    </w:p>
    <w:p w14:paraId="50037BD1" w14:textId="29931A61" w:rsidR="00CB38CE" w:rsidRPr="00346BBD" w:rsidRDefault="00721DE7" w:rsidP="00FE5715">
      <w:pPr>
        <w:spacing w:after="0" w:line="240" w:lineRule="auto"/>
        <w:rPr>
          <w:rFonts w:ascii="Segoe UI" w:eastAsia="Times New Roman" w:hAnsi="Segoe UI" w:cs="Segoe UI"/>
          <w:b/>
          <w:color w:val="12262F"/>
          <w:sz w:val="32"/>
          <w:szCs w:val="32"/>
          <w:lang w:eastAsia="en-AU"/>
        </w:rPr>
      </w:pPr>
      <w:r w:rsidRPr="00346BBD">
        <w:rPr>
          <w:rFonts w:ascii="Segoe UI" w:eastAsia="Times New Roman" w:hAnsi="Segoe UI" w:cs="Segoe UI"/>
          <w:color w:val="12262F"/>
          <w:sz w:val="32"/>
          <w:szCs w:val="32"/>
          <w:lang w:eastAsia="en-AU"/>
        </w:rPr>
        <w:t>CALCULATING THE</w:t>
      </w:r>
      <w:r w:rsidRPr="00346BBD">
        <w:rPr>
          <w:rFonts w:ascii="Segoe UI" w:eastAsia="Times New Roman" w:hAnsi="Segoe UI" w:cs="Segoe UI"/>
          <w:color w:val="12262F"/>
          <w:sz w:val="32"/>
          <w:szCs w:val="32"/>
          <w:lang w:eastAsia="en-AU"/>
        </w:rPr>
        <w:br/>
      </w:r>
      <w:r w:rsidRPr="00346BBD">
        <w:rPr>
          <w:rFonts w:ascii="Segoe UI" w:eastAsia="Times New Roman" w:hAnsi="Segoe UI" w:cs="Segoe UI"/>
          <w:b/>
          <w:color w:val="12262F"/>
          <w:sz w:val="32"/>
          <w:szCs w:val="32"/>
          <w:lang w:eastAsia="en-AU"/>
        </w:rPr>
        <w:t>TAXABLE VALUE</w:t>
      </w:r>
    </w:p>
    <w:p w14:paraId="30B1EE53" w14:textId="0C45C8AC" w:rsidR="00416DAA" w:rsidRDefault="00416DAA" w:rsidP="00FE5715">
      <w:pPr>
        <w:pStyle w:val="NormalWeb"/>
        <w:rPr>
          <w:rFonts w:ascii="Segoe UI" w:hAnsi="Segoe UI" w:cs="Segoe UI"/>
          <w:sz w:val="20"/>
          <w:szCs w:val="20"/>
        </w:rPr>
      </w:pPr>
    </w:p>
    <w:p w14:paraId="1B46E55F" w14:textId="748E89D3" w:rsidR="00721DE7" w:rsidRPr="00C61EC9" w:rsidRDefault="00721DE7" w:rsidP="00721DE7">
      <w:pPr>
        <w:pStyle w:val="NormalWeb"/>
        <w:rPr>
          <w:rFonts w:ascii="Segoe UI" w:hAnsi="Segoe UI" w:cs="Segoe UI"/>
          <w:color w:val="000000" w:themeColor="text1"/>
          <w:sz w:val="20"/>
          <w:szCs w:val="20"/>
        </w:rPr>
      </w:pPr>
      <w:r w:rsidRPr="00C61EC9">
        <w:rPr>
          <w:rFonts w:ascii="Segoe UI" w:hAnsi="Segoe UI" w:cs="Segoe UI"/>
          <w:color w:val="000000" w:themeColor="text1"/>
          <w:sz w:val="20"/>
          <w:szCs w:val="20"/>
        </w:rPr>
        <w:t xml:space="preserve">You can calculate the taxable value of a car fringe benefit using either </w:t>
      </w:r>
      <w:r w:rsidR="00C73EA7">
        <w:rPr>
          <w:rFonts w:ascii="Segoe UI" w:hAnsi="Segoe UI" w:cs="Segoe UI"/>
          <w:color w:val="000000" w:themeColor="text1"/>
          <w:sz w:val="20"/>
          <w:szCs w:val="20"/>
        </w:rPr>
        <w:t>the</w:t>
      </w:r>
      <w:r w:rsidRPr="00C61EC9">
        <w:rPr>
          <w:rFonts w:ascii="Segoe UI" w:hAnsi="Segoe UI" w:cs="Segoe UI"/>
          <w:color w:val="000000" w:themeColor="text1"/>
          <w:sz w:val="20"/>
          <w:szCs w:val="20"/>
        </w:rPr>
        <w:t xml:space="preserve"> </w:t>
      </w:r>
      <w:r w:rsidRPr="00C61EC9">
        <w:rPr>
          <w:rFonts w:ascii="Segoe UI" w:hAnsi="Segoe UI" w:cs="Segoe UI"/>
          <w:b/>
          <w:color w:val="000000" w:themeColor="text1"/>
          <w:sz w:val="20"/>
          <w:szCs w:val="20"/>
        </w:rPr>
        <w:t>statutory formula</w:t>
      </w:r>
      <w:r w:rsidR="00C73EA7">
        <w:rPr>
          <w:rFonts w:ascii="Segoe UI" w:hAnsi="Segoe UI" w:cs="Segoe UI"/>
          <w:b/>
          <w:color w:val="000000" w:themeColor="text1"/>
          <w:sz w:val="20"/>
          <w:szCs w:val="20"/>
        </w:rPr>
        <w:t xml:space="preserve"> method</w:t>
      </w:r>
      <w:r w:rsidRPr="00C61EC9">
        <w:rPr>
          <w:rFonts w:ascii="Segoe UI" w:hAnsi="Segoe UI" w:cs="Segoe UI"/>
          <w:b/>
          <w:color w:val="000000" w:themeColor="text1"/>
          <w:sz w:val="20"/>
          <w:szCs w:val="20"/>
        </w:rPr>
        <w:t xml:space="preserve"> </w:t>
      </w:r>
      <w:r w:rsidRPr="00C61EC9">
        <w:rPr>
          <w:rFonts w:ascii="Segoe UI" w:hAnsi="Segoe UI" w:cs="Segoe UI"/>
          <w:color w:val="000000" w:themeColor="text1"/>
          <w:sz w:val="20"/>
          <w:szCs w:val="20"/>
        </w:rPr>
        <w:t xml:space="preserve">or </w:t>
      </w:r>
      <w:r w:rsidRPr="00C61EC9">
        <w:rPr>
          <w:rFonts w:ascii="Segoe UI" w:hAnsi="Segoe UI" w:cs="Segoe UI"/>
          <w:b/>
          <w:color w:val="000000" w:themeColor="text1"/>
          <w:sz w:val="20"/>
          <w:szCs w:val="20"/>
        </w:rPr>
        <w:t xml:space="preserve">operating cost </w:t>
      </w:r>
      <w:r w:rsidRPr="00C61EC9">
        <w:rPr>
          <w:rFonts w:ascii="Segoe UI" w:hAnsi="Segoe UI" w:cs="Segoe UI"/>
          <w:color w:val="000000" w:themeColor="text1"/>
          <w:sz w:val="20"/>
          <w:szCs w:val="20"/>
        </w:rPr>
        <w:t xml:space="preserve">method. </w:t>
      </w:r>
    </w:p>
    <w:p w14:paraId="09DA23FD" w14:textId="77777777" w:rsidR="00721DE7" w:rsidRPr="00C61EC9" w:rsidRDefault="00721DE7" w:rsidP="00721DE7">
      <w:pPr>
        <w:spacing w:after="0" w:line="240" w:lineRule="auto"/>
        <w:rPr>
          <w:rFonts w:ascii="Segoe UI" w:eastAsia="Times New Roman" w:hAnsi="Segoe UI" w:cs="Segoe UI"/>
          <w:color w:val="000000" w:themeColor="text1"/>
          <w:sz w:val="20"/>
          <w:szCs w:val="20"/>
          <w:lang w:eastAsia="en-AU"/>
        </w:rPr>
      </w:pPr>
    </w:p>
    <w:p w14:paraId="6C3027F4" w14:textId="0CF0E4B8" w:rsidR="00721DE7" w:rsidRPr="00721DE7" w:rsidRDefault="00721DE7" w:rsidP="00FE5715">
      <w:pPr>
        <w:pStyle w:val="NormalWeb"/>
        <w:rPr>
          <w:rFonts w:ascii="Segoe UI" w:hAnsi="Segoe UI" w:cs="Segoe UI"/>
        </w:rPr>
      </w:pPr>
      <w:r w:rsidRPr="00721DE7">
        <w:rPr>
          <w:rFonts w:ascii="Segoe UI" w:hAnsi="Segoe UI" w:cs="Segoe UI"/>
        </w:rPr>
        <w:t>STATUTORY FORMULA METHOD</w:t>
      </w:r>
    </w:p>
    <w:p w14:paraId="108313A7" w14:textId="0F95B8F9" w:rsidR="00721DE7" w:rsidRDefault="00721DE7" w:rsidP="00FE5715">
      <w:pPr>
        <w:pStyle w:val="NormalWeb"/>
        <w:rPr>
          <w:rFonts w:ascii="Segoe UI" w:hAnsi="Segoe UI" w:cs="Segoe UI"/>
          <w:sz w:val="20"/>
          <w:szCs w:val="20"/>
        </w:rPr>
      </w:pPr>
    </w:p>
    <w:p w14:paraId="795AED27" w14:textId="77777777" w:rsidR="00721DE7" w:rsidRDefault="00721DE7" w:rsidP="00721DE7">
      <w:pPr>
        <w:spacing w:after="0" w:line="240" w:lineRule="auto"/>
        <w:rPr>
          <w:rFonts w:ascii="Segoe UI" w:eastAsia="Times New Roman" w:hAnsi="Segoe UI" w:cs="Segoe UI"/>
          <w:sz w:val="20"/>
          <w:szCs w:val="20"/>
          <w:lang w:eastAsia="en-AU"/>
        </w:rPr>
      </w:pPr>
      <w:r w:rsidRPr="00416DAA">
        <w:rPr>
          <w:rFonts w:ascii="Segoe UI" w:eastAsia="Times New Roman" w:hAnsi="Segoe UI" w:cs="Segoe UI"/>
          <w:sz w:val="20"/>
          <w:szCs w:val="20"/>
          <w:lang w:eastAsia="en-AU"/>
        </w:rPr>
        <w:t xml:space="preserve">The </w:t>
      </w:r>
      <w:r w:rsidRPr="00515515">
        <w:rPr>
          <w:rFonts w:ascii="Segoe UI" w:eastAsia="Times New Roman" w:hAnsi="Segoe UI" w:cs="Segoe UI"/>
          <w:b/>
          <w:sz w:val="20"/>
          <w:szCs w:val="20"/>
          <w:lang w:eastAsia="en-AU"/>
        </w:rPr>
        <w:t>taxable value</w:t>
      </w:r>
      <w:r w:rsidRPr="00416DAA">
        <w:rPr>
          <w:rFonts w:ascii="Segoe UI" w:eastAsia="Times New Roman" w:hAnsi="Segoe UI" w:cs="Segoe UI"/>
          <w:sz w:val="20"/>
          <w:szCs w:val="20"/>
          <w:lang w:eastAsia="en-AU"/>
        </w:rPr>
        <w:t xml:space="preserve"> is calculated by applying a statutory formula percentage to the </w:t>
      </w:r>
      <w:r>
        <w:rPr>
          <w:rFonts w:ascii="Segoe UI" w:eastAsia="Times New Roman" w:hAnsi="Segoe UI" w:cs="Segoe UI"/>
          <w:sz w:val="20"/>
          <w:szCs w:val="20"/>
          <w:lang w:eastAsia="en-AU"/>
        </w:rPr>
        <w:t xml:space="preserve">base value </w:t>
      </w:r>
      <w:r w:rsidRPr="00416DAA">
        <w:rPr>
          <w:rFonts w:ascii="Segoe UI" w:eastAsia="Times New Roman" w:hAnsi="Segoe UI" w:cs="Segoe UI"/>
          <w:sz w:val="20"/>
          <w:szCs w:val="20"/>
          <w:lang w:eastAsia="en-AU"/>
        </w:rPr>
        <w:t xml:space="preserve">cost of the car at </w:t>
      </w:r>
      <w:r>
        <w:rPr>
          <w:rFonts w:ascii="Segoe UI" w:eastAsia="Times New Roman" w:hAnsi="Segoe UI" w:cs="Segoe UI"/>
          <w:sz w:val="20"/>
          <w:szCs w:val="20"/>
          <w:lang w:eastAsia="en-AU"/>
        </w:rPr>
        <w:t>the date of purchase or lease.</w:t>
      </w:r>
    </w:p>
    <w:p w14:paraId="3048E9E1" w14:textId="77777777" w:rsidR="00721DE7" w:rsidRDefault="00721DE7" w:rsidP="00721DE7">
      <w:pPr>
        <w:spacing w:after="0" w:line="240" w:lineRule="auto"/>
        <w:rPr>
          <w:rFonts w:ascii="Segoe UI" w:eastAsia="Times New Roman" w:hAnsi="Segoe UI" w:cs="Segoe UI"/>
          <w:sz w:val="20"/>
          <w:szCs w:val="20"/>
          <w:lang w:eastAsia="en-AU"/>
        </w:rPr>
      </w:pPr>
    </w:p>
    <w:p w14:paraId="78412830" w14:textId="68DFB5F4" w:rsidR="00721DE7" w:rsidRDefault="00721DE7" w:rsidP="00721DE7">
      <w:pPr>
        <w:spacing w:after="0" w:line="240" w:lineRule="auto"/>
        <w:rPr>
          <w:rFonts w:ascii="Segoe UI" w:eastAsia="Times New Roman" w:hAnsi="Segoe UI" w:cs="Segoe UI"/>
          <w:sz w:val="20"/>
          <w:szCs w:val="20"/>
          <w:lang w:eastAsia="en-AU"/>
        </w:rPr>
      </w:pPr>
      <w:r w:rsidRPr="00416DAA">
        <w:rPr>
          <w:rFonts w:ascii="Segoe UI" w:eastAsia="Times New Roman" w:hAnsi="Segoe UI" w:cs="Segoe UI"/>
          <w:sz w:val="20"/>
          <w:szCs w:val="20"/>
          <w:lang w:eastAsia="en-AU"/>
        </w:rPr>
        <w:t>Your liability is reduced by the number of days the car was not available for private use, and any employee contributions made towards the running and maintenance costs of the car</w:t>
      </w:r>
      <w:r w:rsidR="008F3561">
        <w:rPr>
          <w:rFonts w:ascii="Segoe UI" w:eastAsia="Times New Roman" w:hAnsi="Segoe UI" w:cs="Segoe UI"/>
          <w:sz w:val="20"/>
          <w:szCs w:val="20"/>
          <w:lang w:eastAsia="en-AU"/>
        </w:rPr>
        <w:t xml:space="preserve"> from their </w:t>
      </w:r>
      <w:r w:rsidR="00F876F0">
        <w:rPr>
          <w:rFonts w:ascii="Segoe UI" w:eastAsia="Times New Roman" w:hAnsi="Segoe UI" w:cs="Segoe UI"/>
          <w:sz w:val="20"/>
          <w:szCs w:val="20"/>
          <w:lang w:eastAsia="en-AU"/>
        </w:rPr>
        <w:t>after-tax</w:t>
      </w:r>
      <w:r w:rsidR="008F3561">
        <w:rPr>
          <w:rFonts w:ascii="Segoe UI" w:eastAsia="Times New Roman" w:hAnsi="Segoe UI" w:cs="Segoe UI"/>
          <w:sz w:val="20"/>
          <w:szCs w:val="20"/>
          <w:lang w:eastAsia="en-AU"/>
        </w:rPr>
        <w:t xml:space="preserve"> salary</w:t>
      </w:r>
      <w:r w:rsidR="00C73EA7">
        <w:rPr>
          <w:rFonts w:ascii="Segoe UI" w:eastAsia="Times New Roman" w:hAnsi="Segoe UI" w:cs="Segoe UI"/>
          <w:sz w:val="20"/>
          <w:szCs w:val="20"/>
          <w:lang w:eastAsia="en-AU"/>
        </w:rPr>
        <w:t xml:space="preserve"> (commonly known as unreimbursed car expenses)</w:t>
      </w:r>
      <w:r w:rsidRPr="00416DAA">
        <w:rPr>
          <w:rFonts w:ascii="Segoe UI" w:eastAsia="Times New Roman" w:hAnsi="Segoe UI" w:cs="Segoe UI"/>
          <w:sz w:val="20"/>
          <w:szCs w:val="20"/>
          <w:lang w:eastAsia="en-AU"/>
        </w:rPr>
        <w:t>.</w:t>
      </w:r>
    </w:p>
    <w:p w14:paraId="729C230C" w14:textId="6AF97FBD" w:rsidR="004168A9" w:rsidRDefault="004168A9" w:rsidP="00FE5715">
      <w:pPr>
        <w:pStyle w:val="NormalWeb"/>
        <w:rPr>
          <w:rFonts w:ascii="Segoe UI" w:hAnsi="Segoe UI" w:cs="Segoe UI"/>
          <w:sz w:val="20"/>
          <w:szCs w:val="20"/>
        </w:rPr>
      </w:pPr>
    </w:p>
    <w:p w14:paraId="00A66396" w14:textId="77777777" w:rsidR="004168A9" w:rsidRDefault="004168A9" w:rsidP="00FE5715">
      <w:pPr>
        <w:pStyle w:val="NormalWeb"/>
        <w:rPr>
          <w:rFonts w:ascii="Segoe UI" w:hAnsi="Segoe UI" w:cs="Segoe UI"/>
          <w:sz w:val="20"/>
          <w:szCs w:val="20"/>
        </w:rPr>
      </w:pPr>
    </w:p>
    <w:p w14:paraId="630692DD" w14:textId="0FB19389" w:rsidR="00721DE7" w:rsidRPr="004506BA" w:rsidRDefault="00C73EA7" w:rsidP="00721DE7">
      <w:pPr>
        <w:spacing w:after="0" w:line="240" w:lineRule="auto"/>
        <w:rPr>
          <w:rFonts w:ascii="Segoe UI" w:eastAsia="Times New Roman" w:hAnsi="Segoe UI" w:cs="Segoe UI"/>
          <w:sz w:val="20"/>
          <w:szCs w:val="20"/>
          <w:lang w:eastAsia="en-AU"/>
        </w:rPr>
      </w:pPr>
      <w:r w:rsidRPr="004506BA">
        <w:rPr>
          <w:rFonts w:ascii="Segoe UI" w:eastAsia="Times New Roman" w:hAnsi="Segoe UI" w:cs="Segoe UI"/>
          <w:noProof/>
          <w:sz w:val="20"/>
          <w:szCs w:val="20"/>
          <w:lang w:eastAsia="en-AU"/>
        </w:rPr>
        <mc:AlternateContent>
          <mc:Choice Requires="wpg">
            <w:drawing>
              <wp:anchor distT="0" distB="0" distL="114300" distR="114300" simplePos="0" relativeHeight="251658240" behindDoc="0" locked="0" layoutInCell="1" allowOverlap="1" wp14:anchorId="7AE3E4C6" wp14:editId="6DF439B9">
                <wp:simplePos x="0" y="0"/>
                <wp:positionH relativeFrom="column">
                  <wp:posOffset>10795</wp:posOffset>
                </wp:positionH>
                <wp:positionV relativeFrom="paragraph">
                  <wp:posOffset>76835</wp:posOffset>
                </wp:positionV>
                <wp:extent cx="3098800" cy="913765"/>
                <wp:effectExtent l="0" t="0" r="6350" b="635"/>
                <wp:wrapNone/>
                <wp:docPr id="55" name="Group 55"/>
                <wp:cNvGraphicFramePr/>
                <a:graphic xmlns:a="http://schemas.openxmlformats.org/drawingml/2006/main">
                  <a:graphicData uri="http://schemas.microsoft.com/office/word/2010/wordprocessingGroup">
                    <wpg:wgp>
                      <wpg:cNvGrpSpPr/>
                      <wpg:grpSpPr>
                        <a:xfrm>
                          <a:off x="0" y="0"/>
                          <a:ext cx="3098800" cy="913765"/>
                          <a:chOff x="0" y="-67733"/>
                          <a:chExt cx="3098800" cy="914399"/>
                        </a:xfrm>
                        <a:solidFill>
                          <a:schemeClr val="bg1">
                            <a:lumMod val="95000"/>
                          </a:schemeClr>
                        </a:solidFill>
                      </wpg:grpSpPr>
                      <wps:wsp>
                        <wps:cNvPr id="46" name="Rectangle 46"/>
                        <wps:cNvSpPr/>
                        <wps:spPr>
                          <a:xfrm>
                            <a:off x="0" y="57150"/>
                            <a:ext cx="495300" cy="52070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C9D9D6" w14:textId="77777777" w:rsidR="00721DE7" w:rsidRPr="004506BA" w:rsidRDefault="00721DE7" w:rsidP="00721DE7">
                              <w:pPr>
                                <w:spacing w:after="0" w:line="240" w:lineRule="auto"/>
                                <w:ind w:left="-142" w:right="-94"/>
                                <w:jc w:val="center"/>
                                <w:rPr>
                                  <w:rFonts w:ascii="Segoe UI" w:hAnsi="Segoe UI" w:cs="Segoe UI"/>
                                  <w:i/>
                                  <w:color w:val="000000" w:themeColor="text1"/>
                                  <w:sz w:val="12"/>
                                  <w:szCs w:val="16"/>
                                  <w:lang w:val="en-US"/>
                                </w:rPr>
                              </w:pPr>
                              <w:r>
                                <w:rPr>
                                  <w:rFonts w:ascii="Segoe UI" w:hAnsi="Segoe UI" w:cs="Segoe UI"/>
                                  <w:i/>
                                  <w:color w:val="000000" w:themeColor="text1"/>
                                  <w:sz w:val="12"/>
                                  <w:szCs w:val="16"/>
                                  <w:lang w:val="en-US"/>
                                </w:rPr>
                                <w:t>b</w:t>
                              </w:r>
                              <w:r w:rsidRPr="004506BA">
                                <w:rPr>
                                  <w:rFonts w:ascii="Segoe UI" w:hAnsi="Segoe UI" w:cs="Segoe UI"/>
                                  <w:i/>
                                  <w:color w:val="000000" w:themeColor="text1"/>
                                  <w:sz w:val="12"/>
                                  <w:szCs w:val="16"/>
                                  <w:lang w:val="en-US"/>
                                </w:rPr>
                                <w:t>ase</w:t>
                              </w:r>
                            </w:p>
                            <w:p w14:paraId="47B6BF75" w14:textId="77777777" w:rsidR="00721DE7" w:rsidRPr="004506BA" w:rsidRDefault="00721DE7" w:rsidP="00721DE7">
                              <w:pPr>
                                <w:spacing w:after="0" w:line="240" w:lineRule="auto"/>
                                <w:ind w:left="-142" w:right="-94"/>
                                <w:jc w:val="center"/>
                                <w:rPr>
                                  <w:rFonts w:ascii="Segoe UI" w:hAnsi="Segoe UI" w:cs="Segoe UI"/>
                                  <w:i/>
                                  <w:color w:val="000000" w:themeColor="text1"/>
                                  <w:sz w:val="12"/>
                                  <w:szCs w:val="16"/>
                                  <w:lang w:val="en-US"/>
                                </w:rPr>
                              </w:pPr>
                              <w:r>
                                <w:rPr>
                                  <w:rFonts w:ascii="Segoe UI" w:hAnsi="Segoe UI" w:cs="Segoe UI"/>
                                  <w:i/>
                                  <w:color w:val="000000" w:themeColor="text1"/>
                                  <w:sz w:val="12"/>
                                  <w:szCs w:val="16"/>
                                  <w:lang w:val="en-US"/>
                                </w:rPr>
                                <w:t>v</w:t>
                              </w:r>
                              <w:r w:rsidRPr="004506BA">
                                <w:rPr>
                                  <w:rFonts w:ascii="Segoe UI" w:hAnsi="Segoe UI" w:cs="Segoe UI"/>
                                  <w:i/>
                                  <w:color w:val="000000" w:themeColor="text1"/>
                                  <w:sz w:val="12"/>
                                  <w:szCs w:val="16"/>
                                  <w:lang w:val="en-US"/>
                                </w:rPr>
                                <w:t>alue</w:t>
                              </w:r>
                            </w:p>
                            <w:p w14:paraId="48DBC7BE" w14:textId="77777777" w:rsidR="00721DE7" w:rsidRPr="004506BA" w:rsidRDefault="00721DE7" w:rsidP="00721DE7">
                              <w:pPr>
                                <w:spacing w:after="0" w:line="240" w:lineRule="auto"/>
                                <w:ind w:left="-142" w:right="-94"/>
                                <w:jc w:val="center"/>
                                <w:rPr>
                                  <w:rFonts w:ascii="Segoe UI" w:hAnsi="Segoe UI" w:cs="Segoe UI"/>
                                  <w:i/>
                                  <w:color w:val="000000" w:themeColor="text1"/>
                                  <w:sz w:val="12"/>
                                  <w:szCs w:val="16"/>
                                  <w:lang w:val="en-US"/>
                                </w:rPr>
                              </w:pPr>
                              <w:r w:rsidRPr="004506BA">
                                <w:rPr>
                                  <w:rFonts w:ascii="Segoe UI" w:hAnsi="Segoe UI" w:cs="Segoe UI"/>
                                  <w:i/>
                                  <w:color w:val="000000" w:themeColor="text1"/>
                                  <w:sz w:val="12"/>
                                  <w:szCs w:val="16"/>
                                  <w:lang w:val="en-US"/>
                                </w:rPr>
                                <w:t xml:space="preserve">of </w:t>
                              </w:r>
                              <w:r>
                                <w:rPr>
                                  <w:rFonts w:ascii="Segoe UI" w:hAnsi="Segoe UI" w:cs="Segoe UI"/>
                                  <w:i/>
                                  <w:color w:val="000000" w:themeColor="text1"/>
                                  <w:sz w:val="12"/>
                                  <w:szCs w:val="16"/>
                                  <w:lang w:val="en-US"/>
                                </w:rPr>
                                <w:t>c</w:t>
                              </w:r>
                              <w:r w:rsidRPr="004506BA">
                                <w:rPr>
                                  <w:rFonts w:ascii="Segoe UI" w:hAnsi="Segoe UI" w:cs="Segoe UI"/>
                                  <w:i/>
                                  <w:color w:val="000000" w:themeColor="text1"/>
                                  <w:sz w:val="12"/>
                                  <w:szCs w:val="16"/>
                                  <w:lang w:val="en-US"/>
                                </w:rPr>
                                <w:t>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Multiplication Sign 47"/>
                        <wps:cNvSpPr/>
                        <wps:spPr>
                          <a:xfrm>
                            <a:off x="571500" y="209550"/>
                            <a:ext cx="165100" cy="222250"/>
                          </a:xfrm>
                          <a:prstGeom prst="mathMultiply">
                            <a:avLst>
                              <a:gd name="adj1" fmla="val 0"/>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Rectangle 48"/>
                        <wps:cNvSpPr/>
                        <wps:spPr>
                          <a:xfrm>
                            <a:off x="825500" y="57150"/>
                            <a:ext cx="495300" cy="52070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89B379" w14:textId="77777777" w:rsidR="00721DE7" w:rsidRPr="004506BA" w:rsidRDefault="00721DE7" w:rsidP="00721DE7">
                              <w:pPr>
                                <w:spacing w:after="0" w:line="240" w:lineRule="auto"/>
                                <w:ind w:left="-142" w:right="-94"/>
                                <w:jc w:val="center"/>
                                <w:rPr>
                                  <w:rFonts w:ascii="Segoe UI" w:hAnsi="Segoe UI" w:cs="Segoe UI"/>
                                  <w:i/>
                                  <w:color w:val="000000" w:themeColor="text1"/>
                                  <w:sz w:val="12"/>
                                  <w:szCs w:val="16"/>
                                  <w:lang w:val="en-US"/>
                                </w:rPr>
                              </w:pPr>
                              <w:r>
                                <w:rPr>
                                  <w:rFonts w:ascii="Segoe UI" w:hAnsi="Segoe UI" w:cs="Segoe UI"/>
                                  <w:i/>
                                  <w:color w:val="000000" w:themeColor="text1"/>
                                  <w:sz w:val="12"/>
                                  <w:szCs w:val="16"/>
                                  <w:lang w:val="en-US"/>
                                </w:rPr>
                                <w:t>s</w:t>
                              </w:r>
                              <w:r w:rsidRPr="004506BA">
                                <w:rPr>
                                  <w:rFonts w:ascii="Segoe UI" w:hAnsi="Segoe UI" w:cs="Segoe UI"/>
                                  <w:i/>
                                  <w:color w:val="000000" w:themeColor="text1"/>
                                  <w:sz w:val="12"/>
                                  <w:szCs w:val="16"/>
                                  <w:lang w:val="en-US"/>
                                </w:rPr>
                                <w:t xml:space="preserve">tatutory </w:t>
                              </w:r>
                              <w:r>
                                <w:rPr>
                                  <w:rFonts w:ascii="Segoe UI" w:hAnsi="Segoe UI" w:cs="Segoe UI"/>
                                  <w:i/>
                                  <w:color w:val="000000" w:themeColor="text1"/>
                                  <w:sz w:val="12"/>
                                  <w:szCs w:val="16"/>
                                  <w:lang w:val="en-US"/>
                                </w:rPr>
                                <w:t>f</w:t>
                              </w:r>
                              <w:r w:rsidRPr="004506BA">
                                <w:rPr>
                                  <w:rFonts w:ascii="Segoe UI" w:hAnsi="Segoe UI" w:cs="Segoe UI"/>
                                  <w:i/>
                                  <w:color w:val="000000" w:themeColor="text1"/>
                                  <w:sz w:val="12"/>
                                  <w:szCs w:val="16"/>
                                  <w:lang w:val="en-US"/>
                                </w:rPr>
                                <w:t>raction</w:t>
                              </w:r>
                              <w:r>
                                <w:rPr>
                                  <w:rFonts w:ascii="Segoe UI" w:hAnsi="Segoe UI" w:cs="Segoe UI"/>
                                  <w:i/>
                                  <w:color w:val="000000" w:themeColor="text1"/>
                                  <w:sz w:val="12"/>
                                  <w:szCs w:val="16"/>
                                  <w:lang w:val="en-US"/>
                                </w:rPr>
                                <w:b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Multiplication Sign 49"/>
                        <wps:cNvSpPr/>
                        <wps:spPr>
                          <a:xfrm>
                            <a:off x="1447800" y="209550"/>
                            <a:ext cx="165100" cy="222250"/>
                          </a:xfrm>
                          <a:prstGeom prst="mathMultiply">
                            <a:avLst>
                              <a:gd name="adj1" fmla="val 0"/>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Rectangle 50"/>
                        <wps:cNvSpPr/>
                        <wps:spPr>
                          <a:xfrm>
                            <a:off x="1720850" y="-67733"/>
                            <a:ext cx="495300" cy="334227"/>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41BF59" w14:textId="77777777" w:rsidR="00721DE7" w:rsidRPr="004E6C49" w:rsidRDefault="00721DE7" w:rsidP="00721DE7">
                              <w:pPr>
                                <w:spacing w:after="0" w:line="240" w:lineRule="auto"/>
                                <w:ind w:left="-142" w:right="-94"/>
                                <w:jc w:val="center"/>
                                <w:rPr>
                                  <w:rFonts w:ascii="Segoe UI" w:hAnsi="Segoe UI" w:cs="Segoe UI"/>
                                  <w:i/>
                                  <w:color w:val="000000" w:themeColor="text1"/>
                                  <w:sz w:val="12"/>
                                  <w:szCs w:val="12"/>
                                  <w:lang w:val="en-US"/>
                                </w:rPr>
                              </w:pPr>
                              <w:r>
                                <w:rPr>
                                  <w:rFonts w:ascii="Segoe UI" w:hAnsi="Segoe UI" w:cs="Segoe UI"/>
                                  <w:i/>
                                  <w:color w:val="000000" w:themeColor="text1"/>
                                  <w:sz w:val="12"/>
                                  <w:szCs w:val="12"/>
                                  <w:lang w:val="en-US"/>
                                </w:rPr>
                                <w:t>no. d</w:t>
                              </w:r>
                              <w:r w:rsidRPr="004E6C49">
                                <w:rPr>
                                  <w:rFonts w:ascii="Segoe UI" w:hAnsi="Segoe UI" w:cs="Segoe UI"/>
                                  <w:i/>
                                  <w:color w:val="000000" w:themeColor="text1"/>
                                  <w:sz w:val="12"/>
                                  <w:szCs w:val="12"/>
                                  <w:lang w:val="en-US"/>
                                </w:rPr>
                                <w:t>ays</w:t>
                              </w:r>
                              <w:r>
                                <w:rPr>
                                  <w:rFonts w:ascii="Segoe UI" w:hAnsi="Segoe UI" w:cs="Segoe UI"/>
                                  <w:i/>
                                  <w:color w:val="000000" w:themeColor="text1"/>
                                  <w:sz w:val="12"/>
                                  <w:szCs w:val="12"/>
                                  <w:lang w:val="en-US"/>
                                </w:rPr>
                                <w:t xml:space="preserve"> of</w:t>
                              </w:r>
                              <w:r w:rsidRPr="004E6C49">
                                <w:rPr>
                                  <w:rFonts w:ascii="Segoe UI" w:hAnsi="Segoe UI" w:cs="Segoe UI"/>
                                  <w:i/>
                                  <w:color w:val="000000" w:themeColor="text1"/>
                                  <w:sz w:val="12"/>
                                  <w:szCs w:val="12"/>
                                  <w:lang w:val="en-US"/>
                                </w:rPr>
                                <w:t xml:space="preserve"> </w:t>
                              </w:r>
                              <w:r>
                                <w:rPr>
                                  <w:rFonts w:ascii="Segoe UI" w:hAnsi="Segoe UI" w:cs="Segoe UI"/>
                                  <w:i/>
                                  <w:color w:val="000000" w:themeColor="text1"/>
                                  <w:sz w:val="12"/>
                                  <w:szCs w:val="12"/>
                                  <w:lang w:val="en-US"/>
                                </w:rPr>
                                <w:t>private use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Division Sign 51"/>
                        <wps:cNvSpPr/>
                        <wps:spPr>
                          <a:xfrm>
                            <a:off x="1880870" y="266700"/>
                            <a:ext cx="177800" cy="165100"/>
                          </a:xfrm>
                          <a:prstGeom prst="mathDivide">
                            <a:avLst>
                              <a:gd name="adj1" fmla="val 1000"/>
                              <a:gd name="adj2" fmla="val 5880"/>
                              <a:gd name="adj3" fmla="val 6915"/>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Rectangle 52"/>
                        <wps:cNvSpPr/>
                        <wps:spPr>
                          <a:xfrm>
                            <a:off x="1720850" y="440173"/>
                            <a:ext cx="495300" cy="406493"/>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F0D2EE" w14:textId="3B038DD8" w:rsidR="00721DE7" w:rsidRPr="003936BB" w:rsidRDefault="00721DE7" w:rsidP="00721DE7">
                              <w:pPr>
                                <w:spacing w:after="0" w:line="240" w:lineRule="auto"/>
                                <w:ind w:left="-142" w:right="-96"/>
                                <w:jc w:val="center"/>
                                <w:rPr>
                                  <w:rFonts w:ascii="Segoe UI" w:hAnsi="Segoe UI" w:cs="Segoe UI"/>
                                  <w:i/>
                                  <w:color w:val="000000" w:themeColor="text1"/>
                                  <w:sz w:val="12"/>
                                  <w:szCs w:val="12"/>
                                  <w:lang w:val="en-US"/>
                                </w:rPr>
                              </w:pPr>
                              <w:r w:rsidRPr="003936BB">
                                <w:rPr>
                                  <w:rFonts w:ascii="Segoe UI" w:hAnsi="Segoe UI" w:cs="Segoe UI"/>
                                  <w:i/>
                                  <w:color w:val="000000" w:themeColor="text1"/>
                                  <w:sz w:val="12"/>
                                  <w:szCs w:val="12"/>
                                  <w:lang w:val="en-US"/>
                                </w:rPr>
                                <w:t>365</w:t>
                              </w:r>
                              <w:r w:rsidR="00C73EA7">
                                <w:rPr>
                                  <w:rFonts w:ascii="Segoe UI" w:hAnsi="Segoe UI" w:cs="Segoe UI"/>
                                  <w:i/>
                                  <w:color w:val="000000" w:themeColor="text1"/>
                                  <w:sz w:val="12"/>
                                  <w:szCs w:val="12"/>
                                  <w:lang w:val="en-US"/>
                                </w:rPr>
                                <w:t xml:space="preserve"> or 366</w:t>
                              </w:r>
                              <w:r w:rsidRPr="003936BB">
                                <w:rPr>
                                  <w:rFonts w:ascii="Segoe UI" w:hAnsi="Segoe UI" w:cs="Segoe UI"/>
                                  <w:i/>
                                  <w:color w:val="000000" w:themeColor="text1"/>
                                  <w:sz w:val="12"/>
                                  <w:szCs w:val="12"/>
                                  <w:lang w:val="en-US"/>
                                </w:rPr>
                                <w:t xml:space="preserve"> days</w:t>
                              </w:r>
                              <w:r>
                                <w:rPr>
                                  <w:rFonts w:ascii="Segoe UI" w:hAnsi="Segoe UI" w:cs="Segoe UI"/>
                                  <w:i/>
                                  <w:color w:val="000000" w:themeColor="text1"/>
                                  <w:sz w:val="12"/>
                                  <w:szCs w:val="12"/>
                                  <w:lang w:val="en-US"/>
                                </w:rPr>
                                <w:t xml:space="preserve"> of FBT year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Minus Sign 53"/>
                        <wps:cNvSpPr/>
                        <wps:spPr>
                          <a:xfrm>
                            <a:off x="2329942" y="237998"/>
                            <a:ext cx="177800" cy="158750"/>
                          </a:xfrm>
                          <a:prstGeom prst="mathMinus">
                            <a:avLst>
                              <a:gd name="adj1" fmla="val 0"/>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Rectangle 54"/>
                        <wps:cNvSpPr/>
                        <wps:spPr>
                          <a:xfrm>
                            <a:off x="2603500" y="63500"/>
                            <a:ext cx="495300" cy="52070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85AE14" w14:textId="77777777" w:rsidR="00721DE7" w:rsidRPr="004506BA" w:rsidRDefault="00721DE7" w:rsidP="00721DE7">
                              <w:pPr>
                                <w:spacing w:after="0" w:line="240" w:lineRule="auto"/>
                                <w:ind w:left="-142" w:right="-94"/>
                                <w:jc w:val="center"/>
                                <w:rPr>
                                  <w:rFonts w:ascii="Segoe UI" w:hAnsi="Segoe UI" w:cs="Segoe UI"/>
                                  <w:i/>
                                  <w:color w:val="000000" w:themeColor="text1"/>
                                  <w:sz w:val="12"/>
                                  <w:szCs w:val="16"/>
                                  <w:lang w:val="en-US"/>
                                </w:rPr>
                              </w:pPr>
                              <w:r>
                                <w:rPr>
                                  <w:rFonts w:ascii="Segoe UI" w:hAnsi="Segoe UI" w:cs="Segoe UI"/>
                                  <w:i/>
                                  <w:color w:val="000000" w:themeColor="text1"/>
                                  <w:sz w:val="12"/>
                                  <w:szCs w:val="16"/>
                                  <w:lang w:val="en-US"/>
                                </w:rPr>
                                <w:t>costs paid</w:t>
                              </w:r>
                              <w:r>
                                <w:rPr>
                                  <w:rFonts w:ascii="Segoe UI" w:hAnsi="Segoe UI" w:cs="Segoe UI"/>
                                  <w:i/>
                                  <w:color w:val="000000" w:themeColor="text1"/>
                                  <w:sz w:val="12"/>
                                  <w:szCs w:val="16"/>
                                  <w:lang w:val="en-US"/>
                                </w:rPr>
                                <w:br/>
                                <w:t>by the employee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7AE3E4C6" id="Group 55" o:spid="_x0000_s1026" style="position:absolute;margin-left:.85pt;margin-top:6.05pt;width:244pt;height:71.95pt;z-index:251658240;mso-height-relative:margin" coordorigin=",-677" coordsize="30988,9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XSDJwUAAC4oAAAOAAAAZHJzL2Uyb0RvYy54bWzsWm1v2zYQ/j5g/0HQ98Z6l2XEKYJkCQak&#10;bdB06GdGomwNFKmRdOz01+/4JiuO07kZ2nWG8sGR+HIin7t7dHfU6dtNS7wHzEXD6NwPTwLfw7Rk&#10;VUMXc/+PT1dvpr4nJKIVIoziuf+Ihf/27NdfTtfdDEdsyUiFuQdCqJitu7m/lLKbTSaiXOIWiRPW&#10;YQqdNeMtknDLF5OKozVIb8kkCoJssma86jgrsRDQemk6/TMtv65xKT/UtcDSI3Mf1ib1L9e/9+p3&#10;cnaKZguOumVT2mWgV6yiRQ2Fh/aiLpFE3oo3z0S1TcmZYLU8KVk7YXXdlFjvAXYTBju7ueZs1em9&#10;LGbrRdfDBNDu4PRqseX7h2ve3XW3HJBYdwvAQt+pvWxq3qr/sEpvoyF77CHDG+mV0BgHxXQaALIl&#10;9BVhnGepwbRcAvDbaW+yPI9j1/Xb/tlJXBRqyGT7bMFIU101hKiFaKvAF4R7Dwj0eb8INeZk1b5j&#10;lWkr0gBWY2T0w7XEgaTJk42uOzA9sUVX/Dt075aow1ppYgbo3nKvqeZ+kvkeRS14wEewSUQXBHvQ&#10;pkHX43oViJkAbbyIf5qHqTVbp4OkSGOngjQK8h4Ap8COC3mNWeupi7nPYQUaOPRwI6TByg1RzwUT&#10;UIhDB5oRqn4psw2gGdUCALpl6iv5SLAZ/RHXsF8wjEg/oVeB0Q4qS0yl0ZpYogqbZqWz/UojFAQq&#10;yTUsqJdtBSiO2FqDk232Y8erqVjTQD85+NrCzOR+hn4yo7Kf3DaU8X0CCOzKPtmMdyAZaBRKcnO/&#10;gSHq8p5Vj2AYnBk+El151YBqbpCQt4gDAYFDAanKD/BTE7ae+8xe+d6S8S/72tV4sFzo9b01ENrc&#10;F3+tEMe+R36nYNNFmCSKAfVNkuYR3PBhz/2wh67aCwY+FgJ9d6W+VOMlcZc1Z+1n4N5z9VToQrSE&#10;Z8/9UnJ3cyEN0QJ7l/j8XA8D1uuQvKF3XamEK4CV6X3afEa8s/YpwbDfM+dHaLZjpmasmknZ+Uqy&#10;utE2vMXVQg8+bdD+/s6dO+d+tyKy6UhTIgkvRO+uWVAvyb/JzbWDA6DAp1FQpLvOHmZp6Jw9gj/T&#10;P2BM58kWTHhvLu2qHjXcGk2F3qKyjISqP0HNdUvA8IBYPeeKdiTIdjIN6DvkMCDWgyh6ehBFj0Tz&#10;aqIZ2eW42AVC6Gehw/SbOGUaAY8YThnjB/feeSE2+anjBx1L6khj+7obw4hjCSMK5+h7wwidGim1&#10;Q1bxz9kCRHu5TszGOGJMWFTctkN3ByQsYxxxVHEEZArP4giTPRxOKpA1Qviuk5NhRWdfJSKOkyjS&#10;qc/LyclYiXjml0/LGN+vEqEjichFkaOrH5erQz5vUobL5qFRtXlTikj70PGwGAJKu9Pc1iKyzBYW&#10;oaJmy7dhbkIMVfu1dQkTPb9QeFS1CLWgStVHbV3nq5UIqHTYWuewWBENixUprFFZ8dN6RjwckhWh&#10;LkoDD40ljf9n7XTkp+PiJ3Dh3ZJG2r+MDuOmQSgChe0wt4dLjpuGhyJJkCWF7h9DEXue0gcW5rTm&#10;Pz0U0aGIVs9Y1Di6s5EUXsXG1d81dCVsHNJr+yBfj+KoKBLgDFXLiPOi0NXPF+KQdJofdCaiVnNg&#10;GDIeiLhT3TF6MAey5nh2PG5Vx9g//Lg1TRylbL+lgDZ7tn4Yo2RB7E5EMn2lU4h9wcP4RYXJ6X7S&#10;Lyp08NArf8wTflSeoL+hgo/SwPuffPU2vNfMsP3M7+xvAAAA//8DAFBLAwQUAAYACAAAACEA/wSA&#10;od0AAAAIAQAADwAAAGRycy9kb3ducmV2LnhtbExPTU/CQBC9m/gfNmPiTbZFQajdEkLUEzERTAy3&#10;oR3ahu5s013a8u8dT3qavI+8eS9djbZRPXW+dmwgnkSgiHNX1Fwa+Nq/PSxA+YBcYOOYDFzJwyq7&#10;vUkxKdzAn9TvQqkkhH2CBqoQ2kRrn1dk0U9cSyzayXUWg8Cu1EWHg4TbRk+jaK4t1iwfKmxpU1F+&#10;3l2sgfcBh/Vj/Npvz6fN9bCffXxvYzLm/m5cv4AKNIY/M/zWl+qQSaeju3DhVSP4WYxypjEokZ8W&#10;SyGOQszmEegs1f8HZD8AAAD//wMAUEsBAi0AFAAGAAgAAAAhALaDOJL+AAAA4QEAABMAAAAAAAAA&#10;AAAAAAAAAAAAAFtDb250ZW50X1R5cGVzXS54bWxQSwECLQAUAAYACAAAACEAOP0h/9YAAACUAQAA&#10;CwAAAAAAAAAAAAAAAAAvAQAAX3JlbHMvLnJlbHNQSwECLQAUAAYACAAAACEAyCl0gycFAAAuKAAA&#10;DgAAAAAAAAAAAAAAAAAuAgAAZHJzL2Uyb0RvYy54bWxQSwECLQAUAAYACAAAACEA/wSAod0AAAAI&#10;AQAADwAAAAAAAAAAAAAAAACBBwAAZHJzL2Rvd25yZXYueG1sUEsFBgAAAAAEAAQA8wAAAIsIAAAA&#10;AA==&#10;">
                <v:rect id="Rectangle 46" o:spid="_x0000_s1027" style="position:absolute;top:571;width:4953;height:5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gaawwAAANsAAAAPAAAAZHJzL2Rvd25yZXYueG1sRI9PawIx&#10;FMTvBb9DeEJvNdsiIlujWEFq8SD1z/01ee4ubl6WJO6u394IQo/DzPyGmS16W4uWfKgcK3gfZSCI&#10;tTMVFwqOh/XbFESIyAZrx6TgRgEW88HLDHPjOv6ldh8LkSAcclRQxtjkUgZdksUwcg1x8s7OW4xJ&#10;+kIaj12C21p+ZNlEWqw4LZTY0KokfdlfrYKTO391Vv/xT3vbVdfvrdd6ulXqddgvP0FE6uN/+Nne&#10;GAXjCTy+pB8g53cAAAD//wMAUEsBAi0AFAAGAAgAAAAhANvh9svuAAAAhQEAABMAAAAAAAAAAAAA&#10;AAAAAAAAAFtDb250ZW50X1R5cGVzXS54bWxQSwECLQAUAAYACAAAACEAWvQsW78AAAAVAQAACwAA&#10;AAAAAAAAAAAAAAAfAQAAX3JlbHMvLnJlbHNQSwECLQAUAAYACAAAACEA78IGmsMAAADbAAAADwAA&#10;AAAAAAAAAAAAAAAHAgAAZHJzL2Rvd25yZXYueG1sUEsFBgAAAAADAAMAtwAAAPcCAAAAAA==&#10;" filled="f" stroked="f" strokeweight="1pt">
                  <v:textbox>
                    <w:txbxContent>
                      <w:p w14:paraId="51C9D9D6" w14:textId="77777777" w:rsidR="00721DE7" w:rsidRPr="004506BA" w:rsidRDefault="00721DE7" w:rsidP="00721DE7">
                        <w:pPr>
                          <w:spacing w:after="0" w:line="240" w:lineRule="auto"/>
                          <w:ind w:left="-142" w:right="-94"/>
                          <w:jc w:val="center"/>
                          <w:rPr>
                            <w:rFonts w:ascii="Segoe UI" w:hAnsi="Segoe UI" w:cs="Segoe UI"/>
                            <w:i/>
                            <w:color w:val="000000" w:themeColor="text1"/>
                            <w:sz w:val="12"/>
                            <w:szCs w:val="16"/>
                            <w:lang w:val="en-US"/>
                          </w:rPr>
                        </w:pPr>
                        <w:r>
                          <w:rPr>
                            <w:rFonts w:ascii="Segoe UI" w:hAnsi="Segoe UI" w:cs="Segoe UI"/>
                            <w:i/>
                            <w:color w:val="000000" w:themeColor="text1"/>
                            <w:sz w:val="12"/>
                            <w:szCs w:val="16"/>
                            <w:lang w:val="en-US"/>
                          </w:rPr>
                          <w:t>b</w:t>
                        </w:r>
                        <w:r w:rsidRPr="004506BA">
                          <w:rPr>
                            <w:rFonts w:ascii="Segoe UI" w:hAnsi="Segoe UI" w:cs="Segoe UI"/>
                            <w:i/>
                            <w:color w:val="000000" w:themeColor="text1"/>
                            <w:sz w:val="12"/>
                            <w:szCs w:val="16"/>
                            <w:lang w:val="en-US"/>
                          </w:rPr>
                          <w:t>ase</w:t>
                        </w:r>
                      </w:p>
                      <w:p w14:paraId="47B6BF75" w14:textId="77777777" w:rsidR="00721DE7" w:rsidRPr="004506BA" w:rsidRDefault="00721DE7" w:rsidP="00721DE7">
                        <w:pPr>
                          <w:spacing w:after="0" w:line="240" w:lineRule="auto"/>
                          <w:ind w:left="-142" w:right="-94"/>
                          <w:jc w:val="center"/>
                          <w:rPr>
                            <w:rFonts w:ascii="Segoe UI" w:hAnsi="Segoe UI" w:cs="Segoe UI"/>
                            <w:i/>
                            <w:color w:val="000000" w:themeColor="text1"/>
                            <w:sz w:val="12"/>
                            <w:szCs w:val="16"/>
                            <w:lang w:val="en-US"/>
                          </w:rPr>
                        </w:pPr>
                        <w:r>
                          <w:rPr>
                            <w:rFonts w:ascii="Segoe UI" w:hAnsi="Segoe UI" w:cs="Segoe UI"/>
                            <w:i/>
                            <w:color w:val="000000" w:themeColor="text1"/>
                            <w:sz w:val="12"/>
                            <w:szCs w:val="16"/>
                            <w:lang w:val="en-US"/>
                          </w:rPr>
                          <w:t>v</w:t>
                        </w:r>
                        <w:r w:rsidRPr="004506BA">
                          <w:rPr>
                            <w:rFonts w:ascii="Segoe UI" w:hAnsi="Segoe UI" w:cs="Segoe UI"/>
                            <w:i/>
                            <w:color w:val="000000" w:themeColor="text1"/>
                            <w:sz w:val="12"/>
                            <w:szCs w:val="16"/>
                            <w:lang w:val="en-US"/>
                          </w:rPr>
                          <w:t>alue</w:t>
                        </w:r>
                      </w:p>
                      <w:p w14:paraId="48DBC7BE" w14:textId="77777777" w:rsidR="00721DE7" w:rsidRPr="004506BA" w:rsidRDefault="00721DE7" w:rsidP="00721DE7">
                        <w:pPr>
                          <w:spacing w:after="0" w:line="240" w:lineRule="auto"/>
                          <w:ind w:left="-142" w:right="-94"/>
                          <w:jc w:val="center"/>
                          <w:rPr>
                            <w:rFonts w:ascii="Segoe UI" w:hAnsi="Segoe UI" w:cs="Segoe UI"/>
                            <w:i/>
                            <w:color w:val="000000" w:themeColor="text1"/>
                            <w:sz w:val="12"/>
                            <w:szCs w:val="16"/>
                            <w:lang w:val="en-US"/>
                          </w:rPr>
                        </w:pPr>
                        <w:r w:rsidRPr="004506BA">
                          <w:rPr>
                            <w:rFonts w:ascii="Segoe UI" w:hAnsi="Segoe UI" w:cs="Segoe UI"/>
                            <w:i/>
                            <w:color w:val="000000" w:themeColor="text1"/>
                            <w:sz w:val="12"/>
                            <w:szCs w:val="16"/>
                            <w:lang w:val="en-US"/>
                          </w:rPr>
                          <w:t xml:space="preserve">of </w:t>
                        </w:r>
                        <w:r>
                          <w:rPr>
                            <w:rFonts w:ascii="Segoe UI" w:hAnsi="Segoe UI" w:cs="Segoe UI"/>
                            <w:i/>
                            <w:color w:val="000000" w:themeColor="text1"/>
                            <w:sz w:val="12"/>
                            <w:szCs w:val="16"/>
                            <w:lang w:val="en-US"/>
                          </w:rPr>
                          <w:t>c</w:t>
                        </w:r>
                        <w:r w:rsidRPr="004506BA">
                          <w:rPr>
                            <w:rFonts w:ascii="Segoe UI" w:hAnsi="Segoe UI" w:cs="Segoe UI"/>
                            <w:i/>
                            <w:color w:val="000000" w:themeColor="text1"/>
                            <w:sz w:val="12"/>
                            <w:szCs w:val="16"/>
                            <w:lang w:val="en-US"/>
                          </w:rPr>
                          <w:t>ar</w:t>
                        </w:r>
                      </w:p>
                    </w:txbxContent>
                  </v:textbox>
                </v:rect>
                <v:shape id="Multiplication Sign 47" o:spid="_x0000_s1028" style="position:absolute;left:5715;top:2095;width:1651;height:2223;visibility:visible;mso-wrap-style:square;v-text-anchor:middle" coordsize="165100,222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uOqwwAAANsAAAAPAAAAZHJzL2Rvd25yZXYueG1sRI/BbsIw&#10;EETvlfgHaytxK04qVCDFIFQJ6IVDAx+wjZc4arxObZeEv8dISD2OZuaNZrkebCsu5EPjWEE+yUAQ&#10;V043XCs4HbcvcxAhImtsHZOCKwVYr0ZPSyy06/mLLmWsRYJwKFCBibErpAyVIYth4jri5J2dtxiT&#10;9LXUHvsEt618zbI3abHhtGCwow9D1U/5ZxXs8kMZfmdZ3R++F/3enP02P3mlxs/D5h1EpCH+hx/t&#10;T61gOoP7l/QD5OoGAAD//wMAUEsBAi0AFAAGAAgAAAAhANvh9svuAAAAhQEAABMAAAAAAAAAAAAA&#10;AAAAAAAAAFtDb250ZW50X1R5cGVzXS54bWxQSwECLQAUAAYACAAAACEAWvQsW78AAAAVAQAACwAA&#10;AAAAAAAAAAAAAAAfAQAAX3JlbHMvLnJlbHNQSwECLQAUAAYACAAAACEATvLjqsMAAADbAAAADwAA&#10;AAAAAAAAAAAAAAAHAgAAZHJzL2Rvd25yZXYueG1sUEsFBgAAAAADAAMAtwAAAPcCAAAAAA==&#10;" path="m39653,53379r,l82550,111125,125447,53379r,l82550,111125r42897,57746l125447,168871,82550,111125,39653,168871r,l82550,111125,39653,53379xe" filled="f" strokecolor="#d8d8d8 [2732]" strokeweight="1pt">
                  <v:stroke joinstyle="miter"/>
                  <v:path arrowok="t" o:connecttype="custom" o:connectlocs="39653,53379;39653,53379;82550,111125;125447,53379;125447,53379;82550,111125;125447,168871;125447,168871;82550,111125;39653,168871;39653,168871;82550,111125;39653,53379" o:connectangles="0,0,0,0,0,0,0,0,0,0,0,0,0"/>
                </v:shape>
                <v:rect id="Rectangle 48" o:spid="_x0000_s1029" style="position:absolute;left:8255;top:571;width:4953;height:5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TdzvwAAANsAAAAPAAAAZHJzL2Rvd25yZXYueG1sRE/Pa8Iw&#10;FL4P/B/CE7zNdENEOqNsgkzxINbt/pY827LmpSSxrf+9OQgeP77fy/VgG9GRD7VjBW/TDASxdqbm&#10;UsHPefu6ABEissHGMSm4UYD1avSyxNy4nk/UFbEUKYRDjgqqGNtcyqArshimriVO3MV5izFBX0rj&#10;sU/htpHvWTaXFmtODRW2tKlI/xdXq+DXXb56q/94392O9fX74LVeHJSajIfPDxCRhvgUP9w7o2CW&#10;xqYv6QfI1R0AAP//AwBQSwECLQAUAAYACAAAACEA2+H2y+4AAACFAQAAEwAAAAAAAAAAAAAAAAAA&#10;AAAAW0NvbnRlbnRfVHlwZXNdLnhtbFBLAQItABQABgAIAAAAIQBa9CxbvwAAABUBAAALAAAAAAAA&#10;AAAAAAAAAB8BAABfcmVscy8ucmVsc1BLAQItABQABgAIAAAAIQDxETdzvwAAANsAAAAPAAAAAAAA&#10;AAAAAAAAAAcCAABkcnMvZG93bnJldi54bWxQSwUGAAAAAAMAAwC3AAAA8wIAAAAA&#10;" filled="f" stroked="f" strokeweight="1pt">
                  <v:textbox>
                    <w:txbxContent>
                      <w:p w14:paraId="0889B379" w14:textId="77777777" w:rsidR="00721DE7" w:rsidRPr="004506BA" w:rsidRDefault="00721DE7" w:rsidP="00721DE7">
                        <w:pPr>
                          <w:spacing w:after="0" w:line="240" w:lineRule="auto"/>
                          <w:ind w:left="-142" w:right="-94"/>
                          <w:jc w:val="center"/>
                          <w:rPr>
                            <w:rFonts w:ascii="Segoe UI" w:hAnsi="Segoe UI" w:cs="Segoe UI"/>
                            <w:i/>
                            <w:color w:val="000000" w:themeColor="text1"/>
                            <w:sz w:val="12"/>
                            <w:szCs w:val="16"/>
                            <w:lang w:val="en-US"/>
                          </w:rPr>
                        </w:pPr>
                        <w:r>
                          <w:rPr>
                            <w:rFonts w:ascii="Segoe UI" w:hAnsi="Segoe UI" w:cs="Segoe UI"/>
                            <w:i/>
                            <w:color w:val="000000" w:themeColor="text1"/>
                            <w:sz w:val="12"/>
                            <w:szCs w:val="16"/>
                            <w:lang w:val="en-US"/>
                          </w:rPr>
                          <w:t>s</w:t>
                        </w:r>
                        <w:r w:rsidRPr="004506BA">
                          <w:rPr>
                            <w:rFonts w:ascii="Segoe UI" w:hAnsi="Segoe UI" w:cs="Segoe UI"/>
                            <w:i/>
                            <w:color w:val="000000" w:themeColor="text1"/>
                            <w:sz w:val="12"/>
                            <w:szCs w:val="16"/>
                            <w:lang w:val="en-US"/>
                          </w:rPr>
                          <w:t xml:space="preserve">tatutory </w:t>
                        </w:r>
                        <w:r>
                          <w:rPr>
                            <w:rFonts w:ascii="Segoe UI" w:hAnsi="Segoe UI" w:cs="Segoe UI"/>
                            <w:i/>
                            <w:color w:val="000000" w:themeColor="text1"/>
                            <w:sz w:val="12"/>
                            <w:szCs w:val="16"/>
                            <w:lang w:val="en-US"/>
                          </w:rPr>
                          <w:t>f</w:t>
                        </w:r>
                        <w:r w:rsidRPr="004506BA">
                          <w:rPr>
                            <w:rFonts w:ascii="Segoe UI" w:hAnsi="Segoe UI" w:cs="Segoe UI"/>
                            <w:i/>
                            <w:color w:val="000000" w:themeColor="text1"/>
                            <w:sz w:val="12"/>
                            <w:szCs w:val="16"/>
                            <w:lang w:val="en-US"/>
                          </w:rPr>
                          <w:t>raction</w:t>
                        </w:r>
                        <w:r>
                          <w:rPr>
                            <w:rFonts w:ascii="Segoe UI" w:hAnsi="Segoe UI" w:cs="Segoe UI"/>
                            <w:i/>
                            <w:color w:val="000000" w:themeColor="text1"/>
                            <w:sz w:val="12"/>
                            <w:szCs w:val="16"/>
                            <w:lang w:val="en-US"/>
                          </w:rPr>
                          <w:br/>
                          <w:t>%</w:t>
                        </w:r>
                      </w:p>
                    </w:txbxContent>
                  </v:textbox>
                </v:rect>
                <v:shape id="Multiplication Sign 49" o:spid="_x0000_s1030" style="position:absolute;left:14478;top:2095;width:1651;height:2223;visibility:visible;mso-wrap-style:square;v-text-anchor:middle" coordsize="165100,222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dJDwwAAANsAAAAPAAAAZHJzL2Rvd25yZXYueG1sRI/BbsIw&#10;EETvlfoP1lbiVpxUiEKKQagStBcODXzAEi9x1HgdbEPSv6+RkDiOZuaNZrEabCuu5EPjWEE+zkAQ&#10;V043XCs47DevMxAhImtsHZOCPwqwWj4/LbDQrucfupaxFgnCoUAFJsaukDJUhiyGseuIk3dy3mJM&#10;0tdSe+wT3LbyLcum0mLDacFgR5+Gqt/yYhVs810Zzu9Z3e+O8/7LnPwmP3ilRi/D+gNEpCE+wvf2&#10;t1YwmcPtS/oBcvkPAAD//wMAUEsBAi0AFAAGAAgAAAAhANvh9svuAAAAhQEAABMAAAAAAAAAAAAA&#10;AAAAAAAAAFtDb250ZW50X1R5cGVzXS54bWxQSwECLQAUAAYACAAAACEAWvQsW78AAAAVAQAACwAA&#10;AAAAAAAAAAAAAAAfAQAAX3JlbHMvLnJlbHNQSwECLQAUAAYACAAAACEAUCHSQ8MAAADbAAAADwAA&#10;AAAAAAAAAAAAAAAHAgAAZHJzL2Rvd25yZXYueG1sUEsFBgAAAAADAAMAtwAAAPcCAAAAAA==&#10;" path="m39653,53379r,l82550,111125,125447,53379r,l82550,111125r42897,57746l125447,168871,82550,111125,39653,168871r,l82550,111125,39653,53379xe" filled="f" strokecolor="#d8d8d8 [2732]" strokeweight="1pt">
                  <v:stroke joinstyle="miter"/>
                  <v:path arrowok="t" o:connecttype="custom" o:connectlocs="39653,53379;39653,53379;82550,111125;125447,53379;125447,53379;82550,111125;125447,168871;125447,168871;82550,111125;39653,168871;39653,168871;82550,111125;39653,53379" o:connectangles="0,0,0,0,0,0,0,0,0,0,0,0,0"/>
                </v:shape>
                <v:rect id="Rectangle 50" o:spid="_x0000_s1031" style="position:absolute;left:17208;top:-677;width:4953;height:33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q2ovwAAANsAAAAPAAAAZHJzL2Rvd25yZXYueG1sRE/Pa8Iw&#10;FL4P/B/CE7zNdANFOqNsgkzxINbt/pY827LmpSSxrf+9OQgeP77fy/VgG9GRD7VjBW/TDASxdqbm&#10;UsHPefu6ABEissHGMSm4UYD1avSyxNy4nk/UFbEUKYRDjgqqGNtcyqArshimriVO3MV5izFBX0rj&#10;sU/htpHvWTaXFmtODRW2tKlI/xdXq+DXXb56q/94392O9fX74LVeHJSajIfPDxCRhvgUP9w7o2CW&#10;1qcv6QfI1R0AAP//AwBQSwECLQAUAAYACAAAACEA2+H2y+4AAACFAQAAEwAAAAAAAAAAAAAAAAAA&#10;AAAAW0NvbnRlbnRfVHlwZXNdLnhtbFBLAQItABQABgAIAAAAIQBa9CxbvwAAABUBAAALAAAAAAAA&#10;AAAAAAAAAB8BAABfcmVscy8ucmVsc1BLAQItABQABgAIAAAAIQCKvq2ovwAAANsAAAAPAAAAAAAA&#10;AAAAAAAAAAcCAABkcnMvZG93bnJldi54bWxQSwUGAAAAAAMAAwC3AAAA8wIAAAAA&#10;" filled="f" stroked="f" strokeweight="1pt">
                  <v:textbox>
                    <w:txbxContent>
                      <w:p w14:paraId="7341BF59" w14:textId="77777777" w:rsidR="00721DE7" w:rsidRPr="004E6C49" w:rsidRDefault="00721DE7" w:rsidP="00721DE7">
                        <w:pPr>
                          <w:spacing w:after="0" w:line="240" w:lineRule="auto"/>
                          <w:ind w:left="-142" w:right="-94"/>
                          <w:jc w:val="center"/>
                          <w:rPr>
                            <w:rFonts w:ascii="Segoe UI" w:hAnsi="Segoe UI" w:cs="Segoe UI"/>
                            <w:i/>
                            <w:color w:val="000000" w:themeColor="text1"/>
                            <w:sz w:val="12"/>
                            <w:szCs w:val="12"/>
                            <w:lang w:val="en-US"/>
                          </w:rPr>
                        </w:pPr>
                        <w:r>
                          <w:rPr>
                            <w:rFonts w:ascii="Segoe UI" w:hAnsi="Segoe UI" w:cs="Segoe UI"/>
                            <w:i/>
                            <w:color w:val="000000" w:themeColor="text1"/>
                            <w:sz w:val="12"/>
                            <w:szCs w:val="12"/>
                            <w:lang w:val="en-US"/>
                          </w:rPr>
                          <w:t>no. d</w:t>
                        </w:r>
                        <w:r w:rsidRPr="004E6C49">
                          <w:rPr>
                            <w:rFonts w:ascii="Segoe UI" w:hAnsi="Segoe UI" w:cs="Segoe UI"/>
                            <w:i/>
                            <w:color w:val="000000" w:themeColor="text1"/>
                            <w:sz w:val="12"/>
                            <w:szCs w:val="12"/>
                            <w:lang w:val="en-US"/>
                          </w:rPr>
                          <w:t>ays</w:t>
                        </w:r>
                        <w:r>
                          <w:rPr>
                            <w:rFonts w:ascii="Segoe UI" w:hAnsi="Segoe UI" w:cs="Segoe UI"/>
                            <w:i/>
                            <w:color w:val="000000" w:themeColor="text1"/>
                            <w:sz w:val="12"/>
                            <w:szCs w:val="12"/>
                            <w:lang w:val="en-US"/>
                          </w:rPr>
                          <w:t xml:space="preserve"> of</w:t>
                        </w:r>
                        <w:r w:rsidRPr="004E6C49">
                          <w:rPr>
                            <w:rFonts w:ascii="Segoe UI" w:hAnsi="Segoe UI" w:cs="Segoe UI"/>
                            <w:i/>
                            <w:color w:val="000000" w:themeColor="text1"/>
                            <w:sz w:val="12"/>
                            <w:szCs w:val="12"/>
                            <w:lang w:val="en-US"/>
                          </w:rPr>
                          <w:t xml:space="preserve"> </w:t>
                        </w:r>
                        <w:r>
                          <w:rPr>
                            <w:rFonts w:ascii="Segoe UI" w:hAnsi="Segoe UI" w:cs="Segoe UI"/>
                            <w:i/>
                            <w:color w:val="000000" w:themeColor="text1"/>
                            <w:sz w:val="12"/>
                            <w:szCs w:val="12"/>
                            <w:lang w:val="en-US"/>
                          </w:rPr>
                          <w:t>private use</w:t>
                        </w:r>
                      </w:p>
                    </w:txbxContent>
                  </v:textbox>
                </v:rect>
                <v:shape id="Division Sign 51" o:spid="_x0000_s1032" style="position:absolute;left:18808;top:2667;width:1778;height:1651;visibility:visible;mso-wrap-style:square;v-text-anchor:middle" coordsize="17780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dz4wwAAANsAAAAPAAAAZHJzL2Rvd25yZXYueG1sRI9BawIx&#10;FITvhf6H8ITeanYLSrsaxRYEKQWpCr0+Ns8kunlZNum6/feNIHgcZuYbZr4cfCN66qILrKAcFyCI&#10;66AdGwWH/fr5FURMyBqbwKTgjyIsF48Pc6x0uPA39btkRIZwrFCBTamtpIy1JY9xHFri7B1D5zFl&#10;2RmpO7xkuG/kS1FMpUfHecFiSx+W6vPu12eKs9uvt8+ftdyWk/fN0JuDOxmlnkbDagYi0ZDu4Vt7&#10;oxVMSrh+yT9ALv4BAAD//wMAUEsBAi0AFAAGAAgAAAAhANvh9svuAAAAhQEAABMAAAAAAAAAAAAA&#10;AAAAAAAAAFtDb250ZW50X1R5cGVzXS54bWxQSwECLQAUAAYACAAAACEAWvQsW78AAAAVAQAACwAA&#10;AAAAAAAAAAAAAAAfAQAAX3JlbHMvLnJlbHNQSwECLQAUAAYACAAAACEA0Lnc+MMAAADbAAAADwAA&#10;AAAAAAAAAAAAAAAHAgAAZHJzL2Rvd25yZXYueG1sUEsFBgAAAAADAAMAtwAAAPcCAAAAAA==&#10;" path="m88900,49183v6305,,11417,5112,11417,11417c100317,66905,95205,72017,88900,72017v-6305,,-11417,-5112,-11417,-11417c77483,54295,82595,49183,88900,49183xm88900,115917v-6305,,-11417,-5112,-11417,-11417c77483,98195,82595,93083,88900,93083v6305,,11417,5112,11417,11417c100317,110805,95205,115917,88900,115917xm23567,81725r130666,l154233,83376r-130666,l23567,81725xe" filled="f" strokecolor="#d8d8d8 [2732]" strokeweight="1pt">
                  <v:stroke joinstyle="miter"/>
                  <v:path arrowok="t" o:connecttype="custom" o:connectlocs="88900,49183;100317,60600;88900,72017;77483,60600;88900,49183;88900,115917;77483,104500;88900,93083;100317,104500;88900,115917;23567,81725;154233,81725;154233,83376;23567,83376;23567,81725" o:connectangles="0,0,0,0,0,0,0,0,0,0,0,0,0,0,0"/>
                </v:shape>
                <v:rect id="Rectangle 52" o:spid="_x0000_s1033" style="position:absolute;left:17208;top:4401;width:4953;height:40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JZEwwAAANsAAAAPAAAAZHJzL2Rvd25yZXYueG1sRI9PawIx&#10;FMTvBb9DeIK3mlWwyGoUFaQtHkr9c38mz93FzcuSxN312zeFQo/DzPyGWa57W4uWfKgcK5iMMxDE&#10;2pmKCwXn0/51DiJEZIO1Y1LwpADr1eBliblxHX9Te4yFSBAOOSooY2xyKYMuyWIYu4Y4eTfnLcYk&#10;fSGNxy7BbS2nWfYmLVacFkpsaFeSvh8fVsHF3bad1Vf+bJ9f1eP94LWeH5QaDfvNAkSkPv6H/9of&#10;RsFsCr9f0g+Qqx8AAAD//wMAUEsBAi0AFAAGAAgAAAAhANvh9svuAAAAhQEAABMAAAAAAAAAAAAA&#10;AAAAAAAAAFtDb250ZW50X1R5cGVzXS54bWxQSwECLQAUAAYACAAAACEAWvQsW78AAAAVAQAACwAA&#10;AAAAAAAAAAAAAAAfAQAAX3JlbHMvLnJlbHNQSwECLQAUAAYACAAAACEAFSCWRMMAAADbAAAADwAA&#10;AAAAAAAAAAAAAAAHAgAAZHJzL2Rvd25yZXYueG1sUEsFBgAAAAADAAMAtwAAAPcCAAAAAA==&#10;" filled="f" stroked="f" strokeweight="1pt">
                  <v:textbox>
                    <w:txbxContent>
                      <w:p w14:paraId="62F0D2EE" w14:textId="3B038DD8" w:rsidR="00721DE7" w:rsidRPr="003936BB" w:rsidRDefault="00721DE7" w:rsidP="00721DE7">
                        <w:pPr>
                          <w:spacing w:after="0" w:line="240" w:lineRule="auto"/>
                          <w:ind w:left="-142" w:right="-96"/>
                          <w:jc w:val="center"/>
                          <w:rPr>
                            <w:rFonts w:ascii="Segoe UI" w:hAnsi="Segoe UI" w:cs="Segoe UI"/>
                            <w:i/>
                            <w:color w:val="000000" w:themeColor="text1"/>
                            <w:sz w:val="12"/>
                            <w:szCs w:val="12"/>
                            <w:lang w:val="en-US"/>
                          </w:rPr>
                        </w:pPr>
                        <w:r w:rsidRPr="003936BB">
                          <w:rPr>
                            <w:rFonts w:ascii="Segoe UI" w:hAnsi="Segoe UI" w:cs="Segoe UI"/>
                            <w:i/>
                            <w:color w:val="000000" w:themeColor="text1"/>
                            <w:sz w:val="12"/>
                            <w:szCs w:val="12"/>
                            <w:lang w:val="en-US"/>
                          </w:rPr>
                          <w:t>365</w:t>
                        </w:r>
                        <w:r w:rsidR="00C73EA7">
                          <w:rPr>
                            <w:rFonts w:ascii="Segoe UI" w:hAnsi="Segoe UI" w:cs="Segoe UI"/>
                            <w:i/>
                            <w:color w:val="000000" w:themeColor="text1"/>
                            <w:sz w:val="12"/>
                            <w:szCs w:val="12"/>
                            <w:lang w:val="en-US"/>
                          </w:rPr>
                          <w:t xml:space="preserve"> or 366</w:t>
                        </w:r>
                        <w:r w:rsidRPr="003936BB">
                          <w:rPr>
                            <w:rFonts w:ascii="Segoe UI" w:hAnsi="Segoe UI" w:cs="Segoe UI"/>
                            <w:i/>
                            <w:color w:val="000000" w:themeColor="text1"/>
                            <w:sz w:val="12"/>
                            <w:szCs w:val="12"/>
                            <w:lang w:val="en-US"/>
                          </w:rPr>
                          <w:t xml:space="preserve"> days</w:t>
                        </w:r>
                        <w:r>
                          <w:rPr>
                            <w:rFonts w:ascii="Segoe UI" w:hAnsi="Segoe UI" w:cs="Segoe UI"/>
                            <w:i/>
                            <w:color w:val="000000" w:themeColor="text1"/>
                            <w:sz w:val="12"/>
                            <w:szCs w:val="12"/>
                            <w:lang w:val="en-US"/>
                          </w:rPr>
                          <w:t xml:space="preserve"> of FBT year</w:t>
                        </w:r>
                      </w:p>
                    </w:txbxContent>
                  </v:textbox>
                </v:rect>
                <v:shape id="Minus Sign 53" o:spid="_x0000_s1034" style="position:absolute;left:23299;top:2379;width:1778;height:1588;visibility:visible;mso-wrap-style:square;v-text-anchor:middle" coordsize="177800,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CThxQAAANsAAAAPAAAAZHJzL2Rvd25yZXYueG1sRI/dasJA&#10;FITvhb7Dcgre6aa1Fo2u0iotKRTB6AMcs6f5afZszK4a394tCL0cZuYbZr7sTC3O1LrSsoKnYQSC&#10;OLO65FzBfvcxmIBwHlljbZkUXMnBcvHQm2Os7YW3dE59LgKEXYwKCu+bWEqXFWTQDW1DHLwf2xr0&#10;Qba51C1eAtzU8jmKXqXBksNCgQ2tCsp+05NRMN1WSfWSbI6H3fvnd7qOVl8VX5XqP3ZvMxCeOv8f&#10;vrcTrWA8gr8v4QfIxQ0AAP//AwBQSwECLQAUAAYACAAAACEA2+H2y+4AAACFAQAAEwAAAAAAAAAA&#10;AAAAAAAAAAAAW0NvbnRlbnRfVHlwZXNdLnhtbFBLAQItABQABgAIAAAAIQBa9CxbvwAAABUBAAAL&#10;AAAAAAAAAAAAAAAAAB8BAABfcmVscy8ucmVsc1BLAQItABQABgAIAAAAIQAhWCThxQAAANsAAAAP&#10;AAAAAAAAAAAAAAAAAAcCAABkcnMvZG93bnJldi54bWxQSwUGAAAAAAMAAwC3AAAA+QIAAAAA&#10;" path="m23567,79375r130666,l154233,79375r-130666,xe" filled="f" strokecolor="#d8d8d8 [2732]" strokeweight="1pt">
                  <v:stroke joinstyle="miter"/>
                  <v:path arrowok="t" o:connecttype="custom" o:connectlocs="23567,79375;154233,79375;154233,79375;23567,79375" o:connectangles="0,0,0,0"/>
                </v:shape>
                <v:rect id="Rectangle 54" o:spid="_x0000_s1035" style="position:absolute;left:26035;top:635;width:4953;height:5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aurwwAAANsAAAAPAAAAZHJzL2Rvd25yZXYueG1sRI9BawIx&#10;FITvgv8hvEJvmm1pi6xGqQVR8VDU9v5MnrtLNy9LEnfXf98IgsdhZr5hZove1qIlHyrHCl7GGQhi&#10;7UzFhYKf42o0AREissHaMSm4UoDFfDiYYW5cx3tqD7EQCcIhRwVljE0uZdAlWQxj1xAn7+y8xZik&#10;L6Tx2CW4reVrln1IixWnhRIb+ipJ/x0uVsGvOy87q0+8ba/f1WW981pPdko9P/WfUxCR+vgI39sb&#10;o+D9DW5f0g+Q838AAAD//wMAUEsBAi0AFAAGAAgAAAAhANvh9svuAAAAhQEAABMAAAAAAAAAAAAA&#10;AAAAAAAAAFtDb250ZW50X1R5cGVzXS54bWxQSwECLQAUAAYACAAAACEAWvQsW78AAAAVAQAACwAA&#10;AAAAAAAAAAAAAAAfAQAAX3JlbHMvLnJlbHNQSwECLQAUAAYACAAAACEA9YWrq8MAAADbAAAADwAA&#10;AAAAAAAAAAAAAAAHAgAAZHJzL2Rvd25yZXYueG1sUEsFBgAAAAADAAMAtwAAAPcCAAAAAA==&#10;" filled="f" stroked="f" strokeweight="1pt">
                  <v:textbox>
                    <w:txbxContent>
                      <w:p w14:paraId="5A85AE14" w14:textId="77777777" w:rsidR="00721DE7" w:rsidRPr="004506BA" w:rsidRDefault="00721DE7" w:rsidP="00721DE7">
                        <w:pPr>
                          <w:spacing w:after="0" w:line="240" w:lineRule="auto"/>
                          <w:ind w:left="-142" w:right="-94"/>
                          <w:jc w:val="center"/>
                          <w:rPr>
                            <w:rFonts w:ascii="Segoe UI" w:hAnsi="Segoe UI" w:cs="Segoe UI"/>
                            <w:i/>
                            <w:color w:val="000000" w:themeColor="text1"/>
                            <w:sz w:val="12"/>
                            <w:szCs w:val="16"/>
                            <w:lang w:val="en-US"/>
                          </w:rPr>
                        </w:pPr>
                        <w:r>
                          <w:rPr>
                            <w:rFonts w:ascii="Segoe UI" w:hAnsi="Segoe UI" w:cs="Segoe UI"/>
                            <w:i/>
                            <w:color w:val="000000" w:themeColor="text1"/>
                            <w:sz w:val="12"/>
                            <w:szCs w:val="16"/>
                            <w:lang w:val="en-US"/>
                          </w:rPr>
                          <w:t>costs paid</w:t>
                        </w:r>
                        <w:r>
                          <w:rPr>
                            <w:rFonts w:ascii="Segoe UI" w:hAnsi="Segoe UI" w:cs="Segoe UI"/>
                            <w:i/>
                            <w:color w:val="000000" w:themeColor="text1"/>
                            <w:sz w:val="12"/>
                            <w:szCs w:val="16"/>
                            <w:lang w:val="en-US"/>
                          </w:rPr>
                          <w:br/>
                          <w:t>by the employee</w:t>
                        </w:r>
                      </w:p>
                    </w:txbxContent>
                  </v:textbox>
                </v:rect>
              </v:group>
            </w:pict>
          </mc:Fallback>
        </mc:AlternateContent>
      </w:r>
      <w:r w:rsidR="00721DE7">
        <w:rPr>
          <w:rFonts w:ascii="Segoe UI" w:eastAsia="Times New Roman" w:hAnsi="Segoe UI" w:cs="Segoe UI"/>
          <w:sz w:val="14"/>
          <w:szCs w:val="20"/>
          <w:lang w:eastAsia="en-AU"/>
        </w:rPr>
        <w:t>Statutory Formula.</w:t>
      </w:r>
    </w:p>
    <w:p w14:paraId="0E3D110A" w14:textId="77777777" w:rsidR="00721DE7" w:rsidRPr="004506BA" w:rsidRDefault="00721DE7" w:rsidP="00721DE7">
      <w:pPr>
        <w:spacing w:after="0" w:line="240" w:lineRule="auto"/>
        <w:rPr>
          <w:rFonts w:ascii="Segoe UI" w:eastAsia="Times New Roman" w:hAnsi="Segoe UI" w:cs="Segoe UI"/>
          <w:sz w:val="20"/>
          <w:szCs w:val="20"/>
          <w:lang w:eastAsia="en-AU"/>
        </w:rPr>
      </w:pPr>
    </w:p>
    <w:p w14:paraId="57C35D8F" w14:textId="77777777" w:rsidR="00721DE7" w:rsidRPr="004506BA" w:rsidRDefault="00721DE7" w:rsidP="00721DE7">
      <w:pPr>
        <w:spacing w:after="0" w:line="240" w:lineRule="auto"/>
        <w:rPr>
          <w:rFonts w:ascii="Segoe UI" w:eastAsia="Times New Roman" w:hAnsi="Segoe UI" w:cs="Segoe UI"/>
          <w:sz w:val="20"/>
          <w:szCs w:val="20"/>
          <w:lang w:eastAsia="en-AU"/>
        </w:rPr>
      </w:pPr>
    </w:p>
    <w:p w14:paraId="7CE9283D" w14:textId="77777777" w:rsidR="00721DE7" w:rsidRPr="004506BA" w:rsidRDefault="00721DE7" w:rsidP="00721DE7">
      <w:pPr>
        <w:spacing w:after="0" w:line="240" w:lineRule="auto"/>
        <w:ind w:right="74"/>
        <w:rPr>
          <w:rFonts w:ascii="Segoe UI" w:eastAsia="Times New Roman" w:hAnsi="Segoe UI" w:cs="Segoe UI"/>
          <w:sz w:val="20"/>
          <w:szCs w:val="20"/>
          <w:lang w:eastAsia="en-AU"/>
        </w:rPr>
      </w:pPr>
    </w:p>
    <w:p w14:paraId="17B99E94" w14:textId="77777777" w:rsidR="00721DE7" w:rsidRDefault="00721DE7" w:rsidP="00721DE7">
      <w:pPr>
        <w:spacing w:after="0" w:line="240" w:lineRule="auto"/>
        <w:ind w:right="74"/>
        <w:rPr>
          <w:rFonts w:ascii="Segoe UI" w:eastAsia="Times New Roman" w:hAnsi="Segoe UI" w:cs="Segoe UI"/>
          <w:sz w:val="20"/>
          <w:szCs w:val="20"/>
          <w:lang w:eastAsia="en-AU"/>
        </w:rPr>
      </w:pPr>
    </w:p>
    <w:p w14:paraId="47055554" w14:textId="2AA5FC40" w:rsidR="00721DE7" w:rsidRDefault="00721DE7" w:rsidP="00721DE7">
      <w:pPr>
        <w:spacing w:after="0" w:line="240" w:lineRule="auto"/>
        <w:ind w:right="74"/>
        <w:rPr>
          <w:rFonts w:ascii="Segoe UI" w:eastAsia="Times New Roman" w:hAnsi="Segoe UI" w:cs="Segoe UI"/>
          <w:sz w:val="20"/>
          <w:szCs w:val="20"/>
          <w:lang w:eastAsia="en-AU"/>
        </w:rPr>
      </w:pPr>
    </w:p>
    <w:p w14:paraId="1FF7CFD5" w14:textId="370AE62B" w:rsidR="00387AE3" w:rsidRDefault="00387AE3" w:rsidP="00387AE3">
      <w:pPr>
        <w:spacing w:after="0" w:line="240" w:lineRule="auto"/>
        <w:rPr>
          <w:rFonts w:ascii="Segoe UI Light" w:eastAsia="Times New Roman" w:hAnsi="Segoe UI Light" w:cs="Segoe UI Light"/>
          <w:sz w:val="64"/>
          <w:szCs w:val="64"/>
          <w:lang w:eastAsia="en-AU"/>
        </w:rPr>
      </w:pPr>
    </w:p>
    <w:p w14:paraId="382CC801" w14:textId="77777777" w:rsidR="00721DE7" w:rsidRPr="00FE5715" w:rsidRDefault="00721DE7" w:rsidP="00387AE3">
      <w:pPr>
        <w:spacing w:after="0" w:line="240" w:lineRule="auto"/>
        <w:rPr>
          <w:rFonts w:ascii="Segoe UI Light" w:eastAsia="Times New Roman" w:hAnsi="Segoe UI Light" w:cs="Segoe UI Light"/>
          <w:sz w:val="64"/>
          <w:szCs w:val="64"/>
          <w:lang w:eastAsia="en-AU"/>
        </w:rPr>
      </w:pPr>
    </w:p>
    <w:p w14:paraId="00ECE57D" w14:textId="77777777" w:rsidR="00387AE3" w:rsidRDefault="00387AE3" w:rsidP="00387AE3">
      <w:pPr>
        <w:spacing w:after="0" w:line="240" w:lineRule="auto"/>
        <w:rPr>
          <w:rFonts w:ascii="Segoe UI" w:eastAsia="Times New Roman" w:hAnsi="Segoe UI" w:cs="Segoe UI"/>
          <w:lang w:eastAsia="en-AU"/>
        </w:rPr>
      </w:pPr>
    </w:p>
    <w:p w14:paraId="1B2CAE5A" w14:textId="77777777" w:rsidR="00387AE3" w:rsidRDefault="00387AE3" w:rsidP="00387AE3">
      <w:pPr>
        <w:spacing w:after="0" w:line="240" w:lineRule="auto"/>
        <w:rPr>
          <w:rFonts w:ascii="Segoe UI" w:eastAsia="Times New Roman" w:hAnsi="Segoe UI" w:cs="Segoe UI"/>
          <w:lang w:eastAsia="en-AU"/>
        </w:rPr>
      </w:pPr>
    </w:p>
    <w:p w14:paraId="1C29602E" w14:textId="77777777" w:rsidR="00387AE3" w:rsidRPr="007D7810" w:rsidRDefault="00387AE3" w:rsidP="00387AE3">
      <w:pPr>
        <w:spacing w:after="0" w:line="240" w:lineRule="auto"/>
        <w:rPr>
          <w:rFonts w:ascii="Segoe UI" w:eastAsia="Times New Roman" w:hAnsi="Segoe UI" w:cs="Segoe UI"/>
          <w:lang w:eastAsia="en-AU"/>
        </w:rPr>
      </w:pPr>
    </w:p>
    <w:p w14:paraId="18720892" w14:textId="77777777" w:rsidR="00387AE3" w:rsidRPr="00387AE3" w:rsidRDefault="00387AE3" w:rsidP="00387AE3">
      <w:pPr>
        <w:spacing w:after="0" w:line="240" w:lineRule="auto"/>
        <w:rPr>
          <w:rFonts w:ascii="Segoe UI" w:eastAsia="Times New Roman" w:hAnsi="Segoe UI" w:cs="Segoe UI"/>
          <w:sz w:val="20"/>
          <w:szCs w:val="20"/>
          <w:lang w:eastAsia="en-AU"/>
        </w:rPr>
      </w:pPr>
    </w:p>
    <w:p w14:paraId="69BF8607" w14:textId="77777777" w:rsidR="00387AE3" w:rsidRPr="00387AE3" w:rsidRDefault="00387AE3" w:rsidP="00387AE3">
      <w:pPr>
        <w:pStyle w:val="NormalWeb"/>
        <w:rPr>
          <w:rFonts w:ascii="Segoe UI" w:hAnsi="Segoe UI" w:cs="Segoe UI"/>
          <w:sz w:val="20"/>
          <w:szCs w:val="20"/>
        </w:rPr>
      </w:pPr>
    </w:p>
    <w:p w14:paraId="7385B533" w14:textId="77777777" w:rsidR="00387AE3" w:rsidRDefault="00387AE3" w:rsidP="00387AE3">
      <w:pPr>
        <w:pStyle w:val="NormalWeb"/>
        <w:rPr>
          <w:rFonts w:ascii="Segoe UI" w:hAnsi="Segoe UI" w:cs="Segoe UI"/>
          <w:sz w:val="20"/>
          <w:szCs w:val="20"/>
        </w:rPr>
      </w:pPr>
    </w:p>
    <w:p w14:paraId="6B854CA0" w14:textId="77777777" w:rsidR="00387AE3" w:rsidRDefault="00387AE3" w:rsidP="00387AE3">
      <w:pPr>
        <w:pStyle w:val="NormalWeb"/>
        <w:rPr>
          <w:rFonts w:ascii="Segoe UI" w:hAnsi="Segoe UI" w:cs="Segoe UI"/>
          <w:sz w:val="20"/>
          <w:szCs w:val="20"/>
        </w:rPr>
      </w:pPr>
    </w:p>
    <w:p w14:paraId="73D993ED" w14:textId="77777777" w:rsidR="00387AE3" w:rsidRDefault="00387AE3" w:rsidP="00387AE3">
      <w:pPr>
        <w:pStyle w:val="NormalWeb"/>
        <w:rPr>
          <w:rFonts w:ascii="Segoe UI" w:hAnsi="Segoe UI" w:cs="Segoe UI"/>
          <w:sz w:val="20"/>
          <w:szCs w:val="20"/>
        </w:rPr>
      </w:pPr>
    </w:p>
    <w:p w14:paraId="7D0CEA66" w14:textId="77777777" w:rsidR="00387AE3" w:rsidRDefault="00387AE3" w:rsidP="00387AE3">
      <w:pPr>
        <w:pStyle w:val="NormalWeb"/>
        <w:rPr>
          <w:rFonts w:ascii="Segoe UI" w:hAnsi="Segoe UI" w:cs="Segoe UI"/>
          <w:sz w:val="20"/>
          <w:szCs w:val="20"/>
        </w:rPr>
      </w:pPr>
    </w:p>
    <w:p w14:paraId="73893C45" w14:textId="77777777" w:rsidR="00387AE3" w:rsidRDefault="00387AE3" w:rsidP="00387AE3">
      <w:pPr>
        <w:pStyle w:val="NormalWeb"/>
        <w:rPr>
          <w:rFonts w:ascii="Segoe UI" w:hAnsi="Segoe UI" w:cs="Segoe UI"/>
          <w:sz w:val="20"/>
          <w:szCs w:val="20"/>
        </w:rPr>
      </w:pPr>
    </w:p>
    <w:p w14:paraId="72DA0E96" w14:textId="77777777" w:rsidR="00387AE3" w:rsidRDefault="00387AE3" w:rsidP="00387AE3">
      <w:pPr>
        <w:pStyle w:val="NormalWeb"/>
        <w:rPr>
          <w:rFonts w:ascii="Segoe UI" w:hAnsi="Segoe UI" w:cs="Segoe UI"/>
          <w:sz w:val="20"/>
          <w:szCs w:val="20"/>
        </w:rPr>
      </w:pPr>
    </w:p>
    <w:p w14:paraId="326E8382" w14:textId="77777777" w:rsidR="00387AE3" w:rsidRDefault="00387AE3" w:rsidP="00387AE3">
      <w:pPr>
        <w:pStyle w:val="NormalWeb"/>
        <w:rPr>
          <w:rFonts w:ascii="Segoe UI" w:hAnsi="Segoe UI" w:cs="Segoe UI"/>
          <w:sz w:val="20"/>
          <w:szCs w:val="20"/>
        </w:rPr>
      </w:pPr>
    </w:p>
    <w:p w14:paraId="54B7E52C" w14:textId="77777777" w:rsidR="00387AE3" w:rsidRDefault="00387AE3" w:rsidP="00387AE3">
      <w:pPr>
        <w:pStyle w:val="NormalWeb"/>
        <w:rPr>
          <w:rFonts w:ascii="Segoe UI" w:hAnsi="Segoe UI" w:cs="Segoe UI"/>
          <w:sz w:val="20"/>
          <w:szCs w:val="20"/>
        </w:rPr>
      </w:pPr>
    </w:p>
    <w:p w14:paraId="2DDFA5BF" w14:textId="77777777" w:rsidR="00387AE3" w:rsidRDefault="00387AE3" w:rsidP="00387AE3">
      <w:pPr>
        <w:pStyle w:val="NormalWeb"/>
        <w:rPr>
          <w:rFonts w:ascii="Segoe UI" w:hAnsi="Segoe UI" w:cs="Segoe UI"/>
          <w:sz w:val="20"/>
          <w:szCs w:val="20"/>
        </w:rPr>
      </w:pPr>
    </w:p>
    <w:p w14:paraId="77E66547" w14:textId="77777777" w:rsidR="00387AE3" w:rsidRDefault="00387AE3" w:rsidP="00387AE3">
      <w:pPr>
        <w:pStyle w:val="NormalWeb"/>
        <w:rPr>
          <w:rFonts w:ascii="Segoe UI" w:hAnsi="Segoe UI" w:cs="Segoe UI"/>
          <w:sz w:val="20"/>
          <w:szCs w:val="20"/>
        </w:rPr>
      </w:pPr>
    </w:p>
    <w:p w14:paraId="5CC84D47" w14:textId="77777777" w:rsidR="00387AE3" w:rsidRDefault="00387AE3" w:rsidP="00387AE3">
      <w:pPr>
        <w:pStyle w:val="NormalWeb"/>
        <w:rPr>
          <w:rFonts w:ascii="Segoe UI" w:hAnsi="Segoe UI" w:cs="Segoe UI"/>
          <w:sz w:val="20"/>
          <w:szCs w:val="20"/>
        </w:rPr>
      </w:pPr>
    </w:p>
    <w:p w14:paraId="0B4979A2" w14:textId="77777777" w:rsidR="00387AE3" w:rsidRDefault="00387AE3" w:rsidP="00387AE3">
      <w:pPr>
        <w:pStyle w:val="NormalWeb"/>
        <w:rPr>
          <w:rFonts w:ascii="Segoe UI" w:hAnsi="Segoe UI" w:cs="Segoe UI"/>
          <w:sz w:val="20"/>
          <w:szCs w:val="20"/>
        </w:rPr>
      </w:pPr>
    </w:p>
    <w:p w14:paraId="1CCBF15A" w14:textId="52CF6787" w:rsidR="00387AE3" w:rsidRDefault="00387AE3" w:rsidP="00387AE3">
      <w:pPr>
        <w:pStyle w:val="NormalWeb"/>
        <w:rPr>
          <w:rFonts w:ascii="Segoe UI" w:hAnsi="Segoe UI" w:cs="Segoe UI"/>
          <w:sz w:val="20"/>
          <w:szCs w:val="20"/>
        </w:rPr>
      </w:pPr>
    </w:p>
    <w:p w14:paraId="79C39396" w14:textId="5F01E7C3" w:rsidR="00721DE7" w:rsidRDefault="00721DE7" w:rsidP="00387AE3">
      <w:pPr>
        <w:pStyle w:val="NormalWeb"/>
        <w:rPr>
          <w:rFonts w:ascii="Segoe UI" w:hAnsi="Segoe UI" w:cs="Segoe UI"/>
          <w:sz w:val="20"/>
          <w:szCs w:val="20"/>
        </w:rPr>
      </w:pPr>
    </w:p>
    <w:p w14:paraId="672510DC" w14:textId="1404ACC7" w:rsidR="00721DE7" w:rsidRDefault="00721DE7" w:rsidP="00387AE3">
      <w:pPr>
        <w:pStyle w:val="NormalWeb"/>
        <w:rPr>
          <w:rFonts w:ascii="Segoe UI" w:hAnsi="Segoe UI" w:cs="Segoe UI"/>
          <w:sz w:val="20"/>
          <w:szCs w:val="20"/>
        </w:rPr>
      </w:pPr>
    </w:p>
    <w:p w14:paraId="12651481" w14:textId="4AD053E8" w:rsidR="00721DE7" w:rsidRPr="00721DE7" w:rsidRDefault="00721DE7" w:rsidP="00387AE3">
      <w:pPr>
        <w:pStyle w:val="NormalWeb"/>
        <w:rPr>
          <w:rFonts w:ascii="Segoe UI" w:hAnsi="Segoe UI" w:cs="Segoe UI"/>
          <w:sz w:val="32"/>
          <w:szCs w:val="32"/>
        </w:rPr>
      </w:pPr>
    </w:p>
    <w:p w14:paraId="352FCA37" w14:textId="056D7F25" w:rsidR="00721DE7" w:rsidRPr="00721DE7" w:rsidRDefault="00721DE7" w:rsidP="00387AE3">
      <w:pPr>
        <w:pStyle w:val="NormalWeb"/>
        <w:rPr>
          <w:rFonts w:ascii="Segoe UI" w:hAnsi="Segoe UI" w:cs="Segoe UI"/>
          <w:sz w:val="32"/>
          <w:szCs w:val="32"/>
        </w:rPr>
      </w:pPr>
    </w:p>
    <w:p w14:paraId="22BCEB1A" w14:textId="377EB97A" w:rsidR="00721DE7" w:rsidRDefault="00721DE7" w:rsidP="00387AE3">
      <w:pPr>
        <w:pStyle w:val="NormalWeb"/>
        <w:rPr>
          <w:rFonts w:ascii="Segoe UI" w:hAnsi="Segoe UI" w:cs="Segoe UI"/>
          <w:sz w:val="20"/>
          <w:szCs w:val="20"/>
        </w:rPr>
      </w:pPr>
    </w:p>
    <w:p w14:paraId="139E5EF4" w14:textId="3DAD841E" w:rsidR="004168A9" w:rsidRDefault="004168A9" w:rsidP="00387AE3">
      <w:pPr>
        <w:pStyle w:val="NormalWeb"/>
        <w:rPr>
          <w:rFonts w:ascii="Segoe UI" w:hAnsi="Segoe UI" w:cs="Segoe UI"/>
          <w:sz w:val="20"/>
          <w:szCs w:val="20"/>
        </w:rPr>
      </w:pPr>
    </w:p>
    <w:p w14:paraId="44B245B2" w14:textId="06288C7E" w:rsidR="004168A9" w:rsidRDefault="004168A9" w:rsidP="00387AE3">
      <w:pPr>
        <w:pStyle w:val="NormalWeb"/>
        <w:rPr>
          <w:rFonts w:ascii="Segoe UI" w:hAnsi="Segoe UI" w:cs="Segoe UI"/>
          <w:sz w:val="20"/>
          <w:szCs w:val="20"/>
        </w:rPr>
      </w:pPr>
    </w:p>
    <w:p w14:paraId="5CA2748B" w14:textId="5F5DF03B" w:rsidR="004168A9" w:rsidRDefault="004168A9" w:rsidP="00387AE3">
      <w:pPr>
        <w:pStyle w:val="NormalWeb"/>
        <w:rPr>
          <w:rFonts w:ascii="Segoe UI" w:hAnsi="Segoe UI" w:cs="Segoe UI"/>
          <w:sz w:val="20"/>
          <w:szCs w:val="20"/>
        </w:rPr>
      </w:pPr>
    </w:p>
    <w:p w14:paraId="31D5EB50" w14:textId="76B13AC5" w:rsidR="004168A9" w:rsidRDefault="004168A9" w:rsidP="00387AE3">
      <w:pPr>
        <w:pStyle w:val="NormalWeb"/>
        <w:rPr>
          <w:rFonts w:ascii="Segoe UI" w:hAnsi="Segoe UI" w:cs="Segoe UI"/>
          <w:sz w:val="20"/>
          <w:szCs w:val="20"/>
        </w:rPr>
      </w:pPr>
    </w:p>
    <w:p w14:paraId="08288830" w14:textId="15FD4D37" w:rsidR="004168A9" w:rsidRPr="004168A9" w:rsidRDefault="004168A9" w:rsidP="00387AE3">
      <w:pPr>
        <w:pStyle w:val="NormalWeb"/>
        <w:rPr>
          <w:rFonts w:ascii="Segoe UI" w:hAnsi="Segoe UI" w:cs="Segoe UI"/>
        </w:rPr>
      </w:pPr>
    </w:p>
    <w:p w14:paraId="3187FE2A" w14:textId="77777777" w:rsidR="004168A9" w:rsidRDefault="004168A9" w:rsidP="00387AE3">
      <w:pPr>
        <w:pStyle w:val="NormalWeb"/>
        <w:rPr>
          <w:rFonts w:ascii="Segoe UI" w:hAnsi="Segoe UI" w:cs="Segoe UI"/>
          <w:sz w:val="20"/>
          <w:szCs w:val="20"/>
        </w:rPr>
      </w:pPr>
    </w:p>
    <w:p w14:paraId="47170461" w14:textId="674BFC68" w:rsidR="00721DE7" w:rsidRPr="00721DE7" w:rsidRDefault="00721DE7" w:rsidP="00721DE7">
      <w:pPr>
        <w:spacing w:after="0" w:line="240" w:lineRule="auto"/>
        <w:rPr>
          <w:rFonts w:ascii="Segoe UI" w:eastAsia="Times New Roman" w:hAnsi="Segoe UI" w:cs="Segoe UI"/>
          <w:color w:val="000000" w:themeColor="text1"/>
          <w:sz w:val="20"/>
          <w:szCs w:val="20"/>
          <w:lang w:eastAsia="en-AU"/>
        </w:rPr>
      </w:pPr>
      <w:r w:rsidRPr="00721DE7">
        <w:rPr>
          <w:rFonts w:ascii="Segoe UI" w:eastAsia="Times New Roman" w:hAnsi="Segoe UI" w:cs="Segoe UI"/>
          <w:b/>
          <w:color w:val="000000" w:themeColor="text1"/>
          <w:sz w:val="20"/>
          <w:szCs w:val="20"/>
          <w:lang w:eastAsia="en-AU"/>
        </w:rPr>
        <w:t>Base Value.</w:t>
      </w:r>
      <w:r w:rsidRPr="00721DE7">
        <w:rPr>
          <w:rFonts w:ascii="Segoe UI" w:eastAsia="Times New Roman" w:hAnsi="Segoe UI" w:cs="Segoe UI"/>
          <w:color w:val="000000" w:themeColor="text1"/>
          <w:sz w:val="20"/>
          <w:szCs w:val="20"/>
          <w:lang w:eastAsia="en-AU"/>
        </w:rPr>
        <w:t xml:space="preserve"> If you’ve owned the car for less than 4 years when the FBT year began, the base value is the original cost price of the car, or ⅔ of the cost price if owned for more than 4 </w:t>
      </w:r>
      <w:r w:rsidR="00300FC7">
        <w:rPr>
          <w:rFonts w:ascii="Segoe UI" w:eastAsia="Times New Roman" w:hAnsi="Segoe UI" w:cs="Segoe UI"/>
          <w:color w:val="000000" w:themeColor="text1"/>
          <w:sz w:val="20"/>
          <w:szCs w:val="20"/>
          <w:lang w:eastAsia="en-AU"/>
        </w:rPr>
        <w:t xml:space="preserve">full </w:t>
      </w:r>
      <w:r w:rsidRPr="00721DE7">
        <w:rPr>
          <w:rFonts w:ascii="Segoe UI" w:eastAsia="Times New Roman" w:hAnsi="Segoe UI" w:cs="Segoe UI"/>
          <w:color w:val="000000" w:themeColor="text1"/>
          <w:sz w:val="20"/>
          <w:szCs w:val="20"/>
          <w:lang w:eastAsia="en-AU"/>
        </w:rPr>
        <w:t>years.</w:t>
      </w:r>
      <w:r w:rsidR="00300FC7">
        <w:rPr>
          <w:rFonts w:ascii="Segoe UI" w:eastAsia="Times New Roman" w:hAnsi="Segoe UI" w:cs="Segoe UI"/>
          <w:color w:val="000000" w:themeColor="text1"/>
          <w:sz w:val="20"/>
          <w:szCs w:val="20"/>
          <w:lang w:eastAsia="en-AU"/>
        </w:rPr>
        <w:t xml:space="preserve"> A car first owned prior to 1 April 2018 (and on or after 1 April 2017) </w:t>
      </w:r>
      <w:r w:rsidR="009A409D">
        <w:rPr>
          <w:rFonts w:ascii="Segoe UI" w:eastAsia="Times New Roman" w:hAnsi="Segoe UI" w:cs="Segoe UI"/>
          <w:color w:val="000000" w:themeColor="text1"/>
          <w:sz w:val="20"/>
          <w:szCs w:val="20"/>
          <w:lang w:eastAsia="en-AU"/>
        </w:rPr>
        <w:t>will be</w:t>
      </w:r>
      <w:r w:rsidR="00300FC7">
        <w:rPr>
          <w:rFonts w:ascii="Segoe UI" w:eastAsia="Times New Roman" w:hAnsi="Segoe UI" w:cs="Segoe UI"/>
          <w:color w:val="000000" w:themeColor="text1"/>
          <w:sz w:val="20"/>
          <w:szCs w:val="20"/>
          <w:lang w:eastAsia="en-AU"/>
        </w:rPr>
        <w:t xml:space="preserve"> eligible to the 2/3 base value.</w:t>
      </w:r>
      <w:r w:rsidRPr="00721DE7">
        <w:rPr>
          <w:rFonts w:ascii="Segoe UI" w:eastAsia="Times New Roman" w:hAnsi="Segoe UI" w:cs="Segoe UI"/>
          <w:color w:val="000000" w:themeColor="text1"/>
          <w:sz w:val="20"/>
          <w:szCs w:val="20"/>
          <w:lang w:eastAsia="en-AU"/>
        </w:rPr>
        <w:t xml:space="preserve"> </w:t>
      </w:r>
    </w:p>
    <w:p w14:paraId="590FE2C4" w14:textId="77777777" w:rsidR="00721DE7" w:rsidRPr="00721DE7" w:rsidRDefault="00721DE7" w:rsidP="00721DE7">
      <w:pPr>
        <w:spacing w:after="0" w:line="240" w:lineRule="auto"/>
        <w:rPr>
          <w:rFonts w:ascii="Segoe UI" w:eastAsia="Times New Roman" w:hAnsi="Segoe UI" w:cs="Segoe UI"/>
          <w:color w:val="000000" w:themeColor="text1"/>
          <w:sz w:val="20"/>
          <w:szCs w:val="20"/>
          <w:lang w:eastAsia="en-AU"/>
        </w:rPr>
      </w:pPr>
    </w:p>
    <w:p w14:paraId="517B57C3" w14:textId="0A88DD04" w:rsidR="00721DE7" w:rsidRPr="00721DE7" w:rsidRDefault="00721DE7" w:rsidP="00721DE7">
      <w:pPr>
        <w:spacing w:after="0" w:line="240" w:lineRule="auto"/>
        <w:rPr>
          <w:rFonts w:ascii="Segoe UI" w:eastAsia="Times New Roman" w:hAnsi="Segoe UI" w:cs="Segoe UI"/>
          <w:color w:val="000000" w:themeColor="text1"/>
          <w:sz w:val="20"/>
          <w:szCs w:val="20"/>
          <w:lang w:eastAsia="en-AU"/>
        </w:rPr>
      </w:pPr>
      <w:r w:rsidRPr="1BB62617">
        <w:rPr>
          <w:rFonts w:ascii="Segoe UI" w:eastAsia="Times New Roman" w:hAnsi="Segoe UI" w:cs="Segoe UI"/>
          <w:b/>
          <w:bCs/>
          <w:color w:val="000000" w:themeColor="text1"/>
          <w:sz w:val="20"/>
          <w:szCs w:val="20"/>
          <w:lang w:eastAsia="en-AU"/>
        </w:rPr>
        <w:t>Cost price.</w:t>
      </w:r>
      <w:r w:rsidRPr="1BB62617">
        <w:rPr>
          <w:rFonts w:ascii="Segoe UI" w:eastAsia="Times New Roman" w:hAnsi="Segoe UI" w:cs="Segoe UI"/>
          <w:color w:val="000000" w:themeColor="text1"/>
          <w:sz w:val="20"/>
          <w:szCs w:val="20"/>
          <w:lang w:eastAsia="en-AU"/>
        </w:rPr>
        <w:t xml:space="preserve">  The original purchase price including GST and luxury car tax but excluding, stamp duty, registration, acquisition costs such as delivery and non-business accessories like paint, fabric and rust protection or window tinting. </w:t>
      </w:r>
    </w:p>
    <w:p w14:paraId="03E2B686" w14:textId="77777777" w:rsidR="00721DE7" w:rsidRPr="00721DE7" w:rsidRDefault="00721DE7" w:rsidP="00721DE7">
      <w:pPr>
        <w:spacing w:after="0" w:line="240" w:lineRule="auto"/>
        <w:ind w:right="74"/>
        <w:rPr>
          <w:rFonts w:ascii="Segoe UI" w:eastAsia="Times New Roman" w:hAnsi="Segoe UI" w:cs="Segoe UI"/>
          <w:color w:val="000000" w:themeColor="text1"/>
          <w:sz w:val="20"/>
          <w:szCs w:val="20"/>
          <w:lang w:eastAsia="en-AU"/>
        </w:rPr>
      </w:pPr>
    </w:p>
    <w:p w14:paraId="2B80EEA0" w14:textId="2D72DEA2" w:rsidR="00721DE7" w:rsidRPr="00721DE7" w:rsidRDefault="00721DE7" w:rsidP="00721DE7">
      <w:pPr>
        <w:spacing w:after="0" w:line="240" w:lineRule="auto"/>
        <w:ind w:right="74"/>
        <w:rPr>
          <w:rFonts w:ascii="Segoe UI" w:eastAsia="Times New Roman" w:hAnsi="Segoe UI" w:cs="Segoe UI"/>
          <w:color w:val="000000" w:themeColor="text1"/>
          <w:sz w:val="20"/>
          <w:szCs w:val="20"/>
          <w:lang w:eastAsia="en-AU"/>
        </w:rPr>
      </w:pPr>
      <w:r w:rsidRPr="00721DE7">
        <w:rPr>
          <w:rFonts w:ascii="Segoe UI" w:eastAsia="Times New Roman" w:hAnsi="Segoe UI" w:cs="Segoe UI"/>
          <w:b/>
          <w:color w:val="000000" w:themeColor="text1"/>
          <w:sz w:val="20"/>
          <w:szCs w:val="20"/>
          <w:lang w:eastAsia="en-AU"/>
        </w:rPr>
        <w:t>Statutory Fractions.</w:t>
      </w:r>
      <w:r w:rsidRPr="00721DE7">
        <w:rPr>
          <w:rFonts w:ascii="Segoe UI" w:eastAsia="Times New Roman" w:hAnsi="Segoe UI" w:cs="Segoe UI"/>
          <w:color w:val="000000" w:themeColor="text1"/>
          <w:sz w:val="20"/>
          <w:szCs w:val="20"/>
          <w:lang w:eastAsia="en-AU"/>
        </w:rPr>
        <w:t xml:space="preserve"> From 1 April 2014, there’s been a flat rate of 20% applied regardless of how many km’s were travelled in the FBT year, except where there is a </w:t>
      </w:r>
      <w:r w:rsidRPr="00721DE7">
        <w:rPr>
          <w:rFonts w:ascii="Segoe UI" w:eastAsia="Times New Roman" w:hAnsi="Segoe UI" w:cs="Segoe UI"/>
          <w:color w:val="000000" w:themeColor="text1"/>
          <w:sz w:val="20"/>
          <w:szCs w:val="20"/>
          <w:lang w:eastAsia="en-AU"/>
        </w:rPr>
        <w:lastRenderedPageBreak/>
        <w:t>pre-existing commitment in place</w:t>
      </w:r>
      <w:r w:rsidR="006B2E9D">
        <w:rPr>
          <w:rFonts w:ascii="Segoe UI" w:eastAsia="Times New Roman" w:hAnsi="Segoe UI" w:cs="Segoe UI"/>
          <w:color w:val="000000" w:themeColor="text1"/>
          <w:sz w:val="20"/>
          <w:szCs w:val="20"/>
          <w:lang w:eastAsia="en-AU"/>
        </w:rPr>
        <w:t xml:space="preserve"> before 7:30pm, 10 May 2011</w:t>
      </w:r>
      <w:r w:rsidRPr="00721DE7">
        <w:rPr>
          <w:rFonts w:ascii="Segoe UI" w:eastAsia="Times New Roman" w:hAnsi="Segoe UI" w:cs="Segoe UI"/>
          <w:color w:val="000000" w:themeColor="text1"/>
          <w:sz w:val="20"/>
          <w:szCs w:val="20"/>
          <w:lang w:eastAsia="en-AU"/>
        </w:rPr>
        <w:t>.</w:t>
      </w:r>
    </w:p>
    <w:p w14:paraId="0C4F2F98" w14:textId="492E5A2A" w:rsidR="00721DE7" w:rsidRDefault="00721DE7" w:rsidP="00721DE7">
      <w:pPr>
        <w:pStyle w:val="NormalWeb"/>
        <w:rPr>
          <w:rFonts w:ascii="Segoe UI" w:hAnsi="Segoe UI" w:cs="Segoe UI"/>
          <w:color w:val="000000" w:themeColor="text1"/>
          <w:sz w:val="20"/>
          <w:szCs w:val="20"/>
        </w:rPr>
      </w:pPr>
    </w:p>
    <w:p w14:paraId="3C6F6A76" w14:textId="6166387F" w:rsidR="00721DE7" w:rsidRPr="00515515" w:rsidRDefault="00721DE7" w:rsidP="00721DE7">
      <w:pPr>
        <w:spacing w:line="240" w:lineRule="auto"/>
        <w:ind w:right="74"/>
        <w:rPr>
          <w:rFonts w:ascii="Segoe UI" w:eastAsia="Times New Roman" w:hAnsi="Segoe UI" w:cs="Segoe UI"/>
          <w:sz w:val="14"/>
          <w:szCs w:val="20"/>
          <w:lang w:eastAsia="en-AU"/>
        </w:rPr>
      </w:pPr>
      <w:r w:rsidRPr="00515515">
        <w:rPr>
          <w:rFonts w:ascii="Segoe UI" w:eastAsia="Times New Roman" w:hAnsi="Segoe UI" w:cs="Segoe UI"/>
          <w:sz w:val="14"/>
          <w:szCs w:val="20"/>
          <w:lang w:eastAsia="en-AU"/>
        </w:rPr>
        <w:t>Table of statutory fractions for pre-existing commitments.</w:t>
      </w:r>
      <w:r w:rsidR="00C7008A">
        <w:rPr>
          <w:rFonts w:ascii="Segoe UI" w:eastAsia="Times New Roman" w:hAnsi="Segoe UI" w:cs="Segoe UI"/>
          <w:sz w:val="14"/>
          <w:szCs w:val="20"/>
          <w:lang w:eastAsia="en-AU"/>
        </w:rPr>
        <w:t xml:space="preserve"> </w:t>
      </w:r>
      <w:r w:rsidR="00C7008A" w:rsidRPr="00F904F9">
        <w:rPr>
          <w:rFonts w:ascii="Segoe UI" w:eastAsia="Times New Roman" w:hAnsi="Segoe UI" w:cs="Segoe UI"/>
          <w:b/>
          <w:bCs/>
          <w:sz w:val="14"/>
          <w:szCs w:val="20"/>
          <w:lang w:eastAsia="en-AU"/>
        </w:rPr>
        <w:t>(CONSIDER REMOVING</w:t>
      </w:r>
      <w:r w:rsidR="00300FC7">
        <w:rPr>
          <w:rFonts w:ascii="Segoe UI" w:eastAsia="Times New Roman" w:hAnsi="Segoe UI" w:cs="Segoe UI"/>
          <w:b/>
          <w:bCs/>
          <w:sz w:val="14"/>
          <w:szCs w:val="20"/>
          <w:lang w:eastAsia="en-AU"/>
        </w:rPr>
        <w:t xml:space="preserve"> THIS TABLE</w:t>
      </w:r>
      <w:r w:rsidR="00C7008A" w:rsidRPr="00F904F9">
        <w:rPr>
          <w:rFonts w:ascii="Segoe UI" w:eastAsia="Times New Roman" w:hAnsi="Segoe UI" w:cs="Segoe UI"/>
          <w:b/>
          <w:bCs/>
          <w:sz w:val="14"/>
          <w:szCs w:val="20"/>
          <w:lang w:eastAsia="en-AU"/>
        </w:rPr>
        <w:t>)</w:t>
      </w:r>
    </w:p>
    <w:tbl>
      <w:tblPr>
        <w:tblStyle w:val="PlainTable4"/>
        <w:tblW w:w="4963" w:type="dxa"/>
        <w:tblLayout w:type="fixed"/>
        <w:tblLook w:val="0420" w:firstRow="1" w:lastRow="0" w:firstColumn="0" w:lastColumn="0" w:noHBand="0" w:noVBand="1"/>
      </w:tblPr>
      <w:tblGrid>
        <w:gridCol w:w="1128"/>
        <w:gridCol w:w="767"/>
        <w:gridCol w:w="767"/>
        <w:gridCol w:w="767"/>
        <w:gridCol w:w="767"/>
        <w:gridCol w:w="767"/>
      </w:tblGrid>
      <w:tr w:rsidR="00721DE7" w:rsidRPr="00721DE7" w14:paraId="5EA24A5F" w14:textId="77777777" w:rsidTr="00346BBD">
        <w:trPr>
          <w:cnfStyle w:val="100000000000" w:firstRow="1" w:lastRow="0" w:firstColumn="0" w:lastColumn="0" w:oddVBand="0" w:evenVBand="0" w:oddHBand="0" w:evenHBand="0" w:firstRowFirstColumn="0" w:firstRowLastColumn="0" w:lastRowFirstColumn="0" w:lastRowLastColumn="0"/>
          <w:trHeight w:val="312"/>
        </w:trPr>
        <w:tc>
          <w:tcPr>
            <w:tcW w:w="1128" w:type="dxa"/>
            <w:vAlign w:val="center"/>
            <w:hideMark/>
          </w:tcPr>
          <w:p w14:paraId="19540397" w14:textId="77777777" w:rsidR="00721DE7" w:rsidRPr="00721DE7" w:rsidRDefault="00721DE7" w:rsidP="004168A9">
            <w:pPr>
              <w:spacing w:after="0" w:line="240" w:lineRule="auto"/>
              <w:rPr>
                <w:rFonts w:ascii="Segoe UI" w:eastAsia="Times New Roman" w:hAnsi="Segoe UI" w:cs="Segoe UI"/>
                <w:b w:val="0"/>
                <w:bCs w:val="0"/>
                <w:sz w:val="12"/>
                <w:szCs w:val="12"/>
                <w:lang w:eastAsia="en-AU"/>
              </w:rPr>
            </w:pPr>
          </w:p>
        </w:tc>
        <w:tc>
          <w:tcPr>
            <w:tcW w:w="3835" w:type="dxa"/>
            <w:gridSpan w:val="5"/>
            <w:shd w:val="clear" w:color="auto" w:fill="12262F"/>
            <w:vAlign w:val="center"/>
          </w:tcPr>
          <w:p w14:paraId="471A7FB6" w14:textId="4BB4CD32" w:rsidR="00721DE7" w:rsidRPr="004168A9" w:rsidRDefault="00721DE7" w:rsidP="004168A9">
            <w:pPr>
              <w:spacing w:after="0" w:line="240" w:lineRule="auto"/>
              <w:jc w:val="center"/>
              <w:rPr>
                <w:rFonts w:ascii="Segoe UI" w:eastAsia="Times New Roman" w:hAnsi="Segoe UI" w:cs="Segoe UI"/>
                <w:b w:val="0"/>
                <w:bCs w:val="0"/>
                <w:color w:val="FFFFFF" w:themeColor="background1"/>
                <w:spacing w:val="20"/>
                <w:sz w:val="12"/>
                <w:szCs w:val="12"/>
                <w:lang w:eastAsia="en-AU"/>
              </w:rPr>
            </w:pPr>
            <w:r w:rsidRPr="004168A9">
              <w:rPr>
                <w:rFonts w:ascii="Segoe UI" w:eastAsia="Times New Roman" w:hAnsi="Segoe UI" w:cs="Segoe UI"/>
                <w:b w:val="0"/>
                <w:bCs w:val="0"/>
                <w:color w:val="FFFFFF" w:themeColor="background1"/>
                <w:spacing w:val="20"/>
                <w:sz w:val="12"/>
                <w:szCs w:val="12"/>
                <w:lang w:eastAsia="en-AU"/>
              </w:rPr>
              <w:t>STATUTORY FRACTION %</w:t>
            </w:r>
          </w:p>
        </w:tc>
      </w:tr>
      <w:tr w:rsidR="004168A9" w:rsidRPr="00721DE7" w14:paraId="6E7925E3" w14:textId="77777777" w:rsidTr="00346BBD">
        <w:trPr>
          <w:cnfStyle w:val="000000100000" w:firstRow="0" w:lastRow="0" w:firstColumn="0" w:lastColumn="0" w:oddVBand="0" w:evenVBand="0" w:oddHBand="1" w:evenHBand="0" w:firstRowFirstColumn="0" w:firstRowLastColumn="0" w:lastRowFirstColumn="0" w:lastRowLastColumn="0"/>
          <w:trHeight w:val="312"/>
        </w:trPr>
        <w:tc>
          <w:tcPr>
            <w:tcW w:w="1128" w:type="dxa"/>
            <w:vMerge w:val="restart"/>
            <w:shd w:val="clear" w:color="auto" w:fill="12262F"/>
            <w:vAlign w:val="center"/>
          </w:tcPr>
          <w:p w14:paraId="130C15E0" w14:textId="742DAF5C" w:rsidR="00721DE7" w:rsidRPr="004168A9" w:rsidRDefault="00721DE7" w:rsidP="004168A9">
            <w:pPr>
              <w:spacing w:after="0" w:line="240" w:lineRule="auto"/>
              <w:rPr>
                <w:rFonts w:ascii="Segoe UI" w:eastAsia="Times New Roman" w:hAnsi="Segoe UI" w:cs="Segoe UI"/>
                <w:bCs/>
                <w:color w:val="FFFFFF" w:themeColor="background1"/>
                <w:spacing w:val="20"/>
                <w:sz w:val="12"/>
                <w:szCs w:val="12"/>
                <w:lang w:eastAsia="en-AU"/>
              </w:rPr>
            </w:pPr>
            <w:r w:rsidRPr="004168A9">
              <w:rPr>
                <w:rFonts w:ascii="Segoe UI" w:eastAsia="Times New Roman" w:hAnsi="Segoe UI" w:cs="Segoe UI"/>
                <w:bCs/>
                <w:color w:val="FFFFFF" w:themeColor="background1"/>
                <w:spacing w:val="20"/>
                <w:sz w:val="12"/>
                <w:szCs w:val="12"/>
                <w:lang w:eastAsia="en-AU"/>
              </w:rPr>
              <w:t>TOTAL KM’S TRAVELLED IN FBT YEAR</w:t>
            </w:r>
          </w:p>
        </w:tc>
        <w:tc>
          <w:tcPr>
            <w:tcW w:w="767" w:type="dxa"/>
            <w:shd w:val="clear" w:color="auto" w:fill="12262F"/>
            <w:vAlign w:val="center"/>
          </w:tcPr>
          <w:p w14:paraId="51AFF369" w14:textId="7ABD4401" w:rsidR="00721DE7" w:rsidRPr="004168A9" w:rsidRDefault="004168A9" w:rsidP="004168A9">
            <w:pPr>
              <w:spacing w:after="0" w:line="240" w:lineRule="auto"/>
              <w:jc w:val="center"/>
              <w:rPr>
                <w:rFonts w:ascii="Segoe UI" w:eastAsia="Times New Roman" w:hAnsi="Segoe UI" w:cs="Segoe UI"/>
                <w:bCs/>
                <w:color w:val="FFFFFF" w:themeColor="background1"/>
                <w:sz w:val="12"/>
                <w:szCs w:val="12"/>
                <w:lang w:eastAsia="en-AU"/>
              </w:rPr>
            </w:pPr>
            <w:r w:rsidRPr="004168A9">
              <w:rPr>
                <w:rFonts w:ascii="Segoe UI" w:eastAsia="Times New Roman" w:hAnsi="Segoe UI" w:cs="Segoe UI"/>
                <w:bCs/>
                <w:color w:val="FFFFFF" w:themeColor="background1"/>
                <w:sz w:val="12"/>
                <w:szCs w:val="12"/>
                <w:lang w:eastAsia="en-AU"/>
              </w:rPr>
              <w:t>Prior to</w:t>
            </w:r>
          </w:p>
        </w:tc>
        <w:tc>
          <w:tcPr>
            <w:tcW w:w="767" w:type="dxa"/>
            <w:shd w:val="clear" w:color="auto" w:fill="12262F"/>
            <w:vAlign w:val="center"/>
          </w:tcPr>
          <w:p w14:paraId="6619F675" w14:textId="4B60FC97" w:rsidR="00721DE7" w:rsidRPr="004168A9" w:rsidRDefault="004168A9" w:rsidP="004168A9">
            <w:pPr>
              <w:spacing w:after="0" w:line="240" w:lineRule="auto"/>
              <w:jc w:val="center"/>
              <w:rPr>
                <w:rFonts w:ascii="Segoe UI" w:eastAsia="Times New Roman" w:hAnsi="Segoe UI" w:cs="Segoe UI"/>
                <w:bCs/>
                <w:color w:val="FFFFFF" w:themeColor="background1"/>
                <w:sz w:val="12"/>
                <w:szCs w:val="12"/>
                <w:lang w:eastAsia="en-AU"/>
              </w:rPr>
            </w:pPr>
            <w:r w:rsidRPr="004168A9">
              <w:rPr>
                <w:rFonts w:ascii="Segoe UI" w:eastAsia="Times New Roman" w:hAnsi="Segoe UI" w:cs="Segoe UI"/>
                <w:bCs/>
                <w:color w:val="FFFFFF" w:themeColor="background1"/>
                <w:sz w:val="12"/>
                <w:szCs w:val="12"/>
                <w:lang w:eastAsia="en-AU"/>
              </w:rPr>
              <w:t>From</w:t>
            </w:r>
          </w:p>
        </w:tc>
        <w:tc>
          <w:tcPr>
            <w:tcW w:w="767" w:type="dxa"/>
            <w:shd w:val="clear" w:color="auto" w:fill="12262F"/>
            <w:vAlign w:val="center"/>
          </w:tcPr>
          <w:p w14:paraId="0D10D540" w14:textId="77777777" w:rsidR="00721DE7" w:rsidRPr="004168A9" w:rsidRDefault="00721DE7" w:rsidP="004168A9">
            <w:pPr>
              <w:spacing w:after="0" w:line="240" w:lineRule="auto"/>
              <w:jc w:val="center"/>
              <w:rPr>
                <w:rFonts w:ascii="Segoe UI" w:eastAsia="Times New Roman" w:hAnsi="Segoe UI" w:cs="Segoe UI"/>
                <w:bCs/>
                <w:color w:val="FFFFFF" w:themeColor="background1"/>
                <w:sz w:val="12"/>
                <w:szCs w:val="12"/>
                <w:lang w:eastAsia="en-AU"/>
              </w:rPr>
            </w:pPr>
          </w:p>
        </w:tc>
        <w:tc>
          <w:tcPr>
            <w:tcW w:w="767" w:type="dxa"/>
            <w:shd w:val="clear" w:color="auto" w:fill="12262F"/>
            <w:vAlign w:val="center"/>
          </w:tcPr>
          <w:p w14:paraId="59D1BD8F" w14:textId="77777777" w:rsidR="00721DE7" w:rsidRPr="004168A9" w:rsidRDefault="00721DE7" w:rsidP="004168A9">
            <w:pPr>
              <w:spacing w:after="0" w:line="240" w:lineRule="auto"/>
              <w:jc w:val="center"/>
              <w:rPr>
                <w:rFonts w:ascii="Segoe UI" w:eastAsia="Times New Roman" w:hAnsi="Segoe UI" w:cs="Segoe UI"/>
                <w:bCs/>
                <w:color w:val="FFFFFF" w:themeColor="background1"/>
                <w:sz w:val="12"/>
                <w:szCs w:val="12"/>
                <w:lang w:eastAsia="en-AU"/>
              </w:rPr>
            </w:pPr>
          </w:p>
        </w:tc>
        <w:tc>
          <w:tcPr>
            <w:tcW w:w="767" w:type="dxa"/>
            <w:shd w:val="clear" w:color="auto" w:fill="12262F"/>
            <w:vAlign w:val="center"/>
          </w:tcPr>
          <w:p w14:paraId="5E61F176" w14:textId="77777777" w:rsidR="00721DE7" w:rsidRPr="004168A9" w:rsidRDefault="00721DE7" w:rsidP="004168A9">
            <w:pPr>
              <w:spacing w:after="0" w:line="240" w:lineRule="auto"/>
              <w:jc w:val="center"/>
              <w:rPr>
                <w:rFonts w:ascii="Segoe UI" w:eastAsia="Times New Roman" w:hAnsi="Segoe UI" w:cs="Segoe UI"/>
                <w:bCs/>
                <w:color w:val="FFFFFF" w:themeColor="background1"/>
                <w:sz w:val="12"/>
                <w:szCs w:val="12"/>
                <w:lang w:eastAsia="en-AU"/>
              </w:rPr>
            </w:pPr>
          </w:p>
        </w:tc>
      </w:tr>
      <w:tr w:rsidR="004168A9" w:rsidRPr="00721DE7" w14:paraId="05183D76" w14:textId="77777777" w:rsidTr="00346BBD">
        <w:trPr>
          <w:trHeight w:val="312"/>
        </w:trPr>
        <w:tc>
          <w:tcPr>
            <w:tcW w:w="1128" w:type="dxa"/>
            <w:vMerge/>
            <w:shd w:val="clear" w:color="auto" w:fill="12262F"/>
            <w:vAlign w:val="center"/>
            <w:hideMark/>
          </w:tcPr>
          <w:p w14:paraId="38AF767E" w14:textId="77777777" w:rsidR="004168A9" w:rsidRPr="00721DE7" w:rsidRDefault="004168A9" w:rsidP="004168A9">
            <w:pPr>
              <w:spacing w:after="0" w:line="240" w:lineRule="auto"/>
              <w:rPr>
                <w:rFonts w:ascii="Segoe UI" w:eastAsia="Times New Roman" w:hAnsi="Segoe UI" w:cs="Segoe UI"/>
                <w:b/>
                <w:bCs/>
                <w:sz w:val="12"/>
                <w:szCs w:val="12"/>
                <w:lang w:eastAsia="en-AU"/>
              </w:rPr>
            </w:pPr>
          </w:p>
        </w:tc>
        <w:tc>
          <w:tcPr>
            <w:tcW w:w="767" w:type="dxa"/>
            <w:shd w:val="clear" w:color="auto" w:fill="12262F"/>
            <w:vAlign w:val="center"/>
          </w:tcPr>
          <w:p w14:paraId="56BCE5B9" w14:textId="27C5C925" w:rsidR="004168A9" w:rsidRPr="004168A9" w:rsidRDefault="004168A9" w:rsidP="004168A9">
            <w:pPr>
              <w:spacing w:after="0" w:line="240" w:lineRule="auto"/>
              <w:jc w:val="center"/>
              <w:rPr>
                <w:rFonts w:ascii="Segoe UI" w:eastAsia="Times New Roman" w:hAnsi="Segoe UI" w:cs="Segoe UI"/>
                <w:bCs/>
                <w:color w:val="FFFFFF" w:themeColor="background1"/>
                <w:sz w:val="12"/>
                <w:szCs w:val="12"/>
                <w:lang w:eastAsia="en-AU"/>
              </w:rPr>
            </w:pPr>
            <w:r w:rsidRPr="004168A9">
              <w:rPr>
                <w:rFonts w:ascii="Segoe UI" w:eastAsia="Times New Roman" w:hAnsi="Segoe UI" w:cs="Segoe UI"/>
                <w:bCs/>
                <w:color w:val="FFFFFF" w:themeColor="background1"/>
                <w:sz w:val="12"/>
                <w:szCs w:val="12"/>
                <w:lang w:eastAsia="en-AU"/>
              </w:rPr>
              <w:t>10.5.2011</w:t>
            </w:r>
          </w:p>
        </w:tc>
        <w:tc>
          <w:tcPr>
            <w:tcW w:w="767" w:type="dxa"/>
            <w:shd w:val="clear" w:color="auto" w:fill="12262F"/>
            <w:vAlign w:val="center"/>
          </w:tcPr>
          <w:p w14:paraId="40187BAD" w14:textId="1C42E8C2" w:rsidR="004168A9" w:rsidRPr="004168A9" w:rsidRDefault="004168A9" w:rsidP="004168A9">
            <w:pPr>
              <w:spacing w:after="0" w:line="240" w:lineRule="auto"/>
              <w:jc w:val="center"/>
              <w:rPr>
                <w:rFonts w:ascii="Segoe UI" w:eastAsia="Times New Roman" w:hAnsi="Segoe UI" w:cs="Segoe UI"/>
                <w:bCs/>
                <w:color w:val="FFFFFF" w:themeColor="background1"/>
                <w:sz w:val="12"/>
                <w:szCs w:val="12"/>
                <w:lang w:eastAsia="en-AU"/>
              </w:rPr>
            </w:pPr>
            <w:r w:rsidRPr="004168A9">
              <w:rPr>
                <w:rFonts w:ascii="Segoe UI" w:eastAsia="Times New Roman" w:hAnsi="Segoe UI" w:cs="Segoe UI"/>
                <w:bCs/>
                <w:color w:val="FFFFFF" w:themeColor="background1"/>
                <w:sz w:val="12"/>
                <w:szCs w:val="12"/>
                <w:lang w:eastAsia="en-AU"/>
              </w:rPr>
              <w:t>10.5.2011</w:t>
            </w:r>
          </w:p>
        </w:tc>
        <w:tc>
          <w:tcPr>
            <w:tcW w:w="767" w:type="dxa"/>
            <w:shd w:val="clear" w:color="auto" w:fill="12262F"/>
            <w:vAlign w:val="center"/>
            <w:hideMark/>
          </w:tcPr>
          <w:p w14:paraId="064D65F5" w14:textId="111E5DF9" w:rsidR="004168A9" w:rsidRPr="004168A9" w:rsidRDefault="004168A9" w:rsidP="004168A9">
            <w:pPr>
              <w:spacing w:after="0" w:line="240" w:lineRule="auto"/>
              <w:jc w:val="center"/>
              <w:rPr>
                <w:rFonts w:ascii="Segoe UI" w:eastAsia="Times New Roman" w:hAnsi="Segoe UI" w:cs="Segoe UI"/>
                <w:bCs/>
                <w:color w:val="FFFFFF" w:themeColor="background1"/>
                <w:sz w:val="12"/>
                <w:szCs w:val="12"/>
                <w:lang w:eastAsia="en-AU"/>
              </w:rPr>
            </w:pPr>
            <w:r w:rsidRPr="004168A9">
              <w:rPr>
                <w:rFonts w:ascii="Segoe UI" w:eastAsia="Times New Roman" w:hAnsi="Segoe UI" w:cs="Segoe UI"/>
                <w:bCs/>
                <w:color w:val="FFFFFF" w:themeColor="background1"/>
                <w:sz w:val="12"/>
                <w:szCs w:val="12"/>
                <w:lang w:eastAsia="en-AU"/>
              </w:rPr>
              <w:t>1.04.2012</w:t>
            </w:r>
          </w:p>
        </w:tc>
        <w:tc>
          <w:tcPr>
            <w:tcW w:w="767" w:type="dxa"/>
            <w:shd w:val="clear" w:color="auto" w:fill="12262F"/>
            <w:vAlign w:val="center"/>
            <w:hideMark/>
          </w:tcPr>
          <w:p w14:paraId="624D0DC4" w14:textId="22231DE7" w:rsidR="004168A9" w:rsidRPr="004168A9" w:rsidRDefault="004168A9" w:rsidP="004168A9">
            <w:pPr>
              <w:spacing w:after="0" w:line="240" w:lineRule="auto"/>
              <w:jc w:val="center"/>
              <w:rPr>
                <w:rFonts w:ascii="Segoe UI" w:eastAsia="Times New Roman" w:hAnsi="Segoe UI" w:cs="Segoe UI"/>
                <w:bCs/>
                <w:color w:val="FFFFFF" w:themeColor="background1"/>
                <w:sz w:val="12"/>
                <w:szCs w:val="12"/>
                <w:lang w:eastAsia="en-AU"/>
              </w:rPr>
            </w:pPr>
            <w:r w:rsidRPr="004168A9">
              <w:rPr>
                <w:rFonts w:ascii="Segoe UI" w:eastAsia="Times New Roman" w:hAnsi="Segoe UI" w:cs="Segoe UI"/>
                <w:bCs/>
                <w:color w:val="FFFFFF" w:themeColor="background1"/>
                <w:sz w:val="12"/>
                <w:szCs w:val="12"/>
                <w:lang w:eastAsia="en-AU"/>
              </w:rPr>
              <w:t>1.04.2013</w:t>
            </w:r>
          </w:p>
        </w:tc>
        <w:tc>
          <w:tcPr>
            <w:tcW w:w="767" w:type="dxa"/>
            <w:shd w:val="clear" w:color="auto" w:fill="12262F"/>
            <w:vAlign w:val="center"/>
            <w:hideMark/>
          </w:tcPr>
          <w:p w14:paraId="41160706" w14:textId="45F93138" w:rsidR="004168A9" w:rsidRPr="004168A9" w:rsidRDefault="004168A9" w:rsidP="004168A9">
            <w:pPr>
              <w:spacing w:after="0" w:line="240" w:lineRule="auto"/>
              <w:jc w:val="center"/>
              <w:rPr>
                <w:rFonts w:ascii="Segoe UI" w:eastAsia="Times New Roman" w:hAnsi="Segoe UI" w:cs="Segoe UI"/>
                <w:bCs/>
                <w:color w:val="FFFFFF" w:themeColor="background1"/>
                <w:sz w:val="12"/>
                <w:szCs w:val="12"/>
                <w:lang w:eastAsia="en-AU"/>
              </w:rPr>
            </w:pPr>
            <w:r w:rsidRPr="004168A9">
              <w:rPr>
                <w:rFonts w:ascii="Segoe UI" w:eastAsia="Times New Roman" w:hAnsi="Segoe UI" w:cs="Segoe UI"/>
                <w:bCs/>
                <w:color w:val="FFFFFF" w:themeColor="background1"/>
                <w:sz w:val="12"/>
                <w:szCs w:val="12"/>
                <w:lang w:eastAsia="en-AU"/>
              </w:rPr>
              <w:t>1.04.2014</w:t>
            </w:r>
          </w:p>
        </w:tc>
      </w:tr>
      <w:tr w:rsidR="004168A9" w:rsidRPr="00721DE7" w14:paraId="017F9CBD" w14:textId="77777777" w:rsidTr="004168A9">
        <w:trPr>
          <w:cnfStyle w:val="000000100000" w:firstRow="0" w:lastRow="0" w:firstColumn="0" w:lastColumn="0" w:oddVBand="0" w:evenVBand="0" w:oddHBand="1" w:evenHBand="0" w:firstRowFirstColumn="0" w:firstRowLastColumn="0" w:lastRowFirstColumn="0" w:lastRowLastColumn="0"/>
          <w:trHeight w:val="312"/>
        </w:trPr>
        <w:tc>
          <w:tcPr>
            <w:tcW w:w="1128" w:type="dxa"/>
            <w:tcBorders>
              <w:bottom w:val="single" w:sz="4" w:space="0" w:color="auto"/>
            </w:tcBorders>
            <w:vAlign w:val="center"/>
            <w:hideMark/>
          </w:tcPr>
          <w:p w14:paraId="0DFA87E6" w14:textId="77777777" w:rsidR="00721DE7" w:rsidRPr="00721DE7" w:rsidRDefault="00721DE7" w:rsidP="004168A9">
            <w:pPr>
              <w:spacing w:after="0" w:line="240" w:lineRule="auto"/>
              <w:rPr>
                <w:rFonts w:ascii="Segoe UI" w:eastAsia="Times New Roman" w:hAnsi="Segoe UI" w:cs="Segoe UI"/>
                <w:sz w:val="12"/>
                <w:szCs w:val="12"/>
                <w:lang w:eastAsia="en-AU"/>
              </w:rPr>
            </w:pPr>
            <w:r w:rsidRPr="00721DE7">
              <w:rPr>
                <w:rFonts w:ascii="Segoe UI" w:eastAsia="Times New Roman" w:hAnsi="Segoe UI" w:cs="Segoe UI"/>
                <w:sz w:val="12"/>
                <w:szCs w:val="12"/>
                <w:lang w:eastAsia="en-AU"/>
              </w:rPr>
              <w:t>0 - 14,999</w:t>
            </w:r>
          </w:p>
        </w:tc>
        <w:tc>
          <w:tcPr>
            <w:tcW w:w="767" w:type="dxa"/>
            <w:tcBorders>
              <w:bottom w:val="single" w:sz="4" w:space="0" w:color="auto"/>
            </w:tcBorders>
            <w:vAlign w:val="center"/>
          </w:tcPr>
          <w:p w14:paraId="5F3C4697" w14:textId="77777777" w:rsidR="00721DE7" w:rsidRPr="00721DE7" w:rsidRDefault="00721DE7" w:rsidP="004168A9">
            <w:pPr>
              <w:spacing w:after="0" w:line="240" w:lineRule="auto"/>
              <w:ind w:left="-106" w:right="-57"/>
              <w:jc w:val="center"/>
              <w:rPr>
                <w:rFonts w:ascii="Segoe UI" w:eastAsia="Times New Roman" w:hAnsi="Segoe UI" w:cs="Segoe UI"/>
                <w:sz w:val="12"/>
                <w:szCs w:val="12"/>
                <w:lang w:eastAsia="en-AU"/>
              </w:rPr>
            </w:pPr>
            <w:r w:rsidRPr="00721DE7">
              <w:rPr>
                <w:rFonts w:ascii="Segoe UI" w:eastAsia="Times New Roman" w:hAnsi="Segoe UI" w:cs="Segoe UI"/>
                <w:sz w:val="12"/>
                <w:szCs w:val="12"/>
                <w:lang w:eastAsia="en-AU"/>
              </w:rPr>
              <w:t>26</w:t>
            </w:r>
          </w:p>
        </w:tc>
        <w:tc>
          <w:tcPr>
            <w:tcW w:w="767" w:type="dxa"/>
            <w:tcBorders>
              <w:bottom w:val="single" w:sz="4" w:space="0" w:color="auto"/>
            </w:tcBorders>
            <w:vAlign w:val="center"/>
            <w:hideMark/>
          </w:tcPr>
          <w:p w14:paraId="266CE600" w14:textId="77777777" w:rsidR="00721DE7" w:rsidRPr="00721DE7" w:rsidRDefault="00721DE7" w:rsidP="004168A9">
            <w:pPr>
              <w:spacing w:after="0" w:line="240" w:lineRule="auto"/>
              <w:ind w:left="-106" w:right="-57"/>
              <w:jc w:val="center"/>
              <w:rPr>
                <w:rFonts w:ascii="Segoe UI" w:eastAsia="Times New Roman" w:hAnsi="Segoe UI" w:cs="Segoe UI"/>
                <w:sz w:val="12"/>
                <w:szCs w:val="12"/>
                <w:lang w:eastAsia="en-AU"/>
              </w:rPr>
            </w:pPr>
            <w:r w:rsidRPr="00721DE7">
              <w:rPr>
                <w:rFonts w:ascii="Segoe UI" w:eastAsia="Times New Roman" w:hAnsi="Segoe UI" w:cs="Segoe UI"/>
                <w:sz w:val="12"/>
                <w:szCs w:val="12"/>
                <w:lang w:eastAsia="en-AU"/>
              </w:rPr>
              <w:t>20</w:t>
            </w:r>
          </w:p>
        </w:tc>
        <w:tc>
          <w:tcPr>
            <w:tcW w:w="767" w:type="dxa"/>
            <w:tcBorders>
              <w:bottom w:val="single" w:sz="4" w:space="0" w:color="auto"/>
            </w:tcBorders>
            <w:vAlign w:val="center"/>
            <w:hideMark/>
          </w:tcPr>
          <w:p w14:paraId="3AC04AFE" w14:textId="77777777" w:rsidR="00721DE7" w:rsidRPr="00721DE7" w:rsidRDefault="00721DE7" w:rsidP="004168A9">
            <w:pPr>
              <w:spacing w:after="0" w:line="240" w:lineRule="auto"/>
              <w:ind w:left="-106" w:right="-57"/>
              <w:jc w:val="center"/>
              <w:rPr>
                <w:rFonts w:ascii="Segoe UI" w:eastAsia="Times New Roman" w:hAnsi="Segoe UI" w:cs="Segoe UI"/>
                <w:sz w:val="12"/>
                <w:szCs w:val="12"/>
                <w:lang w:eastAsia="en-AU"/>
              </w:rPr>
            </w:pPr>
            <w:r w:rsidRPr="00721DE7">
              <w:rPr>
                <w:rFonts w:ascii="Segoe UI" w:eastAsia="Times New Roman" w:hAnsi="Segoe UI" w:cs="Segoe UI"/>
                <w:sz w:val="12"/>
                <w:szCs w:val="12"/>
                <w:lang w:eastAsia="en-AU"/>
              </w:rPr>
              <w:t>20</w:t>
            </w:r>
          </w:p>
        </w:tc>
        <w:tc>
          <w:tcPr>
            <w:tcW w:w="767" w:type="dxa"/>
            <w:tcBorders>
              <w:bottom w:val="single" w:sz="4" w:space="0" w:color="auto"/>
            </w:tcBorders>
            <w:vAlign w:val="center"/>
            <w:hideMark/>
          </w:tcPr>
          <w:p w14:paraId="7E09C690" w14:textId="77777777" w:rsidR="00721DE7" w:rsidRPr="00721DE7" w:rsidRDefault="00721DE7" w:rsidP="004168A9">
            <w:pPr>
              <w:spacing w:after="0" w:line="240" w:lineRule="auto"/>
              <w:ind w:left="-106" w:right="-57"/>
              <w:jc w:val="center"/>
              <w:rPr>
                <w:rFonts w:ascii="Segoe UI" w:eastAsia="Times New Roman" w:hAnsi="Segoe UI" w:cs="Segoe UI"/>
                <w:sz w:val="12"/>
                <w:szCs w:val="12"/>
                <w:lang w:eastAsia="en-AU"/>
              </w:rPr>
            </w:pPr>
            <w:r w:rsidRPr="00721DE7">
              <w:rPr>
                <w:rFonts w:ascii="Segoe UI" w:eastAsia="Times New Roman" w:hAnsi="Segoe UI" w:cs="Segoe UI"/>
                <w:sz w:val="12"/>
                <w:szCs w:val="12"/>
                <w:lang w:eastAsia="en-AU"/>
              </w:rPr>
              <w:t>20</w:t>
            </w:r>
          </w:p>
        </w:tc>
        <w:tc>
          <w:tcPr>
            <w:tcW w:w="767" w:type="dxa"/>
            <w:tcBorders>
              <w:bottom w:val="single" w:sz="4" w:space="0" w:color="auto"/>
            </w:tcBorders>
            <w:vAlign w:val="center"/>
            <w:hideMark/>
          </w:tcPr>
          <w:p w14:paraId="58138FC7" w14:textId="77777777" w:rsidR="00721DE7" w:rsidRPr="00721DE7" w:rsidRDefault="00721DE7" w:rsidP="004168A9">
            <w:pPr>
              <w:spacing w:after="0" w:line="240" w:lineRule="auto"/>
              <w:ind w:left="-106" w:right="-57"/>
              <w:jc w:val="center"/>
              <w:rPr>
                <w:rFonts w:ascii="Segoe UI" w:eastAsia="Times New Roman" w:hAnsi="Segoe UI" w:cs="Segoe UI"/>
                <w:sz w:val="12"/>
                <w:szCs w:val="12"/>
                <w:lang w:eastAsia="en-AU"/>
              </w:rPr>
            </w:pPr>
            <w:r w:rsidRPr="00721DE7">
              <w:rPr>
                <w:rFonts w:ascii="Segoe UI" w:eastAsia="Times New Roman" w:hAnsi="Segoe UI" w:cs="Segoe UI"/>
                <w:sz w:val="12"/>
                <w:szCs w:val="12"/>
                <w:lang w:eastAsia="en-AU"/>
              </w:rPr>
              <w:t>20</w:t>
            </w:r>
          </w:p>
        </w:tc>
      </w:tr>
      <w:tr w:rsidR="00721DE7" w:rsidRPr="00721DE7" w14:paraId="345916B2" w14:textId="77777777" w:rsidTr="004168A9">
        <w:trPr>
          <w:trHeight w:val="312"/>
        </w:trPr>
        <w:tc>
          <w:tcPr>
            <w:tcW w:w="1128" w:type="dxa"/>
            <w:tcBorders>
              <w:top w:val="single" w:sz="4" w:space="0" w:color="auto"/>
              <w:bottom w:val="single" w:sz="4" w:space="0" w:color="auto"/>
            </w:tcBorders>
            <w:vAlign w:val="center"/>
            <w:hideMark/>
          </w:tcPr>
          <w:p w14:paraId="17ACB12A" w14:textId="77777777" w:rsidR="00721DE7" w:rsidRPr="00721DE7" w:rsidRDefault="00721DE7" w:rsidP="004168A9">
            <w:pPr>
              <w:spacing w:after="0" w:line="240" w:lineRule="auto"/>
              <w:rPr>
                <w:rFonts w:ascii="Segoe UI" w:eastAsia="Times New Roman" w:hAnsi="Segoe UI" w:cs="Segoe UI"/>
                <w:sz w:val="12"/>
                <w:szCs w:val="12"/>
                <w:lang w:eastAsia="en-AU"/>
              </w:rPr>
            </w:pPr>
            <w:r w:rsidRPr="00721DE7">
              <w:rPr>
                <w:rFonts w:ascii="Segoe UI" w:eastAsia="Times New Roman" w:hAnsi="Segoe UI" w:cs="Segoe UI"/>
                <w:sz w:val="12"/>
                <w:szCs w:val="12"/>
                <w:lang w:eastAsia="en-AU"/>
              </w:rPr>
              <w:t>15,000 - 24,999</w:t>
            </w:r>
          </w:p>
        </w:tc>
        <w:tc>
          <w:tcPr>
            <w:tcW w:w="767" w:type="dxa"/>
            <w:tcBorders>
              <w:top w:val="single" w:sz="4" w:space="0" w:color="auto"/>
              <w:bottom w:val="single" w:sz="4" w:space="0" w:color="auto"/>
            </w:tcBorders>
            <w:vAlign w:val="center"/>
          </w:tcPr>
          <w:p w14:paraId="57155C11" w14:textId="77777777" w:rsidR="00721DE7" w:rsidRPr="00721DE7" w:rsidRDefault="00721DE7" w:rsidP="004168A9">
            <w:pPr>
              <w:spacing w:after="0" w:line="240" w:lineRule="auto"/>
              <w:ind w:left="-106" w:right="-57"/>
              <w:jc w:val="center"/>
              <w:rPr>
                <w:rFonts w:ascii="Segoe UI" w:eastAsia="Times New Roman" w:hAnsi="Segoe UI" w:cs="Segoe UI"/>
                <w:sz w:val="12"/>
                <w:szCs w:val="12"/>
                <w:lang w:eastAsia="en-AU"/>
              </w:rPr>
            </w:pPr>
            <w:r w:rsidRPr="00721DE7">
              <w:rPr>
                <w:rFonts w:ascii="Segoe UI" w:eastAsia="Times New Roman" w:hAnsi="Segoe UI" w:cs="Segoe UI"/>
                <w:sz w:val="12"/>
                <w:szCs w:val="12"/>
                <w:lang w:eastAsia="en-AU"/>
              </w:rPr>
              <w:t>20</w:t>
            </w:r>
          </w:p>
        </w:tc>
        <w:tc>
          <w:tcPr>
            <w:tcW w:w="767" w:type="dxa"/>
            <w:tcBorders>
              <w:top w:val="single" w:sz="4" w:space="0" w:color="auto"/>
              <w:bottom w:val="single" w:sz="4" w:space="0" w:color="auto"/>
            </w:tcBorders>
            <w:vAlign w:val="center"/>
            <w:hideMark/>
          </w:tcPr>
          <w:p w14:paraId="6979EC46" w14:textId="77777777" w:rsidR="00721DE7" w:rsidRPr="00721DE7" w:rsidRDefault="00721DE7" w:rsidP="004168A9">
            <w:pPr>
              <w:spacing w:after="0" w:line="240" w:lineRule="auto"/>
              <w:ind w:left="-106" w:right="-57"/>
              <w:jc w:val="center"/>
              <w:rPr>
                <w:rFonts w:ascii="Segoe UI" w:eastAsia="Times New Roman" w:hAnsi="Segoe UI" w:cs="Segoe UI"/>
                <w:sz w:val="12"/>
                <w:szCs w:val="12"/>
                <w:lang w:eastAsia="en-AU"/>
              </w:rPr>
            </w:pPr>
            <w:r w:rsidRPr="00721DE7">
              <w:rPr>
                <w:rFonts w:ascii="Segoe UI" w:eastAsia="Times New Roman" w:hAnsi="Segoe UI" w:cs="Segoe UI"/>
                <w:sz w:val="12"/>
                <w:szCs w:val="12"/>
                <w:lang w:eastAsia="en-AU"/>
              </w:rPr>
              <w:t>20</w:t>
            </w:r>
          </w:p>
        </w:tc>
        <w:tc>
          <w:tcPr>
            <w:tcW w:w="767" w:type="dxa"/>
            <w:tcBorders>
              <w:top w:val="single" w:sz="4" w:space="0" w:color="auto"/>
              <w:bottom w:val="single" w:sz="4" w:space="0" w:color="auto"/>
            </w:tcBorders>
            <w:vAlign w:val="center"/>
            <w:hideMark/>
          </w:tcPr>
          <w:p w14:paraId="056A37C3" w14:textId="77777777" w:rsidR="00721DE7" w:rsidRPr="00721DE7" w:rsidRDefault="00721DE7" w:rsidP="004168A9">
            <w:pPr>
              <w:spacing w:after="0" w:line="240" w:lineRule="auto"/>
              <w:ind w:left="-106" w:right="-57"/>
              <w:jc w:val="center"/>
              <w:rPr>
                <w:rFonts w:ascii="Segoe UI" w:eastAsia="Times New Roman" w:hAnsi="Segoe UI" w:cs="Segoe UI"/>
                <w:sz w:val="12"/>
                <w:szCs w:val="12"/>
                <w:lang w:eastAsia="en-AU"/>
              </w:rPr>
            </w:pPr>
            <w:r w:rsidRPr="00721DE7">
              <w:rPr>
                <w:rFonts w:ascii="Segoe UI" w:eastAsia="Times New Roman" w:hAnsi="Segoe UI" w:cs="Segoe UI"/>
                <w:sz w:val="12"/>
                <w:szCs w:val="12"/>
                <w:lang w:eastAsia="en-AU"/>
              </w:rPr>
              <w:t>20</w:t>
            </w:r>
          </w:p>
        </w:tc>
        <w:tc>
          <w:tcPr>
            <w:tcW w:w="767" w:type="dxa"/>
            <w:tcBorders>
              <w:top w:val="single" w:sz="4" w:space="0" w:color="auto"/>
              <w:bottom w:val="single" w:sz="4" w:space="0" w:color="auto"/>
            </w:tcBorders>
            <w:vAlign w:val="center"/>
            <w:hideMark/>
          </w:tcPr>
          <w:p w14:paraId="56E9F0C1" w14:textId="77777777" w:rsidR="00721DE7" w:rsidRPr="00721DE7" w:rsidRDefault="00721DE7" w:rsidP="004168A9">
            <w:pPr>
              <w:spacing w:after="0" w:line="240" w:lineRule="auto"/>
              <w:ind w:left="-106" w:right="-57"/>
              <w:jc w:val="center"/>
              <w:rPr>
                <w:rFonts w:ascii="Segoe UI" w:eastAsia="Times New Roman" w:hAnsi="Segoe UI" w:cs="Segoe UI"/>
                <w:sz w:val="12"/>
                <w:szCs w:val="12"/>
                <w:lang w:eastAsia="en-AU"/>
              </w:rPr>
            </w:pPr>
            <w:r w:rsidRPr="00721DE7">
              <w:rPr>
                <w:rFonts w:ascii="Segoe UI" w:eastAsia="Times New Roman" w:hAnsi="Segoe UI" w:cs="Segoe UI"/>
                <w:sz w:val="12"/>
                <w:szCs w:val="12"/>
                <w:lang w:eastAsia="en-AU"/>
              </w:rPr>
              <w:t>20</w:t>
            </w:r>
          </w:p>
        </w:tc>
        <w:tc>
          <w:tcPr>
            <w:tcW w:w="767" w:type="dxa"/>
            <w:tcBorders>
              <w:top w:val="single" w:sz="4" w:space="0" w:color="auto"/>
              <w:bottom w:val="single" w:sz="4" w:space="0" w:color="auto"/>
            </w:tcBorders>
            <w:vAlign w:val="center"/>
            <w:hideMark/>
          </w:tcPr>
          <w:p w14:paraId="67C60FCD" w14:textId="77777777" w:rsidR="00721DE7" w:rsidRPr="00721DE7" w:rsidRDefault="00721DE7" w:rsidP="004168A9">
            <w:pPr>
              <w:spacing w:after="0" w:line="240" w:lineRule="auto"/>
              <w:ind w:left="-106" w:right="-57"/>
              <w:jc w:val="center"/>
              <w:rPr>
                <w:rFonts w:ascii="Segoe UI" w:eastAsia="Times New Roman" w:hAnsi="Segoe UI" w:cs="Segoe UI"/>
                <w:sz w:val="12"/>
                <w:szCs w:val="12"/>
                <w:lang w:eastAsia="en-AU"/>
              </w:rPr>
            </w:pPr>
            <w:r w:rsidRPr="00721DE7">
              <w:rPr>
                <w:rFonts w:ascii="Segoe UI" w:eastAsia="Times New Roman" w:hAnsi="Segoe UI" w:cs="Segoe UI"/>
                <w:sz w:val="12"/>
                <w:szCs w:val="12"/>
                <w:lang w:eastAsia="en-AU"/>
              </w:rPr>
              <w:t>20</w:t>
            </w:r>
          </w:p>
        </w:tc>
      </w:tr>
      <w:tr w:rsidR="004168A9" w:rsidRPr="00721DE7" w14:paraId="1C161A22" w14:textId="77777777" w:rsidTr="004168A9">
        <w:trPr>
          <w:cnfStyle w:val="000000100000" w:firstRow="0" w:lastRow="0" w:firstColumn="0" w:lastColumn="0" w:oddVBand="0" w:evenVBand="0" w:oddHBand="1" w:evenHBand="0" w:firstRowFirstColumn="0" w:firstRowLastColumn="0" w:lastRowFirstColumn="0" w:lastRowLastColumn="0"/>
          <w:trHeight w:val="312"/>
        </w:trPr>
        <w:tc>
          <w:tcPr>
            <w:tcW w:w="1128" w:type="dxa"/>
            <w:tcBorders>
              <w:top w:val="single" w:sz="4" w:space="0" w:color="auto"/>
              <w:bottom w:val="single" w:sz="4" w:space="0" w:color="auto"/>
            </w:tcBorders>
            <w:vAlign w:val="center"/>
            <w:hideMark/>
          </w:tcPr>
          <w:p w14:paraId="58C881BB" w14:textId="77777777" w:rsidR="00721DE7" w:rsidRPr="00721DE7" w:rsidRDefault="00721DE7" w:rsidP="004168A9">
            <w:pPr>
              <w:spacing w:after="0" w:line="240" w:lineRule="auto"/>
              <w:rPr>
                <w:rFonts w:ascii="Segoe UI" w:eastAsia="Times New Roman" w:hAnsi="Segoe UI" w:cs="Segoe UI"/>
                <w:sz w:val="12"/>
                <w:szCs w:val="12"/>
                <w:lang w:eastAsia="en-AU"/>
              </w:rPr>
            </w:pPr>
            <w:r w:rsidRPr="00721DE7">
              <w:rPr>
                <w:rFonts w:ascii="Segoe UI" w:eastAsia="Times New Roman" w:hAnsi="Segoe UI" w:cs="Segoe UI"/>
                <w:sz w:val="12"/>
                <w:szCs w:val="12"/>
                <w:lang w:eastAsia="en-AU"/>
              </w:rPr>
              <w:t>25,000 - 40,000</w:t>
            </w:r>
          </w:p>
        </w:tc>
        <w:tc>
          <w:tcPr>
            <w:tcW w:w="767" w:type="dxa"/>
            <w:tcBorders>
              <w:top w:val="single" w:sz="4" w:space="0" w:color="auto"/>
              <w:bottom w:val="single" w:sz="4" w:space="0" w:color="auto"/>
            </w:tcBorders>
            <w:vAlign w:val="center"/>
          </w:tcPr>
          <w:p w14:paraId="1F25BF53" w14:textId="77777777" w:rsidR="00721DE7" w:rsidRPr="00721DE7" w:rsidRDefault="00721DE7" w:rsidP="004168A9">
            <w:pPr>
              <w:spacing w:after="0" w:line="240" w:lineRule="auto"/>
              <w:ind w:left="-106" w:right="-57"/>
              <w:jc w:val="center"/>
              <w:rPr>
                <w:rFonts w:ascii="Segoe UI" w:eastAsia="Times New Roman" w:hAnsi="Segoe UI" w:cs="Segoe UI"/>
                <w:sz w:val="12"/>
                <w:szCs w:val="12"/>
                <w:lang w:eastAsia="en-AU"/>
              </w:rPr>
            </w:pPr>
            <w:r w:rsidRPr="00721DE7">
              <w:rPr>
                <w:rFonts w:ascii="Segoe UI" w:eastAsia="Times New Roman" w:hAnsi="Segoe UI" w:cs="Segoe UI"/>
                <w:sz w:val="12"/>
                <w:szCs w:val="12"/>
                <w:lang w:eastAsia="en-AU"/>
              </w:rPr>
              <w:t>11</w:t>
            </w:r>
          </w:p>
        </w:tc>
        <w:tc>
          <w:tcPr>
            <w:tcW w:w="767" w:type="dxa"/>
            <w:tcBorders>
              <w:top w:val="single" w:sz="4" w:space="0" w:color="auto"/>
              <w:bottom w:val="single" w:sz="4" w:space="0" w:color="auto"/>
            </w:tcBorders>
            <w:vAlign w:val="center"/>
            <w:hideMark/>
          </w:tcPr>
          <w:p w14:paraId="06298535" w14:textId="77777777" w:rsidR="00721DE7" w:rsidRPr="00721DE7" w:rsidRDefault="00721DE7" w:rsidP="004168A9">
            <w:pPr>
              <w:spacing w:after="0" w:line="240" w:lineRule="auto"/>
              <w:ind w:left="-106" w:right="-57"/>
              <w:jc w:val="center"/>
              <w:rPr>
                <w:rFonts w:ascii="Segoe UI" w:eastAsia="Times New Roman" w:hAnsi="Segoe UI" w:cs="Segoe UI"/>
                <w:sz w:val="12"/>
                <w:szCs w:val="12"/>
                <w:lang w:eastAsia="en-AU"/>
              </w:rPr>
            </w:pPr>
            <w:r w:rsidRPr="00721DE7">
              <w:rPr>
                <w:rFonts w:ascii="Segoe UI" w:eastAsia="Times New Roman" w:hAnsi="Segoe UI" w:cs="Segoe UI"/>
                <w:sz w:val="12"/>
                <w:szCs w:val="12"/>
                <w:lang w:eastAsia="en-AU"/>
              </w:rPr>
              <w:t>14</w:t>
            </w:r>
          </w:p>
        </w:tc>
        <w:tc>
          <w:tcPr>
            <w:tcW w:w="767" w:type="dxa"/>
            <w:tcBorders>
              <w:top w:val="single" w:sz="4" w:space="0" w:color="auto"/>
              <w:bottom w:val="single" w:sz="4" w:space="0" w:color="auto"/>
            </w:tcBorders>
            <w:vAlign w:val="center"/>
            <w:hideMark/>
          </w:tcPr>
          <w:p w14:paraId="01E8029F" w14:textId="77777777" w:rsidR="00721DE7" w:rsidRPr="00721DE7" w:rsidRDefault="00721DE7" w:rsidP="004168A9">
            <w:pPr>
              <w:spacing w:after="0" w:line="240" w:lineRule="auto"/>
              <w:ind w:left="-106" w:right="-57"/>
              <w:jc w:val="center"/>
              <w:rPr>
                <w:rFonts w:ascii="Segoe UI" w:eastAsia="Times New Roman" w:hAnsi="Segoe UI" w:cs="Segoe UI"/>
                <w:sz w:val="12"/>
                <w:szCs w:val="12"/>
                <w:lang w:eastAsia="en-AU"/>
              </w:rPr>
            </w:pPr>
            <w:r w:rsidRPr="00721DE7">
              <w:rPr>
                <w:rFonts w:ascii="Segoe UI" w:eastAsia="Times New Roman" w:hAnsi="Segoe UI" w:cs="Segoe UI"/>
                <w:sz w:val="12"/>
                <w:szCs w:val="12"/>
                <w:lang w:eastAsia="en-AU"/>
              </w:rPr>
              <w:t>17</w:t>
            </w:r>
          </w:p>
        </w:tc>
        <w:tc>
          <w:tcPr>
            <w:tcW w:w="767" w:type="dxa"/>
            <w:tcBorders>
              <w:top w:val="single" w:sz="4" w:space="0" w:color="auto"/>
              <w:bottom w:val="single" w:sz="4" w:space="0" w:color="auto"/>
            </w:tcBorders>
            <w:vAlign w:val="center"/>
            <w:hideMark/>
          </w:tcPr>
          <w:p w14:paraId="3CB9425D" w14:textId="77777777" w:rsidR="00721DE7" w:rsidRPr="00721DE7" w:rsidRDefault="00721DE7" w:rsidP="004168A9">
            <w:pPr>
              <w:spacing w:after="0" w:line="240" w:lineRule="auto"/>
              <w:ind w:left="-106" w:right="-57"/>
              <w:jc w:val="center"/>
              <w:rPr>
                <w:rFonts w:ascii="Segoe UI" w:eastAsia="Times New Roman" w:hAnsi="Segoe UI" w:cs="Segoe UI"/>
                <w:sz w:val="12"/>
                <w:szCs w:val="12"/>
                <w:lang w:eastAsia="en-AU"/>
              </w:rPr>
            </w:pPr>
            <w:r w:rsidRPr="00721DE7">
              <w:rPr>
                <w:rFonts w:ascii="Segoe UI" w:eastAsia="Times New Roman" w:hAnsi="Segoe UI" w:cs="Segoe UI"/>
                <w:sz w:val="12"/>
                <w:szCs w:val="12"/>
                <w:lang w:eastAsia="en-AU"/>
              </w:rPr>
              <w:t>20</w:t>
            </w:r>
          </w:p>
        </w:tc>
        <w:tc>
          <w:tcPr>
            <w:tcW w:w="767" w:type="dxa"/>
            <w:tcBorders>
              <w:top w:val="single" w:sz="4" w:space="0" w:color="auto"/>
              <w:bottom w:val="single" w:sz="4" w:space="0" w:color="auto"/>
            </w:tcBorders>
            <w:vAlign w:val="center"/>
            <w:hideMark/>
          </w:tcPr>
          <w:p w14:paraId="2A33B0E5" w14:textId="77777777" w:rsidR="00721DE7" w:rsidRPr="00721DE7" w:rsidRDefault="00721DE7" w:rsidP="004168A9">
            <w:pPr>
              <w:spacing w:after="0" w:line="240" w:lineRule="auto"/>
              <w:ind w:left="-106" w:right="-57"/>
              <w:jc w:val="center"/>
              <w:rPr>
                <w:rFonts w:ascii="Segoe UI" w:eastAsia="Times New Roman" w:hAnsi="Segoe UI" w:cs="Segoe UI"/>
                <w:sz w:val="12"/>
                <w:szCs w:val="12"/>
                <w:lang w:eastAsia="en-AU"/>
              </w:rPr>
            </w:pPr>
            <w:r w:rsidRPr="00721DE7">
              <w:rPr>
                <w:rFonts w:ascii="Segoe UI" w:eastAsia="Times New Roman" w:hAnsi="Segoe UI" w:cs="Segoe UI"/>
                <w:sz w:val="12"/>
                <w:szCs w:val="12"/>
                <w:lang w:eastAsia="en-AU"/>
              </w:rPr>
              <w:t>20</w:t>
            </w:r>
          </w:p>
        </w:tc>
      </w:tr>
      <w:tr w:rsidR="00721DE7" w:rsidRPr="00721DE7" w14:paraId="415BC1FC" w14:textId="77777777" w:rsidTr="004168A9">
        <w:trPr>
          <w:trHeight w:val="312"/>
        </w:trPr>
        <w:tc>
          <w:tcPr>
            <w:tcW w:w="1128" w:type="dxa"/>
            <w:tcBorders>
              <w:top w:val="single" w:sz="4" w:space="0" w:color="auto"/>
              <w:bottom w:val="single" w:sz="4" w:space="0" w:color="auto"/>
            </w:tcBorders>
            <w:vAlign w:val="center"/>
            <w:hideMark/>
          </w:tcPr>
          <w:p w14:paraId="16F55522" w14:textId="77777777" w:rsidR="00721DE7" w:rsidRPr="00721DE7" w:rsidRDefault="00721DE7" w:rsidP="004168A9">
            <w:pPr>
              <w:spacing w:after="0" w:line="240" w:lineRule="auto"/>
              <w:rPr>
                <w:rFonts w:ascii="Segoe UI" w:eastAsia="Times New Roman" w:hAnsi="Segoe UI" w:cs="Segoe UI"/>
                <w:sz w:val="12"/>
                <w:szCs w:val="12"/>
                <w:lang w:eastAsia="en-AU"/>
              </w:rPr>
            </w:pPr>
            <w:r w:rsidRPr="00721DE7">
              <w:rPr>
                <w:rFonts w:ascii="Segoe UI" w:eastAsia="Times New Roman" w:hAnsi="Segoe UI" w:cs="Segoe UI"/>
                <w:sz w:val="12"/>
                <w:szCs w:val="12"/>
                <w:lang w:eastAsia="en-AU"/>
              </w:rPr>
              <w:t>Over 40,000</w:t>
            </w:r>
          </w:p>
        </w:tc>
        <w:tc>
          <w:tcPr>
            <w:tcW w:w="767" w:type="dxa"/>
            <w:tcBorders>
              <w:top w:val="single" w:sz="4" w:space="0" w:color="auto"/>
              <w:bottom w:val="single" w:sz="4" w:space="0" w:color="auto"/>
            </w:tcBorders>
            <w:vAlign w:val="center"/>
          </w:tcPr>
          <w:p w14:paraId="5CCFB777" w14:textId="77777777" w:rsidR="00721DE7" w:rsidRPr="00721DE7" w:rsidRDefault="00721DE7" w:rsidP="004168A9">
            <w:pPr>
              <w:spacing w:after="0" w:line="240" w:lineRule="auto"/>
              <w:ind w:left="-106" w:right="-57"/>
              <w:jc w:val="center"/>
              <w:rPr>
                <w:rFonts w:ascii="Segoe UI" w:eastAsia="Times New Roman" w:hAnsi="Segoe UI" w:cs="Segoe UI"/>
                <w:sz w:val="12"/>
                <w:szCs w:val="12"/>
                <w:lang w:eastAsia="en-AU"/>
              </w:rPr>
            </w:pPr>
            <w:r w:rsidRPr="00721DE7">
              <w:rPr>
                <w:rFonts w:ascii="Segoe UI" w:eastAsia="Times New Roman" w:hAnsi="Segoe UI" w:cs="Segoe UI"/>
                <w:sz w:val="12"/>
                <w:szCs w:val="12"/>
                <w:lang w:eastAsia="en-AU"/>
              </w:rPr>
              <w:t>7</w:t>
            </w:r>
          </w:p>
        </w:tc>
        <w:tc>
          <w:tcPr>
            <w:tcW w:w="767" w:type="dxa"/>
            <w:tcBorders>
              <w:top w:val="single" w:sz="4" w:space="0" w:color="auto"/>
              <w:bottom w:val="single" w:sz="4" w:space="0" w:color="auto"/>
            </w:tcBorders>
            <w:vAlign w:val="center"/>
            <w:hideMark/>
          </w:tcPr>
          <w:p w14:paraId="27BE4053" w14:textId="77777777" w:rsidR="00721DE7" w:rsidRPr="00721DE7" w:rsidRDefault="00721DE7" w:rsidP="004168A9">
            <w:pPr>
              <w:spacing w:after="0" w:line="240" w:lineRule="auto"/>
              <w:ind w:left="-106" w:right="-57"/>
              <w:jc w:val="center"/>
              <w:rPr>
                <w:rFonts w:ascii="Segoe UI" w:eastAsia="Times New Roman" w:hAnsi="Segoe UI" w:cs="Segoe UI"/>
                <w:sz w:val="12"/>
                <w:szCs w:val="12"/>
                <w:lang w:eastAsia="en-AU"/>
              </w:rPr>
            </w:pPr>
            <w:r w:rsidRPr="00721DE7">
              <w:rPr>
                <w:rFonts w:ascii="Segoe UI" w:eastAsia="Times New Roman" w:hAnsi="Segoe UI" w:cs="Segoe UI"/>
                <w:sz w:val="12"/>
                <w:szCs w:val="12"/>
                <w:lang w:eastAsia="en-AU"/>
              </w:rPr>
              <w:t>10</w:t>
            </w:r>
          </w:p>
        </w:tc>
        <w:tc>
          <w:tcPr>
            <w:tcW w:w="767" w:type="dxa"/>
            <w:tcBorders>
              <w:top w:val="single" w:sz="4" w:space="0" w:color="auto"/>
              <w:bottom w:val="single" w:sz="4" w:space="0" w:color="auto"/>
            </w:tcBorders>
            <w:vAlign w:val="center"/>
            <w:hideMark/>
          </w:tcPr>
          <w:p w14:paraId="48B67FCD" w14:textId="77777777" w:rsidR="00721DE7" w:rsidRPr="00721DE7" w:rsidRDefault="00721DE7" w:rsidP="004168A9">
            <w:pPr>
              <w:spacing w:after="0" w:line="240" w:lineRule="auto"/>
              <w:ind w:left="-106" w:right="-57"/>
              <w:jc w:val="center"/>
              <w:rPr>
                <w:rFonts w:ascii="Segoe UI" w:eastAsia="Times New Roman" w:hAnsi="Segoe UI" w:cs="Segoe UI"/>
                <w:sz w:val="12"/>
                <w:szCs w:val="12"/>
                <w:lang w:eastAsia="en-AU"/>
              </w:rPr>
            </w:pPr>
            <w:r w:rsidRPr="00721DE7">
              <w:rPr>
                <w:rFonts w:ascii="Segoe UI" w:eastAsia="Times New Roman" w:hAnsi="Segoe UI" w:cs="Segoe UI"/>
                <w:sz w:val="12"/>
                <w:szCs w:val="12"/>
                <w:lang w:eastAsia="en-AU"/>
              </w:rPr>
              <w:t>13</w:t>
            </w:r>
          </w:p>
        </w:tc>
        <w:tc>
          <w:tcPr>
            <w:tcW w:w="767" w:type="dxa"/>
            <w:tcBorders>
              <w:top w:val="single" w:sz="4" w:space="0" w:color="auto"/>
              <w:bottom w:val="single" w:sz="4" w:space="0" w:color="auto"/>
            </w:tcBorders>
            <w:vAlign w:val="center"/>
            <w:hideMark/>
          </w:tcPr>
          <w:p w14:paraId="1C51B889" w14:textId="77777777" w:rsidR="00721DE7" w:rsidRPr="00721DE7" w:rsidRDefault="00721DE7" w:rsidP="004168A9">
            <w:pPr>
              <w:spacing w:after="0" w:line="240" w:lineRule="auto"/>
              <w:ind w:left="-106" w:right="-57"/>
              <w:jc w:val="center"/>
              <w:rPr>
                <w:rFonts w:ascii="Segoe UI" w:eastAsia="Times New Roman" w:hAnsi="Segoe UI" w:cs="Segoe UI"/>
                <w:sz w:val="12"/>
                <w:szCs w:val="12"/>
                <w:lang w:eastAsia="en-AU"/>
              </w:rPr>
            </w:pPr>
            <w:r w:rsidRPr="00721DE7">
              <w:rPr>
                <w:rFonts w:ascii="Segoe UI" w:eastAsia="Times New Roman" w:hAnsi="Segoe UI" w:cs="Segoe UI"/>
                <w:sz w:val="12"/>
                <w:szCs w:val="12"/>
                <w:lang w:eastAsia="en-AU"/>
              </w:rPr>
              <w:t>17</w:t>
            </w:r>
          </w:p>
        </w:tc>
        <w:tc>
          <w:tcPr>
            <w:tcW w:w="767" w:type="dxa"/>
            <w:tcBorders>
              <w:top w:val="single" w:sz="4" w:space="0" w:color="auto"/>
              <w:bottom w:val="single" w:sz="4" w:space="0" w:color="auto"/>
            </w:tcBorders>
            <w:vAlign w:val="center"/>
            <w:hideMark/>
          </w:tcPr>
          <w:p w14:paraId="06212A2D" w14:textId="77777777" w:rsidR="00721DE7" w:rsidRPr="00721DE7" w:rsidRDefault="00721DE7" w:rsidP="004168A9">
            <w:pPr>
              <w:spacing w:after="0" w:line="240" w:lineRule="auto"/>
              <w:ind w:left="-106" w:right="-57"/>
              <w:jc w:val="center"/>
              <w:rPr>
                <w:rFonts w:ascii="Segoe UI" w:eastAsia="Times New Roman" w:hAnsi="Segoe UI" w:cs="Segoe UI"/>
                <w:sz w:val="12"/>
                <w:szCs w:val="12"/>
                <w:lang w:eastAsia="en-AU"/>
              </w:rPr>
            </w:pPr>
            <w:r w:rsidRPr="00721DE7">
              <w:rPr>
                <w:rFonts w:ascii="Segoe UI" w:eastAsia="Times New Roman" w:hAnsi="Segoe UI" w:cs="Segoe UI"/>
                <w:sz w:val="12"/>
                <w:szCs w:val="12"/>
                <w:lang w:eastAsia="en-AU"/>
              </w:rPr>
              <w:t>20</w:t>
            </w:r>
          </w:p>
        </w:tc>
      </w:tr>
    </w:tbl>
    <w:p w14:paraId="782DBEE1" w14:textId="77777777" w:rsidR="00721DE7" w:rsidRPr="004E6C49" w:rsidRDefault="00721DE7" w:rsidP="00721DE7">
      <w:pPr>
        <w:spacing w:after="0" w:line="240" w:lineRule="auto"/>
        <w:ind w:right="74"/>
        <w:rPr>
          <w:rFonts w:ascii="Segoe UI" w:eastAsia="Times New Roman" w:hAnsi="Segoe UI" w:cs="Segoe UI"/>
          <w:sz w:val="20"/>
          <w:szCs w:val="20"/>
          <w:lang w:eastAsia="en-AU"/>
        </w:rPr>
      </w:pPr>
    </w:p>
    <w:p w14:paraId="1F37D83D" w14:textId="3A926820" w:rsidR="00721DE7" w:rsidRPr="004168A9" w:rsidRDefault="004168A9" w:rsidP="00387AE3">
      <w:pPr>
        <w:pStyle w:val="NormalWeb"/>
        <w:rPr>
          <w:rFonts w:ascii="Segoe UI" w:hAnsi="Segoe UI" w:cs="Segoe UI"/>
          <w:color w:val="000000" w:themeColor="text1"/>
        </w:rPr>
      </w:pPr>
      <w:r w:rsidRPr="004168A9">
        <w:rPr>
          <w:rFonts w:ascii="Segoe UI" w:hAnsi="Segoe UI" w:cs="Segoe UI"/>
          <w:color w:val="000000" w:themeColor="text1"/>
        </w:rPr>
        <w:t>OPERATING COST METHOD</w:t>
      </w:r>
    </w:p>
    <w:p w14:paraId="1DB15CAF" w14:textId="383D5CDF" w:rsidR="004168A9" w:rsidRPr="004168A9" w:rsidRDefault="004168A9" w:rsidP="00387AE3">
      <w:pPr>
        <w:pStyle w:val="NormalWeb"/>
        <w:rPr>
          <w:rFonts w:ascii="Segoe UI" w:hAnsi="Segoe UI" w:cs="Segoe UI"/>
          <w:color w:val="000000" w:themeColor="text1"/>
          <w:sz w:val="20"/>
          <w:szCs w:val="20"/>
        </w:rPr>
      </w:pPr>
    </w:p>
    <w:p w14:paraId="38A68E77" w14:textId="6490E2CF" w:rsidR="004168A9" w:rsidRPr="004168A9" w:rsidRDefault="004168A9" w:rsidP="004168A9">
      <w:pPr>
        <w:spacing w:after="0" w:line="240" w:lineRule="auto"/>
        <w:ind w:right="74"/>
        <w:rPr>
          <w:rFonts w:ascii="Segoe UI" w:eastAsia="Times New Roman" w:hAnsi="Segoe UI" w:cs="Segoe UI"/>
          <w:color w:val="000000" w:themeColor="text1"/>
          <w:sz w:val="20"/>
          <w:szCs w:val="20"/>
          <w:lang w:eastAsia="en-AU"/>
        </w:rPr>
      </w:pPr>
      <w:r w:rsidRPr="004168A9">
        <w:rPr>
          <w:rFonts w:ascii="Segoe UI" w:eastAsia="Times New Roman" w:hAnsi="Segoe UI" w:cs="Segoe UI"/>
          <w:color w:val="000000" w:themeColor="text1"/>
          <w:sz w:val="20"/>
          <w:szCs w:val="20"/>
          <w:lang w:eastAsia="en-AU"/>
        </w:rPr>
        <w:t xml:space="preserve">The </w:t>
      </w:r>
      <w:r w:rsidRPr="004168A9">
        <w:rPr>
          <w:rFonts w:ascii="Segoe UI" w:eastAsia="Times New Roman" w:hAnsi="Segoe UI" w:cs="Segoe UI"/>
          <w:b/>
          <w:color w:val="000000" w:themeColor="text1"/>
          <w:sz w:val="20"/>
          <w:szCs w:val="20"/>
          <w:lang w:eastAsia="en-AU"/>
        </w:rPr>
        <w:t>taxable value</w:t>
      </w:r>
      <w:r w:rsidRPr="004168A9">
        <w:rPr>
          <w:rFonts w:ascii="Segoe UI" w:eastAsia="Times New Roman" w:hAnsi="Segoe UI" w:cs="Segoe UI"/>
          <w:color w:val="000000" w:themeColor="text1"/>
          <w:sz w:val="20"/>
          <w:szCs w:val="20"/>
          <w:lang w:eastAsia="en-AU"/>
        </w:rPr>
        <w:t xml:space="preserve"> is based on the private usage proportion of the total costs of either owing or leasing and operating a car during the FBT year</w:t>
      </w:r>
      <w:r w:rsidR="005325DE">
        <w:rPr>
          <w:rFonts w:ascii="Segoe UI" w:eastAsia="Times New Roman" w:hAnsi="Segoe UI" w:cs="Segoe UI"/>
          <w:color w:val="000000" w:themeColor="text1"/>
          <w:sz w:val="20"/>
          <w:szCs w:val="20"/>
          <w:lang w:eastAsia="en-AU"/>
        </w:rPr>
        <w:t xml:space="preserve"> less any employee contributions</w:t>
      </w:r>
      <w:r w:rsidRPr="004168A9">
        <w:rPr>
          <w:rFonts w:ascii="Segoe UI" w:eastAsia="Times New Roman" w:hAnsi="Segoe UI" w:cs="Segoe UI"/>
          <w:color w:val="000000" w:themeColor="text1"/>
          <w:sz w:val="20"/>
          <w:szCs w:val="20"/>
          <w:lang w:eastAsia="en-AU"/>
        </w:rPr>
        <w:t>.</w:t>
      </w:r>
    </w:p>
    <w:p w14:paraId="68B43C13" w14:textId="77777777" w:rsidR="004168A9" w:rsidRPr="004168A9" w:rsidRDefault="004168A9" w:rsidP="004168A9">
      <w:pPr>
        <w:spacing w:after="0" w:line="240" w:lineRule="auto"/>
        <w:ind w:right="74"/>
        <w:rPr>
          <w:rFonts w:ascii="Segoe UI" w:eastAsia="Times New Roman" w:hAnsi="Segoe UI" w:cs="Segoe UI"/>
          <w:color w:val="000000" w:themeColor="text1"/>
          <w:sz w:val="20"/>
          <w:szCs w:val="20"/>
          <w:lang w:eastAsia="en-AU"/>
        </w:rPr>
      </w:pPr>
    </w:p>
    <w:p w14:paraId="6571A4BA" w14:textId="77777777" w:rsidR="004168A9" w:rsidRPr="004168A9" w:rsidRDefault="004168A9" w:rsidP="004168A9">
      <w:pPr>
        <w:spacing w:after="0" w:line="240" w:lineRule="auto"/>
        <w:ind w:right="74"/>
        <w:rPr>
          <w:rFonts w:ascii="Segoe UI" w:eastAsia="Times New Roman" w:hAnsi="Segoe UI" w:cs="Segoe UI"/>
          <w:color w:val="000000" w:themeColor="text1"/>
          <w:sz w:val="20"/>
          <w:szCs w:val="20"/>
          <w:lang w:eastAsia="en-AU"/>
        </w:rPr>
      </w:pPr>
      <w:r w:rsidRPr="004168A9">
        <w:rPr>
          <w:rFonts w:ascii="Segoe UI" w:eastAsia="Times New Roman" w:hAnsi="Segoe UI" w:cs="Segoe UI"/>
          <w:color w:val="000000" w:themeColor="text1"/>
          <w:sz w:val="14"/>
          <w:szCs w:val="20"/>
          <w:lang w:eastAsia="en-AU"/>
        </w:rPr>
        <w:t>Operating Cost Formula</w:t>
      </w:r>
    </w:p>
    <w:p w14:paraId="53C96F20" w14:textId="77777777" w:rsidR="004168A9" w:rsidRDefault="004168A9" w:rsidP="004168A9">
      <w:pPr>
        <w:spacing w:after="0" w:line="240" w:lineRule="auto"/>
        <w:ind w:right="74"/>
        <w:rPr>
          <w:rFonts w:ascii="Segoe UI" w:eastAsia="Times New Roman" w:hAnsi="Segoe UI" w:cs="Segoe UI"/>
          <w:sz w:val="20"/>
          <w:szCs w:val="20"/>
          <w:lang w:eastAsia="en-AU"/>
        </w:rPr>
      </w:pPr>
      <w:r w:rsidRPr="004506BA">
        <w:rPr>
          <w:rFonts w:ascii="Segoe UI" w:eastAsia="Times New Roman" w:hAnsi="Segoe UI" w:cs="Segoe UI"/>
          <w:noProof/>
          <w:sz w:val="20"/>
          <w:szCs w:val="20"/>
          <w:lang w:eastAsia="en-AU"/>
        </w:rPr>
        <mc:AlternateContent>
          <mc:Choice Requires="wpg">
            <w:drawing>
              <wp:anchor distT="0" distB="0" distL="114300" distR="114300" simplePos="0" relativeHeight="251658241" behindDoc="0" locked="0" layoutInCell="1" allowOverlap="1" wp14:anchorId="7F8BA05E" wp14:editId="2A9430A8">
                <wp:simplePos x="0" y="0"/>
                <wp:positionH relativeFrom="column">
                  <wp:posOffset>0</wp:posOffset>
                </wp:positionH>
                <wp:positionV relativeFrom="paragraph">
                  <wp:posOffset>76623</wp:posOffset>
                </wp:positionV>
                <wp:extent cx="3098800" cy="526415"/>
                <wp:effectExtent l="0" t="0" r="6350" b="6985"/>
                <wp:wrapNone/>
                <wp:docPr id="57" name="Group 57"/>
                <wp:cNvGraphicFramePr/>
                <a:graphic xmlns:a="http://schemas.openxmlformats.org/drawingml/2006/main">
                  <a:graphicData uri="http://schemas.microsoft.com/office/word/2010/wordprocessingGroup">
                    <wpg:wgp>
                      <wpg:cNvGrpSpPr/>
                      <wpg:grpSpPr>
                        <a:xfrm>
                          <a:off x="0" y="0"/>
                          <a:ext cx="3098800" cy="526415"/>
                          <a:chOff x="-1" y="57150"/>
                          <a:chExt cx="3098801" cy="527050"/>
                        </a:xfrm>
                        <a:solidFill>
                          <a:schemeClr val="bg1">
                            <a:lumMod val="95000"/>
                          </a:schemeClr>
                        </a:solidFill>
                      </wpg:grpSpPr>
                      <wps:wsp>
                        <wps:cNvPr id="58" name="Rectangle 58"/>
                        <wps:cNvSpPr/>
                        <wps:spPr>
                          <a:xfrm>
                            <a:off x="-1" y="57150"/>
                            <a:ext cx="948267" cy="52070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60217A" w14:textId="77777777" w:rsidR="004168A9" w:rsidRDefault="004168A9" w:rsidP="004168A9">
                              <w:pPr>
                                <w:spacing w:after="0" w:line="240" w:lineRule="auto"/>
                                <w:ind w:left="-142" w:right="-94"/>
                                <w:jc w:val="center"/>
                                <w:rPr>
                                  <w:rFonts w:ascii="Segoe UI" w:hAnsi="Segoe UI" w:cs="Segoe UI"/>
                                  <w:i/>
                                  <w:color w:val="000000" w:themeColor="text1"/>
                                  <w:sz w:val="12"/>
                                  <w:szCs w:val="16"/>
                                  <w:lang w:val="en-US"/>
                                </w:rPr>
                              </w:pPr>
                              <w:r>
                                <w:rPr>
                                  <w:rFonts w:ascii="Segoe UI" w:hAnsi="Segoe UI" w:cs="Segoe UI"/>
                                  <w:i/>
                                  <w:color w:val="000000" w:themeColor="text1"/>
                                  <w:sz w:val="12"/>
                                  <w:szCs w:val="16"/>
                                  <w:lang w:val="en-US"/>
                                </w:rPr>
                                <w:t>total</w:t>
                              </w:r>
                            </w:p>
                            <w:p w14:paraId="5AF12647" w14:textId="77777777" w:rsidR="004168A9" w:rsidRPr="004506BA" w:rsidRDefault="004168A9" w:rsidP="004168A9">
                              <w:pPr>
                                <w:spacing w:after="0" w:line="240" w:lineRule="auto"/>
                                <w:ind w:left="-142" w:right="-94"/>
                                <w:jc w:val="center"/>
                                <w:rPr>
                                  <w:rFonts w:ascii="Segoe UI" w:hAnsi="Segoe UI" w:cs="Segoe UI"/>
                                  <w:i/>
                                  <w:color w:val="000000" w:themeColor="text1"/>
                                  <w:sz w:val="12"/>
                                  <w:szCs w:val="16"/>
                                  <w:lang w:val="en-US"/>
                                </w:rPr>
                              </w:pPr>
                              <w:r>
                                <w:rPr>
                                  <w:rFonts w:ascii="Segoe UI" w:hAnsi="Segoe UI" w:cs="Segoe UI"/>
                                  <w:i/>
                                  <w:color w:val="000000" w:themeColor="text1"/>
                                  <w:sz w:val="12"/>
                                  <w:szCs w:val="16"/>
                                  <w:lang w:val="en-US"/>
                                </w:rPr>
                                <w:t>operating costs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Rectangle 60"/>
                        <wps:cNvSpPr/>
                        <wps:spPr>
                          <a:xfrm>
                            <a:off x="1278464" y="57150"/>
                            <a:ext cx="946800" cy="52070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DF94AE" w14:textId="77777777" w:rsidR="004168A9" w:rsidRDefault="004168A9" w:rsidP="004168A9">
                              <w:pPr>
                                <w:spacing w:after="0" w:line="240" w:lineRule="auto"/>
                                <w:ind w:left="-142" w:right="-94"/>
                                <w:jc w:val="center"/>
                                <w:rPr>
                                  <w:rFonts w:ascii="Segoe UI" w:hAnsi="Segoe UI" w:cs="Segoe UI"/>
                                  <w:i/>
                                  <w:color w:val="000000" w:themeColor="text1"/>
                                  <w:sz w:val="12"/>
                                  <w:szCs w:val="16"/>
                                  <w:lang w:val="en-US"/>
                                </w:rPr>
                              </w:pPr>
                              <w:r>
                                <w:rPr>
                                  <w:rFonts w:ascii="Segoe UI" w:hAnsi="Segoe UI" w:cs="Segoe UI"/>
                                  <w:i/>
                                  <w:color w:val="000000" w:themeColor="text1"/>
                                  <w:sz w:val="12"/>
                                  <w:szCs w:val="16"/>
                                  <w:lang w:val="en-US"/>
                                </w:rPr>
                                <w:t>business use</w:t>
                              </w:r>
                            </w:p>
                            <w:p w14:paraId="5157A2AA" w14:textId="77777777" w:rsidR="004168A9" w:rsidRPr="004506BA" w:rsidRDefault="004168A9" w:rsidP="004168A9">
                              <w:pPr>
                                <w:spacing w:after="0" w:line="240" w:lineRule="auto"/>
                                <w:ind w:left="-142" w:right="-94"/>
                                <w:jc w:val="center"/>
                                <w:rPr>
                                  <w:rFonts w:ascii="Segoe UI" w:hAnsi="Segoe UI" w:cs="Segoe UI"/>
                                  <w:i/>
                                  <w:color w:val="000000" w:themeColor="text1"/>
                                  <w:sz w:val="12"/>
                                  <w:szCs w:val="16"/>
                                  <w:lang w:val="en-US"/>
                                </w:rPr>
                              </w:pPr>
                              <w:r>
                                <w:rPr>
                                  <w:rFonts w:ascii="Segoe UI" w:hAnsi="Segoe UI" w:cs="Segoe UI"/>
                                  <w:i/>
                                  <w:color w:val="000000" w:themeColor="text1"/>
                                  <w:sz w:val="12"/>
                                  <w:szCs w:val="16"/>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Multiplication Sign 61"/>
                        <wps:cNvSpPr/>
                        <wps:spPr>
                          <a:xfrm>
                            <a:off x="1020234" y="209550"/>
                            <a:ext cx="165100" cy="222250"/>
                          </a:xfrm>
                          <a:prstGeom prst="mathMultiply">
                            <a:avLst>
                              <a:gd name="adj1" fmla="val 0"/>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Minus Sign 65"/>
                        <wps:cNvSpPr/>
                        <wps:spPr>
                          <a:xfrm>
                            <a:off x="2329942" y="237998"/>
                            <a:ext cx="177800" cy="158750"/>
                          </a:xfrm>
                          <a:prstGeom prst="mathMinus">
                            <a:avLst>
                              <a:gd name="adj1" fmla="val 0"/>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Rectangle 66"/>
                        <wps:cNvSpPr/>
                        <wps:spPr>
                          <a:xfrm>
                            <a:off x="2603500" y="63500"/>
                            <a:ext cx="495300" cy="52070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48BE14" w14:textId="77777777" w:rsidR="004168A9" w:rsidRPr="004506BA" w:rsidRDefault="004168A9" w:rsidP="004168A9">
                              <w:pPr>
                                <w:spacing w:after="0" w:line="240" w:lineRule="auto"/>
                                <w:ind w:left="-142" w:right="-94"/>
                                <w:jc w:val="center"/>
                                <w:rPr>
                                  <w:rFonts w:ascii="Segoe UI" w:hAnsi="Segoe UI" w:cs="Segoe UI"/>
                                  <w:i/>
                                  <w:color w:val="000000" w:themeColor="text1"/>
                                  <w:sz w:val="12"/>
                                  <w:szCs w:val="16"/>
                                  <w:lang w:val="en-US"/>
                                </w:rPr>
                              </w:pPr>
                              <w:r>
                                <w:rPr>
                                  <w:rFonts w:ascii="Segoe UI" w:hAnsi="Segoe UI" w:cs="Segoe UI"/>
                                  <w:i/>
                                  <w:color w:val="000000" w:themeColor="text1"/>
                                  <w:sz w:val="12"/>
                                  <w:szCs w:val="16"/>
                                  <w:lang w:val="en-US"/>
                                </w:rPr>
                                <w:t>costs paid</w:t>
                              </w:r>
                              <w:r>
                                <w:rPr>
                                  <w:rFonts w:ascii="Segoe UI" w:hAnsi="Segoe UI" w:cs="Segoe UI"/>
                                  <w:i/>
                                  <w:color w:val="000000" w:themeColor="text1"/>
                                  <w:sz w:val="12"/>
                                  <w:szCs w:val="16"/>
                                  <w:lang w:val="en-US"/>
                                </w:rPr>
                                <w:br/>
                                <w:t>by the employee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7F8BA05E" id="Group 57" o:spid="_x0000_s1036" style="position:absolute;margin-left:0;margin-top:6.05pt;width:244pt;height:41.45pt;z-index:251658241;mso-height-relative:margin" coordorigin=",571" coordsize="30988,5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e/hLQQAAGMXAAAOAAAAZHJzL2Uyb0RvYy54bWzsWN9v2zYQfh+w/4HQe2NJtiTLiFME6RIM&#10;SNug6dBnmqJ+DBTJkXRs76/fkRTl1AlWNwOKIrMfZJE8Ho/f3X068vzttmfogSrdCb6MkrM4QpQT&#10;UXW8WUZ/fL5+M4+QNphXmAlOl9GO6ujtxa+/nG/kgqaiFayiCoESrhcbuYxaY+RiMtGkpT3WZ0JS&#10;DoO1UD020FTNpFJ4A9p7NknjOJ9shKqkEoRqDb3v/GB04fTXNSXmY11rahBbRmCbcU/lniv7nFyc&#10;40WjsGw7MpiBX2BFjzsOi46q3mGD0Vp1T1T1HVFCi9qcEdFPRF13hLo9wG6S+GA3N0qspdtLs9g0&#10;coQJoD3A6cVqyYeHGyXv5Z0CJDayASxcy+5lW6ve/oOVaOsg242Q0a1BBDqncTmfx4AsgbEszWdJ&#10;5jElLQBvp71JImTHiiQb4Cbtb1/NBgE/u4i9yGS/thasq647xqwhLiroFVPoAYM/V03iMGfr/r2o&#10;fF+ZxWAN7AV0jOK+tdc0+WqjGwmhp/fo6v+G7n2LJXVO0wtA906hroLtQx5w3EMGfIKYxLxhFEGf&#10;A93JjS7QCw3eeAb/p0AGJ5SzeZoXAcW4GBEIHpRKmxsqemRflpECExxy+OFWGw9WELELQwxYyGEA&#10;Lxi3Ty6GDoDV9gCCwU73ZnaMeulPtIYNg99Tt8LoA+8eTAjlxrtNt7iivts67XmvMQ4KreYaDBp1&#10;DwosSezDIej2+xnk7VTqeGCcHP+bYX7yOMOtLLgZJ/cdF+o5BQx2Nazs5QNIHhqLktmutj4Ygt9X&#10;otpBgCjheUlLct2Bh26xNndYARFBYgG5mo/wqJnYLCMxvEWoFerv5/qtPEQwjEZoA8S2jPRfa6xo&#10;hNjvHGK7TGYzy4SuMcuKFBrq8cjq8Qhf91cCcg1yFKxzr1besPBaK9F/AQ6+tKvCEOYE1l5GxKjQ&#10;uDKecIHFCb28dGLAfhKbW34viVVucbYR+Hn7BSs5hKmB+P4gQj7hxUG0elk7k4vLtRF150LZIu1x&#10;HTwAuW2p7QckeQ77P0xy6IOwsMsDGXw7yZO0mM/y2SFl7jM9f8S2p0y3NP8zZ3oenH/K9NeV6cCH&#10;PtPfr5npJOsINlACo/uu4Sh3n4Ljcz5O43Tqcz6NyyzUSSHpkzxLQomVwu9JkRS+3QNvQqncDmbt&#10;HLM64rRE2VSD1bj6E3ZQ9wy+MVBLofDxHSQhq4JOz6/D1z+UA99blc2PqspOpcWLS4sTvbwueslG&#10;eun4Wg+s4k5WR7NKOk3Lcpa6SiKdFmXpThtQDQ9nr6QoxlIiyebFUaxirTlRyv/itHKilNdFKXmg&#10;lP0FRD6Wp0edTdI8nsKH3DFK7t7gZLMnlFmZTUOZkqWns8nPfjYpTmeTH30L4S4e4SbXXUgOt872&#10;qvhx291a7O/GL/4BAAD//wMAUEsDBBQABgAIAAAAIQCIEZMY3QAAAAYBAAAPAAAAZHJzL2Rvd25y&#10;ZXYueG1sTI9BS8NAEIXvgv9hGcGb3aRaSWM2pRT1VARbQXqbJtMkNDsbstsk/feOJz2+94b3vslW&#10;k23VQL1vHBuIZxEo4sKVDVcGvvZvDwkoH5BLbB2TgSt5WOW3NxmmpRv5k4ZdqJSUsE/RQB1Cl2rt&#10;i5os+pnriCU7ud5iENlXuuxxlHLb6nkUPWuLDctCjR1tairOu4s18D7iuH6MX4ft+bS5HvaLj+9t&#10;TMbc303rF1CBpvB3DL/4gg65MB3dhUuvWgPySBB3HoOS9ClJxDgaWC4i0Hmm/+PnPwAAAP//AwBQ&#10;SwECLQAUAAYACAAAACEAtoM4kv4AAADhAQAAEwAAAAAAAAAAAAAAAAAAAAAAW0NvbnRlbnRfVHlw&#10;ZXNdLnhtbFBLAQItABQABgAIAAAAIQA4/SH/1gAAAJQBAAALAAAAAAAAAAAAAAAAAC8BAABfcmVs&#10;cy8ucmVsc1BLAQItABQABgAIAAAAIQDFIe/hLQQAAGMXAAAOAAAAAAAAAAAAAAAAAC4CAABkcnMv&#10;ZTJvRG9jLnhtbFBLAQItABQABgAIAAAAIQCIEZMY3QAAAAYBAAAPAAAAAAAAAAAAAAAAAIcGAABk&#10;cnMvZG93bnJldi54bWxQSwUGAAAAAAQABADzAAAAkQcAAAAA&#10;">
                <v:rect id="Rectangle 58" o:spid="_x0000_s1037" style="position:absolute;top:571;width:9482;height:5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KGuvwAAANsAAAAPAAAAZHJzL2Rvd25yZXYueG1sRE/Pa8Iw&#10;FL4P/B/CE7zNdANFOqNsgkzxINbt/pY827LmpSSxrf+9OQgeP77fy/VgG9GRD7VjBW/TDASxdqbm&#10;UsHPefu6ABEissHGMSm4UYD1avSyxNy4nk/UFbEUKYRDjgqqGNtcyqArshimriVO3MV5izFBX0rj&#10;sU/htpHvWTaXFmtODRW2tKlI/xdXq+DXXb56q/94392O9fX74LVeHJSajIfPDxCRhvgUP9w7o2CW&#10;xqYv6QfI1R0AAP//AwBQSwECLQAUAAYACAAAACEA2+H2y+4AAACFAQAAEwAAAAAAAAAAAAAAAAAA&#10;AAAAW0NvbnRlbnRfVHlwZXNdLnhtbFBLAQItABQABgAIAAAAIQBa9CxbvwAAABUBAAALAAAAAAAA&#10;AAAAAAAAAB8BAABfcmVscy8ucmVsc1BLAQItABQABgAIAAAAIQB0yKGuvwAAANsAAAAPAAAAAAAA&#10;AAAAAAAAAAcCAABkcnMvZG93bnJldi54bWxQSwUGAAAAAAMAAwC3AAAA8wIAAAAA&#10;" filled="f" stroked="f" strokeweight="1pt">
                  <v:textbox>
                    <w:txbxContent>
                      <w:p w14:paraId="3860217A" w14:textId="77777777" w:rsidR="004168A9" w:rsidRDefault="004168A9" w:rsidP="004168A9">
                        <w:pPr>
                          <w:spacing w:after="0" w:line="240" w:lineRule="auto"/>
                          <w:ind w:left="-142" w:right="-94"/>
                          <w:jc w:val="center"/>
                          <w:rPr>
                            <w:rFonts w:ascii="Segoe UI" w:hAnsi="Segoe UI" w:cs="Segoe UI"/>
                            <w:i/>
                            <w:color w:val="000000" w:themeColor="text1"/>
                            <w:sz w:val="12"/>
                            <w:szCs w:val="16"/>
                            <w:lang w:val="en-US"/>
                          </w:rPr>
                        </w:pPr>
                        <w:r>
                          <w:rPr>
                            <w:rFonts w:ascii="Segoe UI" w:hAnsi="Segoe UI" w:cs="Segoe UI"/>
                            <w:i/>
                            <w:color w:val="000000" w:themeColor="text1"/>
                            <w:sz w:val="12"/>
                            <w:szCs w:val="16"/>
                            <w:lang w:val="en-US"/>
                          </w:rPr>
                          <w:t>total</w:t>
                        </w:r>
                      </w:p>
                      <w:p w14:paraId="5AF12647" w14:textId="77777777" w:rsidR="004168A9" w:rsidRPr="004506BA" w:rsidRDefault="004168A9" w:rsidP="004168A9">
                        <w:pPr>
                          <w:spacing w:after="0" w:line="240" w:lineRule="auto"/>
                          <w:ind w:left="-142" w:right="-94"/>
                          <w:jc w:val="center"/>
                          <w:rPr>
                            <w:rFonts w:ascii="Segoe UI" w:hAnsi="Segoe UI" w:cs="Segoe UI"/>
                            <w:i/>
                            <w:color w:val="000000" w:themeColor="text1"/>
                            <w:sz w:val="12"/>
                            <w:szCs w:val="16"/>
                            <w:lang w:val="en-US"/>
                          </w:rPr>
                        </w:pPr>
                        <w:r>
                          <w:rPr>
                            <w:rFonts w:ascii="Segoe UI" w:hAnsi="Segoe UI" w:cs="Segoe UI"/>
                            <w:i/>
                            <w:color w:val="000000" w:themeColor="text1"/>
                            <w:sz w:val="12"/>
                            <w:szCs w:val="16"/>
                            <w:lang w:val="en-US"/>
                          </w:rPr>
                          <w:t>operating costs</w:t>
                        </w:r>
                      </w:p>
                    </w:txbxContent>
                  </v:textbox>
                </v:rect>
                <v:rect id="Rectangle 60" o:spid="_x0000_s1038" style="position:absolute;left:12784;top:571;width:9468;height:5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mcVwAAAANsAAAAPAAAAZHJzL2Rvd25yZXYueG1sRE+7asMw&#10;FN0L/QdxC90auRmMcaOEtFDS4iE0afYb6cY2sa6MJD/y99UQ6Hg479Vmtp0YyYfWsYLXRQaCWDvT&#10;cq3g9/j5UoAIEdlg55gU3CjAZv34sMLSuIl/aDzEWqQQDiUqaGLsSymDbshiWLieOHEX5y3GBH0t&#10;jccphdtOLrMslxZbTg0N9vTRkL4eBqvg5C7vk9Vn/h5v+3bYVV7rolLq+WnevoGINMd/8d39ZRTk&#10;aX36kn6AXP8BAAD//wMAUEsBAi0AFAAGAAgAAAAhANvh9svuAAAAhQEAABMAAAAAAAAAAAAAAAAA&#10;AAAAAFtDb250ZW50X1R5cGVzXS54bWxQSwECLQAUAAYACAAAACEAWvQsW78AAAAVAQAACwAAAAAA&#10;AAAAAAAAAAAfAQAAX3JlbHMvLnJlbHNQSwECLQAUAAYACAAAACEARNJnFcAAAADbAAAADwAAAAAA&#10;AAAAAAAAAAAHAgAAZHJzL2Rvd25yZXYueG1sUEsFBgAAAAADAAMAtwAAAPQCAAAAAA==&#10;" filled="f" stroked="f" strokeweight="1pt">
                  <v:textbox>
                    <w:txbxContent>
                      <w:p w14:paraId="39DF94AE" w14:textId="77777777" w:rsidR="004168A9" w:rsidRDefault="004168A9" w:rsidP="004168A9">
                        <w:pPr>
                          <w:spacing w:after="0" w:line="240" w:lineRule="auto"/>
                          <w:ind w:left="-142" w:right="-94"/>
                          <w:jc w:val="center"/>
                          <w:rPr>
                            <w:rFonts w:ascii="Segoe UI" w:hAnsi="Segoe UI" w:cs="Segoe UI"/>
                            <w:i/>
                            <w:color w:val="000000" w:themeColor="text1"/>
                            <w:sz w:val="12"/>
                            <w:szCs w:val="16"/>
                            <w:lang w:val="en-US"/>
                          </w:rPr>
                        </w:pPr>
                        <w:r>
                          <w:rPr>
                            <w:rFonts w:ascii="Segoe UI" w:hAnsi="Segoe UI" w:cs="Segoe UI"/>
                            <w:i/>
                            <w:color w:val="000000" w:themeColor="text1"/>
                            <w:sz w:val="12"/>
                            <w:szCs w:val="16"/>
                            <w:lang w:val="en-US"/>
                          </w:rPr>
                          <w:t>business use</w:t>
                        </w:r>
                      </w:p>
                      <w:p w14:paraId="5157A2AA" w14:textId="77777777" w:rsidR="004168A9" w:rsidRPr="004506BA" w:rsidRDefault="004168A9" w:rsidP="004168A9">
                        <w:pPr>
                          <w:spacing w:after="0" w:line="240" w:lineRule="auto"/>
                          <w:ind w:left="-142" w:right="-94"/>
                          <w:jc w:val="center"/>
                          <w:rPr>
                            <w:rFonts w:ascii="Segoe UI" w:hAnsi="Segoe UI" w:cs="Segoe UI"/>
                            <w:i/>
                            <w:color w:val="000000" w:themeColor="text1"/>
                            <w:sz w:val="12"/>
                            <w:szCs w:val="16"/>
                            <w:lang w:val="en-US"/>
                          </w:rPr>
                        </w:pPr>
                        <w:r>
                          <w:rPr>
                            <w:rFonts w:ascii="Segoe UI" w:hAnsi="Segoe UI" w:cs="Segoe UI"/>
                            <w:i/>
                            <w:color w:val="000000" w:themeColor="text1"/>
                            <w:sz w:val="12"/>
                            <w:szCs w:val="16"/>
                            <w:lang w:val="en-US"/>
                          </w:rPr>
                          <w:t>%</w:t>
                        </w:r>
                      </w:p>
                    </w:txbxContent>
                  </v:textbox>
                </v:rect>
                <v:shape id="Multiplication Sign 61" o:spid="_x0000_s1039" style="position:absolute;left:10202;top:2095;width:1651;height:2223;visibility:visible;mso-wrap-style:square;v-text-anchor:middle" coordsize="165100,222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oIlwwAAANsAAAAPAAAAZHJzL2Rvd25yZXYueG1sRI/BbsIw&#10;EETvlfgHa5F6K056oCVgEEICeuFA4AOWeIkj4nWwXZL+fV0JqcfRzLzRLFaDbcWDfGgcK8gnGQji&#10;yumGawXn0/btE0SIyBpbx6TghwKslqOXBRba9XykRxlrkSAcClRgYuwKKUNlyGKYuI44eVfnLcYk&#10;fS21xz7BbSvfs2wqLTacFgx2tDFU3cpvq2CXH8pw/8jq/nCZ9Xtz9dv87JV6HQ/rOYhIQ/wPP9tf&#10;WsE0h78v6QfI5S8AAAD//wMAUEsBAi0AFAAGAAgAAAAhANvh9svuAAAAhQEAABMAAAAAAAAAAAAA&#10;AAAAAAAAAFtDb250ZW50X1R5cGVzXS54bWxQSwECLQAUAAYACAAAACEAWvQsW78AAAAVAQAACwAA&#10;AAAAAAAAAAAAAAAfAQAAX3JlbHMvLnJlbHNQSwECLQAUAAYACAAAACEA5eKCJcMAAADbAAAADwAA&#10;AAAAAAAAAAAAAAAHAgAAZHJzL2Rvd25yZXYueG1sUEsFBgAAAAADAAMAtwAAAPcCAAAAAA==&#10;" path="m39653,53379r,l82550,111125,125447,53379r,l82550,111125r42897,57746l125447,168871,82550,111125,39653,168871r,l82550,111125,39653,53379xe" filled="f" strokecolor="#d8d8d8 [2732]" strokeweight="1pt">
                  <v:stroke joinstyle="miter"/>
                  <v:path arrowok="t" o:connecttype="custom" o:connectlocs="39653,53379;39653,53379;82550,111125;125447,53379;125447,53379;82550,111125;125447,168871;125447,168871;82550,111125;39653,168871;39653,168871;82550,111125;39653,53379" o:connectangles="0,0,0,0,0,0,0,0,0,0,0,0,0"/>
                </v:shape>
                <v:shape id="Minus Sign 65" o:spid="_x0000_s1040" style="position:absolute;left:23299;top:2379;width:1778;height:1588;visibility:visible;mso-wrap-style:square;v-text-anchor:middle" coordsize="177800,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dOzxQAAANsAAAAPAAAAZHJzL2Rvd25yZXYueG1sRI/dasJA&#10;FITvhb7Dcgre1U1FpU1dxR+UCKVg7AOcZk/z0+zZmF01vr0rFLwcZuYbZjrvTC3O1LrSsoLXQQSC&#10;OLO65FzB92Hz8gbCeWSNtWVScCUH89lTb4qxthfe0zn1uQgQdjEqKLxvYildVpBBN7ANcfB+bWvQ&#10;B9nmUrd4CXBTy2EUTaTBksNCgQ2tCsr+0pNR8L6vkmqUfB1/DsvtZ7qOVruKr0r1n7vFBwhPnX+E&#10;/9uJVjAZw/1L+AFydgMAAP//AwBQSwECLQAUAAYACAAAACEA2+H2y+4AAACFAQAAEwAAAAAAAAAA&#10;AAAAAAAAAAAAW0NvbnRlbnRfVHlwZXNdLnhtbFBLAQItABQABgAIAAAAIQBa9CxbvwAAABUBAAAL&#10;AAAAAAAAAAAAAAAAAB8BAABfcmVscy8ucmVsc1BLAQItABQABgAIAAAAIQAPkdOzxQAAANsAAAAP&#10;AAAAAAAAAAAAAAAAAAcCAABkcnMvZG93bnJldi54bWxQSwUGAAAAAAMAAwC3AAAA+QIAAAAA&#10;" path="m23567,79375r130666,l154233,79375r-130666,xe" filled="f" strokecolor="#d8d8d8 [2732]" strokeweight="1pt">
                  <v:stroke joinstyle="miter"/>
                  <v:path arrowok="t" o:connecttype="custom" o:connectlocs="23567,79375;154233,79375;154233,79375;23567,79375" o:connectangles="0,0,0,0"/>
                </v:shape>
                <v:rect id="Rectangle 66" o:spid="_x0000_s1041" style="position:absolute;left:26035;top:635;width:4953;height:5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1r6wwAAANsAAAAPAAAAZHJzL2Rvd25yZXYueG1sRI/NasMw&#10;EITvgbyD2EBviZweTHCjmCZQ2pJDadret9LGNrFWRlL88/ZVINDjMDPfMNtytK3oyYfGsYL1KgNB&#10;rJ1puFLw/fWy3IAIEdlg65gUTBSg3M1nWyyMG/iT+lOsRIJwKFBBHWNXSBl0TRbDynXEyTs7bzEm&#10;6StpPA4Jblv5mGW5tNhwWqixo0NN+nK6WgU/7rwfrP7l9376aK6vR6/15qjUw2J8fgIRaYz/4Xv7&#10;zSjIc7h9ST9A7v4AAAD//wMAUEsBAi0AFAAGAAgAAAAhANvh9svuAAAAhQEAABMAAAAAAAAAAAAA&#10;AAAAAAAAAFtDb250ZW50X1R5cGVzXS54bWxQSwECLQAUAAYACAAAACEAWvQsW78AAAAVAQAACwAA&#10;AAAAAAAAAAAAAAAfAQAAX3JlbHMvLnJlbHNQSwECLQAUAAYACAAAACEApHda+sMAAADbAAAADwAA&#10;AAAAAAAAAAAAAAAHAgAAZHJzL2Rvd25yZXYueG1sUEsFBgAAAAADAAMAtwAAAPcCAAAAAA==&#10;" filled="f" stroked="f" strokeweight="1pt">
                  <v:textbox>
                    <w:txbxContent>
                      <w:p w14:paraId="1648BE14" w14:textId="77777777" w:rsidR="004168A9" w:rsidRPr="004506BA" w:rsidRDefault="004168A9" w:rsidP="004168A9">
                        <w:pPr>
                          <w:spacing w:after="0" w:line="240" w:lineRule="auto"/>
                          <w:ind w:left="-142" w:right="-94"/>
                          <w:jc w:val="center"/>
                          <w:rPr>
                            <w:rFonts w:ascii="Segoe UI" w:hAnsi="Segoe UI" w:cs="Segoe UI"/>
                            <w:i/>
                            <w:color w:val="000000" w:themeColor="text1"/>
                            <w:sz w:val="12"/>
                            <w:szCs w:val="16"/>
                            <w:lang w:val="en-US"/>
                          </w:rPr>
                        </w:pPr>
                        <w:r>
                          <w:rPr>
                            <w:rFonts w:ascii="Segoe UI" w:hAnsi="Segoe UI" w:cs="Segoe UI"/>
                            <w:i/>
                            <w:color w:val="000000" w:themeColor="text1"/>
                            <w:sz w:val="12"/>
                            <w:szCs w:val="16"/>
                            <w:lang w:val="en-US"/>
                          </w:rPr>
                          <w:t>costs paid</w:t>
                        </w:r>
                        <w:r>
                          <w:rPr>
                            <w:rFonts w:ascii="Segoe UI" w:hAnsi="Segoe UI" w:cs="Segoe UI"/>
                            <w:i/>
                            <w:color w:val="000000" w:themeColor="text1"/>
                            <w:sz w:val="12"/>
                            <w:szCs w:val="16"/>
                            <w:lang w:val="en-US"/>
                          </w:rPr>
                          <w:br/>
                          <w:t>by the employee</w:t>
                        </w:r>
                      </w:p>
                    </w:txbxContent>
                  </v:textbox>
                </v:rect>
              </v:group>
            </w:pict>
          </mc:Fallback>
        </mc:AlternateContent>
      </w:r>
    </w:p>
    <w:p w14:paraId="71B90C9E" w14:textId="77777777" w:rsidR="004168A9" w:rsidRDefault="004168A9" w:rsidP="004168A9">
      <w:pPr>
        <w:spacing w:after="0" w:line="240" w:lineRule="auto"/>
        <w:ind w:right="74"/>
        <w:rPr>
          <w:rFonts w:ascii="Segoe UI" w:eastAsia="Times New Roman" w:hAnsi="Segoe UI" w:cs="Segoe UI"/>
          <w:sz w:val="20"/>
          <w:szCs w:val="20"/>
          <w:lang w:eastAsia="en-AU"/>
        </w:rPr>
      </w:pPr>
    </w:p>
    <w:p w14:paraId="6325FC1D" w14:textId="77777777" w:rsidR="004168A9" w:rsidRDefault="004168A9" w:rsidP="004168A9">
      <w:pPr>
        <w:spacing w:after="0" w:line="240" w:lineRule="auto"/>
        <w:ind w:right="74"/>
        <w:rPr>
          <w:rFonts w:ascii="Segoe UI" w:eastAsia="Times New Roman" w:hAnsi="Segoe UI" w:cs="Segoe UI"/>
          <w:sz w:val="20"/>
          <w:szCs w:val="20"/>
          <w:lang w:eastAsia="en-AU"/>
        </w:rPr>
      </w:pPr>
    </w:p>
    <w:p w14:paraId="4345C1F9" w14:textId="77777777" w:rsidR="004168A9" w:rsidRDefault="004168A9" w:rsidP="004168A9">
      <w:pPr>
        <w:spacing w:after="0" w:line="240" w:lineRule="auto"/>
        <w:ind w:right="74"/>
        <w:rPr>
          <w:rFonts w:ascii="Segoe UI" w:eastAsia="Times New Roman" w:hAnsi="Segoe UI" w:cs="Segoe UI"/>
          <w:sz w:val="20"/>
          <w:szCs w:val="20"/>
          <w:lang w:eastAsia="en-AU"/>
        </w:rPr>
      </w:pPr>
    </w:p>
    <w:p w14:paraId="662F3456" w14:textId="77777777" w:rsidR="004168A9" w:rsidRPr="004168A9" w:rsidRDefault="004168A9" w:rsidP="004168A9">
      <w:pPr>
        <w:spacing w:after="0" w:line="240" w:lineRule="auto"/>
        <w:ind w:right="74"/>
        <w:rPr>
          <w:rFonts w:ascii="Segoe UI" w:eastAsia="Times New Roman" w:hAnsi="Segoe UI" w:cs="Segoe UI"/>
          <w:color w:val="000000" w:themeColor="text1"/>
          <w:sz w:val="20"/>
          <w:szCs w:val="20"/>
          <w:lang w:eastAsia="en-AU"/>
        </w:rPr>
      </w:pPr>
    </w:p>
    <w:p w14:paraId="356AF575" w14:textId="7802F451" w:rsidR="00CA5513" w:rsidRDefault="004168A9" w:rsidP="004168A9">
      <w:pPr>
        <w:spacing w:after="0" w:line="240" w:lineRule="auto"/>
        <w:ind w:right="74"/>
        <w:rPr>
          <w:rFonts w:ascii="Segoe UI" w:eastAsia="Times New Roman" w:hAnsi="Segoe UI" w:cs="Segoe UI"/>
          <w:color w:val="000000" w:themeColor="text1"/>
          <w:sz w:val="20"/>
          <w:szCs w:val="20"/>
          <w:lang w:eastAsia="en-AU"/>
        </w:rPr>
      </w:pPr>
      <w:r w:rsidRPr="004168A9">
        <w:rPr>
          <w:rFonts w:ascii="Segoe UI" w:eastAsia="Times New Roman" w:hAnsi="Segoe UI" w:cs="Segoe UI"/>
          <w:b/>
          <w:color w:val="000000" w:themeColor="text1"/>
          <w:sz w:val="20"/>
          <w:szCs w:val="20"/>
          <w:lang w:eastAsia="en-AU"/>
        </w:rPr>
        <w:t>Operating costs.</w:t>
      </w:r>
      <w:r w:rsidRPr="004168A9">
        <w:rPr>
          <w:rFonts w:ascii="Segoe UI" w:eastAsia="Times New Roman" w:hAnsi="Segoe UI" w:cs="Segoe UI"/>
          <w:color w:val="000000" w:themeColor="text1"/>
          <w:sz w:val="20"/>
          <w:szCs w:val="20"/>
          <w:lang w:eastAsia="en-AU"/>
        </w:rPr>
        <w:t xml:space="preserve"> Includes actual costs such as running costs (repairs, maintenance, fuel, registration and insurance), </w:t>
      </w:r>
      <w:r w:rsidR="00C7008A">
        <w:rPr>
          <w:rFonts w:ascii="Segoe UI" w:eastAsia="Times New Roman" w:hAnsi="Segoe UI" w:cs="Segoe UI"/>
          <w:color w:val="000000" w:themeColor="text1"/>
          <w:sz w:val="20"/>
          <w:szCs w:val="20"/>
          <w:lang w:eastAsia="en-AU"/>
        </w:rPr>
        <w:t xml:space="preserve">charging costs for EV’s </w:t>
      </w:r>
      <w:r w:rsidRPr="004168A9">
        <w:rPr>
          <w:rFonts w:ascii="Segoe UI" w:eastAsia="Times New Roman" w:hAnsi="Segoe UI" w:cs="Segoe UI"/>
          <w:color w:val="000000" w:themeColor="text1"/>
          <w:sz w:val="20"/>
          <w:szCs w:val="20"/>
          <w:lang w:eastAsia="en-AU"/>
        </w:rPr>
        <w:t>and</w:t>
      </w:r>
      <w:r w:rsidR="002C7FF2">
        <w:rPr>
          <w:rFonts w:ascii="Segoe UI" w:eastAsia="Times New Roman" w:hAnsi="Segoe UI" w:cs="Segoe UI"/>
          <w:color w:val="000000" w:themeColor="text1"/>
          <w:sz w:val="20"/>
          <w:szCs w:val="20"/>
          <w:lang w:eastAsia="en-AU"/>
        </w:rPr>
        <w:t>:</w:t>
      </w:r>
    </w:p>
    <w:p w14:paraId="3BF7C100" w14:textId="75672406" w:rsidR="004168A9" w:rsidRPr="005468F7" w:rsidRDefault="004168A9" w:rsidP="005468F7">
      <w:pPr>
        <w:pStyle w:val="ListParagraph"/>
        <w:numPr>
          <w:ilvl w:val="0"/>
          <w:numId w:val="26"/>
        </w:numPr>
        <w:spacing w:after="0" w:line="240" w:lineRule="auto"/>
        <w:ind w:right="74"/>
        <w:rPr>
          <w:rFonts w:ascii="Segoe UI" w:eastAsia="Times New Roman" w:hAnsi="Segoe UI" w:cs="Segoe UI"/>
          <w:color w:val="000000" w:themeColor="text1"/>
          <w:sz w:val="20"/>
          <w:szCs w:val="20"/>
          <w:lang w:eastAsia="en-AU"/>
        </w:rPr>
      </w:pPr>
      <w:r w:rsidRPr="005468F7">
        <w:rPr>
          <w:rFonts w:ascii="Segoe UI" w:eastAsia="Times New Roman" w:hAnsi="Segoe UI" w:cs="Segoe UI"/>
          <w:color w:val="000000" w:themeColor="text1"/>
          <w:sz w:val="20"/>
          <w:szCs w:val="20"/>
          <w:lang w:eastAsia="en-AU"/>
        </w:rPr>
        <w:t>deemed costs such as depreciation and interest</w:t>
      </w:r>
      <w:r w:rsidR="00CA5513" w:rsidRPr="005468F7">
        <w:rPr>
          <w:rFonts w:ascii="Segoe UI" w:eastAsia="Times New Roman" w:hAnsi="Segoe UI" w:cs="Segoe UI"/>
          <w:color w:val="000000" w:themeColor="text1"/>
          <w:sz w:val="20"/>
          <w:szCs w:val="20"/>
          <w:lang w:eastAsia="en-AU"/>
        </w:rPr>
        <w:t xml:space="preserve"> if the car is owned; or</w:t>
      </w:r>
      <w:r w:rsidRPr="005468F7">
        <w:rPr>
          <w:rFonts w:ascii="Segoe UI" w:eastAsia="Times New Roman" w:hAnsi="Segoe UI" w:cs="Segoe UI"/>
          <w:color w:val="000000" w:themeColor="text1"/>
          <w:sz w:val="20"/>
          <w:szCs w:val="20"/>
          <w:lang w:eastAsia="en-AU"/>
        </w:rPr>
        <w:t xml:space="preserve">.  </w:t>
      </w:r>
    </w:p>
    <w:p w14:paraId="2AB3FD36" w14:textId="2E029C14" w:rsidR="004168A9" w:rsidRPr="005468F7" w:rsidRDefault="00CA5513" w:rsidP="005468F7">
      <w:pPr>
        <w:pStyle w:val="ListParagraph"/>
        <w:numPr>
          <w:ilvl w:val="0"/>
          <w:numId w:val="26"/>
        </w:numPr>
        <w:spacing w:after="0" w:line="240" w:lineRule="auto"/>
        <w:ind w:right="74"/>
        <w:rPr>
          <w:rFonts w:ascii="Segoe UI" w:eastAsia="Times New Roman" w:hAnsi="Segoe UI" w:cs="Segoe UI"/>
          <w:color w:val="000000" w:themeColor="text1"/>
          <w:sz w:val="20"/>
          <w:szCs w:val="20"/>
          <w:lang w:eastAsia="en-AU"/>
        </w:rPr>
      </w:pPr>
      <w:r w:rsidRPr="005468F7">
        <w:rPr>
          <w:rFonts w:ascii="Segoe UI" w:eastAsia="Times New Roman" w:hAnsi="Segoe UI" w:cs="Segoe UI"/>
          <w:color w:val="000000" w:themeColor="text1"/>
          <w:sz w:val="20"/>
          <w:szCs w:val="20"/>
          <w:lang w:eastAsia="en-AU"/>
        </w:rPr>
        <w:t xml:space="preserve">leasing costs </w:t>
      </w:r>
      <w:r w:rsidR="002C7FF2" w:rsidRPr="005468F7">
        <w:rPr>
          <w:rFonts w:ascii="Segoe UI" w:eastAsia="Times New Roman" w:hAnsi="Segoe UI" w:cs="Segoe UI"/>
          <w:color w:val="000000" w:themeColor="text1"/>
          <w:sz w:val="20"/>
          <w:szCs w:val="20"/>
          <w:lang w:eastAsia="en-AU"/>
        </w:rPr>
        <w:t xml:space="preserve">if the car is </w:t>
      </w:r>
      <w:r w:rsidR="008B624E" w:rsidRPr="005468F7">
        <w:rPr>
          <w:rFonts w:ascii="Segoe UI" w:eastAsia="Times New Roman" w:hAnsi="Segoe UI" w:cs="Segoe UI"/>
          <w:color w:val="000000" w:themeColor="text1"/>
          <w:sz w:val="20"/>
          <w:szCs w:val="20"/>
          <w:lang w:eastAsia="en-AU"/>
        </w:rPr>
        <w:t>leased.</w:t>
      </w:r>
    </w:p>
    <w:p w14:paraId="35283F64" w14:textId="77777777" w:rsidR="004168A9" w:rsidRPr="004168A9" w:rsidRDefault="004168A9" w:rsidP="004168A9">
      <w:pPr>
        <w:spacing w:after="0" w:line="240" w:lineRule="auto"/>
        <w:ind w:right="74"/>
        <w:rPr>
          <w:rFonts w:ascii="Segoe UI" w:eastAsia="Times New Roman" w:hAnsi="Segoe UI" w:cs="Segoe UI"/>
          <w:color w:val="000000" w:themeColor="text1"/>
          <w:sz w:val="20"/>
          <w:szCs w:val="20"/>
          <w:lang w:eastAsia="en-AU"/>
        </w:rPr>
      </w:pPr>
    </w:p>
    <w:p w14:paraId="6414A708" w14:textId="6855C4A2" w:rsidR="004168A9" w:rsidRPr="004168A9" w:rsidRDefault="004168A9" w:rsidP="004168A9">
      <w:pPr>
        <w:spacing w:after="0" w:line="240" w:lineRule="auto"/>
        <w:ind w:right="74"/>
        <w:rPr>
          <w:rFonts w:ascii="Segoe UI" w:eastAsia="Times New Roman" w:hAnsi="Segoe UI" w:cs="Segoe UI"/>
          <w:color w:val="000000" w:themeColor="text1"/>
          <w:sz w:val="20"/>
          <w:szCs w:val="20"/>
          <w:lang w:eastAsia="en-AU"/>
        </w:rPr>
      </w:pPr>
      <w:r w:rsidRPr="004168A9">
        <w:rPr>
          <w:rFonts w:ascii="Segoe UI" w:eastAsia="Times New Roman" w:hAnsi="Segoe UI" w:cs="Segoe UI"/>
          <w:color w:val="000000" w:themeColor="text1"/>
          <w:sz w:val="20"/>
          <w:szCs w:val="20"/>
          <w:lang w:eastAsia="en-AU"/>
        </w:rPr>
        <w:t xml:space="preserve">For cars owned by the employer, </w:t>
      </w:r>
      <w:r w:rsidRPr="004168A9">
        <w:rPr>
          <w:rFonts w:ascii="Segoe UI" w:eastAsia="Times New Roman" w:hAnsi="Segoe UI" w:cs="Segoe UI"/>
          <w:i/>
          <w:color w:val="000000" w:themeColor="text1"/>
          <w:sz w:val="20"/>
          <w:szCs w:val="20"/>
          <w:lang w:eastAsia="en-AU"/>
        </w:rPr>
        <w:t>deemed depreciation</w:t>
      </w:r>
      <w:r w:rsidRPr="004168A9">
        <w:rPr>
          <w:rFonts w:ascii="Segoe UI" w:eastAsia="Times New Roman" w:hAnsi="Segoe UI" w:cs="Segoe UI"/>
          <w:color w:val="000000" w:themeColor="text1"/>
          <w:sz w:val="20"/>
          <w:szCs w:val="20"/>
          <w:lang w:eastAsia="en-AU"/>
        </w:rPr>
        <w:t xml:space="preserve"> is calculated by multiplying the depreciated value of the car at the start of the FBT year by the deemed depreciation rate applied at the time the car was purchased. </w:t>
      </w:r>
      <w:r w:rsidRPr="004168A9">
        <w:rPr>
          <w:rFonts w:ascii="Segoe UI" w:eastAsia="Times New Roman" w:hAnsi="Segoe UI" w:cs="Segoe UI"/>
          <w:i/>
          <w:color w:val="000000" w:themeColor="text1"/>
          <w:sz w:val="20"/>
          <w:szCs w:val="20"/>
          <w:lang w:eastAsia="en-AU"/>
        </w:rPr>
        <w:t>Deemed interest</w:t>
      </w:r>
      <w:r w:rsidRPr="004168A9">
        <w:rPr>
          <w:rFonts w:ascii="Segoe UI" w:eastAsia="Times New Roman" w:hAnsi="Segoe UI" w:cs="Segoe UI"/>
          <w:color w:val="000000" w:themeColor="text1"/>
          <w:sz w:val="20"/>
          <w:szCs w:val="20"/>
          <w:lang w:eastAsia="en-AU"/>
        </w:rPr>
        <w:t xml:space="preserve"> is calculated by multiplying the depreciation value of the car by the statutory FBT </w:t>
      </w:r>
      <w:hyperlink r:id="rId15" w:history="1">
        <w:r w:rsidRPr="003C5D78">
          <w:rPr>
            <w:rStyle w:val="Hyperlink"/>
            <w:rFonts w:ascii="Segoe UI" w:eastAsia="Times New Roman" w:hAnsi="Segoe UI" w:cs="Segoe UI"/>
            <w:sz w:val="20"/>
            <w:szCs w:val="20"/>
            <w:lang w:eastAsia="en-AU"/>
          </w:rPr>
          <w:t>benchmark interest rate</w:t>
        </w:r>
      </w:hyperlink>
      <w:r w:rsidRPr="004168A9">
        <w:rPr>
          <w:rFonts w:ascii="Segoe UI" w:eastAsia="Times New Roman" w:hAnsi="Segoe UI" w:cs="Segoe UI"/>
          <w:color w:val="000000" w:themeColor="text1"/>
          <w:sz w:val="20"/>
          <w:szCs w:val="20"/>
          <w:lang w:eastAsia="en-AU"/>
        </w:rPr>
        <w:t xml:space="preserve"> of </w:t>
      </w:r>
      <w:r w:rsidR="008606C3">
        <w:rPr>
          <w:rFonts w:ascii="Segoe UI" w:eastAsia="Times New Roman" w:hAnsi="Segoe UI" w:cs="Segoe UI"/>
          <w:color w:val="000000" w:themeColor="text1"/>
          <w:sz w:val="20"/>
          <w:szCs w:val="20"/>
          <w:lang w:eastAsia="en-AU"/>
        </w:rPr>
        <w:t>4.</w:t>
      </w:r>
      <w:r w:rsidR="00B347F4">
        <w:rPr>
          <w:rFonts w:ascii="Segoe UI" w:eastAsia="Times New Roman" w:hAnsi="Segoe UI" w:cs="Segoe UI"/>
          <w:color w:val="000000" w:themeColor="text1"/>
          <w:sz w:val="20"/>
          <w:szCs w:val="20"/>
          <w:lang w:eastAsia="en-AU"/>
        </w:rPr>
        <w:t>52</w:t>
      </w:r>
      <w:r w:rsidRPr="004168A9">
        <w:rPr>
          <w:rFonts w:ascii="Segoe UI" w:eastAsia="Times New Roman" w:hAnsi="Segoe UI" w:cs="Segoe UI"/>
          <w:color w:val="000000" w:themeColor="text1"/>
          <w:sz w:val="20"/>
          <w:szCs w:val="20"/>
          <w:lang w:eastAsia="en-AU"/>
        </w:rPr>
        <w:t xml:space="preserve">% for </w:t>
      </w:r>
      <w:r w:rsidR="00601A70">
        <w:rPr>
          <w:rFonts w:ascii="Segoe UI" w:eastAsia="Times New Roman" w:hAnsi="Segoe UI" w:cs="Segoe UI"/>
          <w:color w:val="000000" w:themeColor="text1"/>
          <w:sz w:val="20"/>
          <w:szCs w:val="20"/>
          <w:lang w:eastAsia="en-AU"/>
        </w:rPr>
        <w:t>2023</w:t>
      </w:r>
      <w:r w:rsidR="00FE292A">
        <w:rPr>
          <w:rFonts w:ascii="Segoe UI" w:eastAsia="Times New Roman" w:hAnsi="Segoe UI" w:cs="Segoe UI"/>
          <w:color w:val="000000" w:themeColor="text1"/>
          <w:sz w:val="20"/>
          <w:szCs w:val="20"/>
          <w:lang w:eastAsia="en-AU"/>
        </w:rPr>
        <w:t>.</w:t>
      </w:r>
    </w:p>
    <w:p w14:paraId="0758D798" w14:textId="77777777" w:rsidR="004168A9" w:rsidRPr="004168A9" w:rsidRDefault="004168A9" w:rsidP="004168A9">
      <w:pPr>
        <w:spacing w:after="0" w:line="240" w:lineRule="auto"/>
        <w:ind w:right="74"/>
        <w:rPr>
          <w:rFonts w:ascii="Segoe UI" w:eastAsia="Times New Roman" w:hAnsi="Segoe UI" w:cs="Segoe UI"/>
          <w:color w:val="000000" w:themeColor="text1"/>
          <w:sz w:val="20"/>
          <w:szCs w:val="20"/>
          <w:lang w:eastAsia="en-AU"/>
        </w:rPr>
      </w:pPr>
    </w:p>
    <w:p w14:paraId="76539518" w14:textId="79DA6199" w:rsidR="004168A9" w:rsidRPr="004168A9" w:rsidRDefault="004168A9" w:rsidP="004168A9">
      <w:pPr>
        <w:spacing w:after="0" w:line="240" w:lineRule="auto"/>
        <w:ind w:right="74"/>
        <w:rPr>
          <w:rFonts w:ascii="Segoe UI" w:eastAsia="Times New Roman" w:hAnsi="Segoe UI" w:cs="Segoe UI"/>
          <w:color w:val="000000" w:themeColor="text1"/>
          <w:sz w:val="20"/>
          <w:szCs w:val="20"/>
          <w:lang w:eastAsia="en-AU"/>
        </w:rPr>
      </w:pPr>
      <w:r w:rsidRPr="004168A9">
        <w:rPr>
          <w:rFonts w:ascii="Segoe UI" w:eastAsia="Times New Roman" w:hAnsi="Segoe UI" w:cs="Segoe UI"/>
          <w:b/>
          <w:color w:val="000000" w:themeColor="text1"/>
          <w:sz w:val="20"/>
          <w:szCs w:val="20"/>
          <w:lang w:eastAsia="en-AU"/>
        </w:rPr>
        <w:t>Logbooks.</w:t>
      </w:r>
      <w:r w:rsidRPr="004168A9">
        <w:rPr>
          <w:rFonts w:ascii="Segoe UI" w:eastAsia="Times New Roman" w:hAnsi="Segoe UI" w:cs="Segoe UI"/>
          <w:color w:val="000000" w:themeColor="text1"/>
          <w:sz w:val="20"/>
          <w:szCs w:val="20"/>
          <w:lang w:eastAsia="en-AU"/>
        </w:rPr>
        <w:t xml:space="preserve"> A </w:t>
      </w:r>
      <w:r w:rsidR="005468F7" w:rsidRPr="004168A9">
        <w:rPr>
          <w:rFonts w:ascii="Segoe UI" w:eastAsia="Times New Roman" w:hAnsi="Segoe UI" w:cs="Segoe UI"/>
          <w:color w:val="000000" w:themeColor="text1"/>
          <w:sz w:val="20"/>
          <w:szCs w:val="20"/>
          <w:lang w:eastAsia="en-AU"/>
        </w:rPr>
        <w:t>logbook</w:t>
      </w:r>
      <w:r w:rsidRPr="004168A9">
        <w:rPr>
          <w:rFonts w:ascii="Segoe UI" w:eastAsia="Times New Roman" w:hAnsi="Segoe UI" w:cs="Segoe UI"/>
          <w:color w:val="000000" w:themeColor="text1"/>
          <w:sz w:val="20"/>
          <w:szCs w:val="20"/>
          <w:lang w:eastAsia="en-AU"/>
        </w:rPr>
        <w:t xml:space="preserve"> must be maintained for a continuous 12-week period to represent the use for the full FBT year and to determine the applicable business percentage of a car.</w:t>
      </w:r>
      <w:r w:rsidR="00C32E9D">
        <w:rPr>
          <w:rFonts w:ascii="Segoe UI" w:eastAsia="Times New Roman" w:hAnsi="Segoe UI" w:cs="Segoe UI"/>
          <w:color w:val="000000" w:themeColor="text1"/>
          <w:sz w:val="20"/>
          <w:szCs w:val="20"/>
          <w:lang w:eastAsia="en-AU"/>
        </w:rPr>
        <w:t xml:space="preserve"> </w:t>
      </w:r>
      <w:r w:rsidRPr="004168A9">
        <w:rPr>
          <w:rFonts w:ascii="Segoe UI" w:eastAsia="Times New Roman" w:hAnsi="Segoe UI" w:cs="Segoe UI"/>
          <w:color w:val="000000" w:themeColor="text1"/>
          <w:sz w:val="20"/>
          <w:szCs w:val="20"/>
          <w:lang w:eastAsia="en-AU"/>
        </w:rPr>
        <w:t xml:space="preserve"> </w:t>
      </w:r>
      <w:r w:rsidR="00C32E9D" w:rsidRPr="00C32E9D">
        <w:rPr>
          <w:rFonts w:ascii="Segoe UI" w:eastAsia="Times New Roman" w:hAnsi="Segoe UI" w:cs="Segoe UI"/>
          <w:color w:val="000000" w:themeColor="text1"/>
          <w:sz w:val="20"/>
          <w:szCs w:val="20"/>
          <w:lang w:eastAsia="en-AU"/>
        </w:rPr>
        <w:t xml:space="preserve">Each logbook you keep is valid for five years, but you </w:t>
      </w:r>
      <w:r w:rsidR="00EB2B34">
        <w:rPr>
          <w:rFonts w:ascii="Segoe UI" w:eastAsia="Times New Roman" w:hAnsi="Segoe UI" w:cs="Segoe UI"/>
          <w:color w:val="000000" w:themeColor="text1"/>
          <w:sz w:val="20"/>
          <w:szCs w:val="20"/>
          <w:lang w:eastAsia="en-AU"/>
        </w:rPr>
        <w:t>are required to</w:t>
      </w:r>
      <w:r w:rsidR="00C32E9D" w:rsidRPr="00C32E9D">
        <w:rPr>
          <w:rFonts w:ascii="Segoe UI" w:eastAsia="Times New Roman" w:hAnsi="Segoe UI" w:cs="Segoe UI"/>
          <w:color w:val="000000" w:themeColor="text1"/>
          <w:sz w:val="20"/>
          <w:szCs w:val="20"/>
          <w:lang w:eastAsia="en-AU"/>
        </w:rPr>
        <w:t xml:space="preserve"> start a new logbook at any time</w:t>
      </w:r>
      <w:r w:rsidR="00C32E9D">
        <w:rPr>
          <w:rFonts w:ascii="Segoe UI" w:eastAsia="Times New Roman" w:hAnsi="Segoe UI" w:cs="Segoe UI"/>
          <w:color w:val="000000" w:themeColor="text1"/>
          <w:sz w:val="20"/>
          <w:szCs w:val="20"/>
          <w:lang w:eastAsia="en-AU"/>
        </w:rPr>
        <w:t xml:space="preserve"> if the </w:t>
      </w:r>
      <w:r w:rsidR="00655F28">
        <w:rPr>
          <w:rFonts w:ascii="Segoe UI" w:eastAsia="Times New Roman" w:hAnsi="Segoe UI" w:cs="Segoe UI"/>
          <w:color w:val="000000" w:themeColor="text1"/>
          <w:sz w:val="20"/>
          <w:szCs w:val="20"/>
          <w:lang w:eastAsia="en-AU"/>
        </w:rPr>
        <w:t>pattern of use has changed</w:t>
      </w:r>
      <w:r w:rsidR="00EB2B34">
        <w:rPr>
          <w:rFonts w:ascii="Segoe UI" w:eastAsia="Times New Roman" w:hAnsi="Segoe UI" w:cs="Segoe UI"/>
          <w:color w:val="000000" w:themeColor="text1"/>
          <w:sz w:val="20"/>
          <w:szCs w:val="20"/>
          <w:lang w:eastAsia="en-AU"/>
        </w:rPr>
        <w:t xml:space="preserve"> more than 10%</w:t>
      </w:r>
      <w:r w:rsidR="00655F28">
        <w:rPr>
          <w:rFonts w:ascii="Segoe UI" w:eastAsia="Times New Roman" w:hAnsi="Segoe UI" w:cs="Segoe UI"/>
          <w:color w:val="000000" w:themeColor="text1"/>
          <w:sz w:val="20"/>
          <w:szCs w:val="20"/>
          <w:lang w:eastAsia="en-AU"/>
        </w:rPr>
        <w:t>.</w:t>
      </w:r>
    </w:p>
    <w:p w14:paraId="7007AF7C" w14:textId="49DF1880" w:rsidR="004168A9" w:rsidRDefault="00F904F9" w:rsidP="004168A9">
      <w:pPr>
        <w:spacing w:after="0" w:line="240" w:lineRule="auto"/>
        <w:ind w:right="74"/>
        <w:rPr>
          <w:rFonts w:ascii="Segoe UI" w:eastAsia="Times New Roman" w:hAnsi="Segoe UI" w:cs="Segoe UI"/>
          <w:sz w:val="28"/>
          <w:szCs w:val="20"/>
          <w:lang w:eastAsia="en-AU"/>
        </w:rPr>
      </w:pPr>
      <w:r w:rsidRPr="00123024">
        <w:rPr>
          <w:rFonts w:ascii="Segoe UI" w:eastAsia="Times New Roman" w:hAnsi="Segoe UI" w:cs="Segoe UI"/>
          <w:noProof/>
          <w:sz w:val="28"/>
          <w:szCs w:val="20"/>
          <w:lang w:eastAsia="en-AU"/>
        </w:rPr>
        <mc:AlternateContent>
          <mc:Choice Requires="wps">
            <w:drawing>
              <wp:anchor distT="0" distB="0" distL="114300" distR="114300" simplePos="0" relativeHeight="251658242" behindDoc="0" locked="0" layoutInCell="1" allowOverlap="1" wp14:anchorId="25930856" wp14:editId="0AC78915">
                <wp:simplePos x="0" y="0"/>
                <wp:positionH relativeFrom="column">
                  <wp:posOffset>-701040</wp:posOffset>
                </wp:positionH>
                <wp:positionV relativeFrom="paragraph">
                  <wp:posOffset>107950</wp:posOffset>
                </wp:positionV>
                <wp:extent cx="3911600" cy="1070610"/>
                <wp:effectExtent l="0" t="0" r="0" b="0"/>
                <wp:wrapNone/>
                <wp:docPr id="67" name="Frame 67"/>
                <wp:cNvGraphicFramePr/>
                <a:graphic xmlns:a="http://schemas.openxmlformats.org/drawingml/2006/main">
                  <a:graphicData uri="http://schemas.microsoft.com/office/word/2010/wordprocessingShape">
                    <wps:wsp>
                      <wps:cNvSpPr/>
                      <wps:spPr>
                        <a:xfrm>
                          <a:off x="0" y="0"/>
                          <a:ext cx="3911600" cy="1070610"/>
                        </a:xfrm>
                        <a:prstGeom prst="frame">
                          <a:avLst>
                            <a:gd name="adj1" fmla="val 4486"/>
                          </a:avLst>
                        </a:prstGeom>
                        <a:solidFill>
                          <a:srgbClr val="12262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828E07" id="Frame 67" o:spid="_x0000_s1026" style="position:absolute;margin-left:-55.2pt;margin-top:8.5pt;width:308pt;height:84.3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911600,1070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ti9mQIAAI0FAAAOAAAAZHJzL2Uyb0RvYy54bWysVEtv2zAMvg/YfxB0X/1YmrZBnSJokWFA&#10;0QZrh54VWUo8SKImKXGyXz9KfqTbih2G5aBQIvmR/Ezy+uagFdkL5xswFS3OckqE4VA3ZlPRr8/L&#10;D5eU+MBMzRQYUdGj8PRm/v7ddWtnooQtqFo4giDGz1pb0W0IdpZlnm+FZv4MrDColOA0C3h1m6x2&#10;rEV0rbIyz6dZC662DrjwHl/vOiWdJ3wpBQ+PUnoRiKoo5hbS6dK5jmc2v2azjWN22/A+DfYPWWjW&#10;GAw6Qt2xwMjONX9A6YY78CDDGQedgZQNF6kGrKbIf6vmacusSLUgOd6ONPn/B8sf9k925ZCG1vqZ&#10;RzFWcZBOx3/MjxwSWceRLHEIhOPjx6uimObIKUddkV/k0yLRmZ3crfPhkwBNolBR6ZiO5bAZ29/7&#10;kOiqicHHirL6W0GJ1ArZ3zNFJpPLafw4iNYbozTgRU8PqqmXjVLp4jbrW+UIemIuZTktl73zL2bK&#10;RGMD0a3Dji/ZqfIkhaMS0U6ZL0KSpsZay5R1akoxxmGcCxOKTrVltejCn+f4G6LHNo4eqZAEGJEl&#10;xh+xe4DBsgMZsLsse/voKlJPj8753xLrnEePFBlMGJ11Y8C9BaCwqj5yZz+Q1FETWVpDfVw54qCb&#10;KG/5ssGPfM98WDGHHxEbA9dCeMRDKmgrCr1EyRbcj7feoz12NmopaXEkK+q/75gTlKjPBnv+qphM&#10;4gyny+T8osSLe61Zv9aYnb6F2A64gCxPYrQPahClA/2C22MRo6KKGY6xK8qDGy63oVsVuH+4WCyS&#10;Gc6tZeHePFkewSOrsS+fDy/M2b7TAw7JAwzj27dwx+jJNnoaWOwCyCZE5YnX/oIznxqn309xqby+&#10;J6vTFp3/BAAA//8DAFBLAwQUAAYACAAAACEAchUwzN8AAAALAQAADwAAAGRycy9kb3ducmV2Lnht&#10;bEyPwU7DMBBE70j8g7VIXKrWCWpCGuJUqIgLnFr4ACdekoh4HcVuavh6lhPcdndGs2+qfbSjWHD2&#10;gyMF6SYBgdQ6M1Cn4P3teV2A8EGT0aMjVPCFHvb19VWlS+MudMTlFDrBIeRLraAPYSql9G2PVvuN&#10;m5BY+3Cz1YHXuZNm1hcOt6O8S5JcWj0Qf+j1hIce28/T2Sp4aZ52q2Ubd0SH43d8ldmqyDOlbm/i&#10;4wOIgDH8meEXn9GhZqbGncl4MSpYp2myZS8r91yKHVmS5SAaPhQ8yLqS/zvUPwAAAP//AwBQSwEC&#10;LQAUAAYACAAAACEAtoM4kv4AAADhAQAAEwAAAAAAAAAAAAAAAAAAAAAAW0NvbnRlbnRfVHlwZXNd&#10;LnhtbFBLAQItABQABgAIAAAAIQA4/SH/1gAAAJQBAAALAAAAAAAAAAAAAAAAAC8BAABfcmVscy8u&#10;cmVsc1BLAQItABQABgAIAAAAIQAGiti9mQIAAI0FAAAOAAAAAAAAAAAAAAAAAC4CAABkcnMvZTJv&#10;RG9jLnhtbFBLAQItABQABgAIAAAAIQByFTDM3wAAAAsBAAAPAAAAAAAAAAAAAAAAAPMEAABkcnMv&#10;ZG93bnJldi54bWxQSwUGAAAAAAQABADzAAAA/wUAAAAA&#10;" path="m,l3911600,r,1070610l,1070610,,xm48028,48028r,974554l3863572,1022582r,-974554l48028,48028xe" fillcolor="#12262f" stroked="f" strokeweight="1pt">
                <v:stroke joinstyle="miter"/>
                <v:path arrowok="t" o:connecttype="custom" o:connectlocs="0,0;3911600,0;3911600,1070610;0,1070610;0,0;48028,48028;48028,1022582;3863572,1022582;3863572,48028;48028,48028" o:connectangles="0,0,0,0,0,0,0,0,0,0"/>
              </v:shape>
            </w:pict>
          </mc:Fallback>
        </mc:AlternateContent>
      </w:r>
    </w:p>
    <w:p w14:paraId="2520B2CD" w14:textId="1828671C" w:rsidR="004168A9" w:rsidRPr="004168A9" w:rsidRDefault="004168A9" w:rsidP="004168A9">
      <w:pPr>
        <w:pStyle w:val="NormalWeb"/>
        <w:rPr>
          <w:rFonts w:ascii="Segoe UI" w:hAnsi="Segoe UI" w:cs="Segoe UI"/>
          <w:color w:val="000000" w:themeColor="text1"/>
          <w:sz w:val="20"/>
          <w:szCs w:val="20"/>
        </w:rPr>
      </w:pPr>
      <w:r w:rsidRPr="009A409D">
        <w:rPr>
          <w:rFonts w:ascii="Segoe UI Light" w:hAnsi="Segoe UI Light" w:cs="Segoe UI Light"/>
          <w:szCs w:val="20"/>
        </w:rPr>
        <w:t>An employer can use the operating cost</w:t>
      </w:r>
      <w:r w:rsidRPr="009A409D">
        <w:rPr>
          <w:rFonts w:ascii="Segoe UI Light" w:hAnsi="Segoe UI Light" w:cs="Segoe UI Light"/>
          <w:szCs w:val="20"/>
        </w:rPr>
        <w:br/>
        <w:t xml:space="preserve">method for a year where a </w:t>
      </w:r>
      <w:r w:rsidR="005468F7" w:rsidRPr="009A409D">
        <w:rPr>
          <w:rFonts w:ascii="Segoe UI Light" w:hAnsi="Segoe UI Light" w:cs="Segoe UI Light"/>
          <w:szCs w:val="20"/>
        </w:rPr>
        <w:t>logbook</w:t>
      </w:r>
      <w:r w:rsidRPr="009A409D">
        <w:rPr>
          <w:rFonts w:ascii="Segoe UI Light" w:hAnsi="Segoe UI Light" w:cs="Segoe UI Light"/>
          <w:szCs w:val="20"/>
        </w:rPr>
        <w:t xml:space="preserve"> hasn’t</w:t>
      </w:r>
      <w:r w:rsidRPr="009A409D">
        <w:rPr>
          <w:rFonts w:ascii="Segoe UI Light" w:hAnsi="Segoe UI Light" w:cs="Segoe UI Light"/>
          <w:szCs w:val="20"/>
        </w:rPr>
        <w:br/>
        <w:t xml:space="preserve">been maintained, </w:t>
      </w:r>
      <w:r w:rsidR="00BB51DD" w:rsidRPr="009A409D">
        <w:rPr>
          <w:rFonts w:ascii="Segoe UI Light" w:hAnsi="Segoe UI Light" w:cs="Segoe UI Light"/>
          <w:szCs w:val="20"/>
        </w:rPr>
        <w:t xml:space="preserve">however </w:t>
      </w:r>
      <w:r w:rsidR="00EB2B34" w:rsidRPr="009A409D">
        <w:rPr>
          <w:rFonts w:ascii="Segoe UI Light" w:hAnsi="Segoe UI Light" w:cs="Segoe UI Light"/>
          <w:szCs w:val="20"/>
        </w:rPr>
        <w:t>the employer must estimate the business use for that year.</w:t>
      </w:r>
    </w:p>
    <w:p w14:paraId="47DA44D7" w14:textId="77777777" w:rsidR="00A273F3" w:rsidRDefault="00A273F3" w:rsidP="004168A9">
      <w:pPr>
        <w:spacing w:after="0" w:line="240" w:lineRule="auto"/>
        <w:ind w:right="74"/>
        <w:rPr>
          <w:rFonts w:ascii="Segoe UI" w:eastAsia="Times New Roman" w:hAnsi="Segoe UI" w:cs="Segoe UI"/>
          <w:b/>
          <w:sz w:val="20"/>
          <w:szCs w:val="20"/>
          <w:lang w:eastAsia="en-AU"/>
        </w:rPr>
      </w:pPr>
    </w:p>
    <w:p w14:paraId="479BCE2F" w14:textId="3830EBFE" w:rsidR="004168A9" w:rsidRPr="001A3588" w:rsidRDefault="004168A9" w:rsidP="004168A9">
      <w:pPr>
        <w:spacing w:after="0" w:line="240" w:lineRule="auto"/>
        <w:ind w:right="74"/>
        <w:rPr>
          <w:rFonts w:ascii="Segoe UI" w:eastAsia="Times New Roman" w:hAnsi="Segoe UI" w:cs="Segoe UI"/>
          <w:sz w:val="20"/>
          <w:szCs w:val="20"/>
          <w:lang w:eastAsia="en-AU"/>
        </w:rPr>
      </w:pPr>
      <w:r w:rsidRPr="006176CB">
        <w:rPr>
          <w:rFonts w:ascii="Segoe UI" w:eastAsia="Times New Roman" w:hAnsi="Segoe UI" w:cs="Segoe UI"/>
          <w:b/>
          <w:sz w:val="20"/>
          <w:szCs w:val="20"/>
          <w:lang w:eastAsia="en-AU"/>
        </w:rPr>
        <w:t>Private use</w:t>
      </w:r>
      <w:r>
        <w:rPr>
          <w:rFonts w:ascii="Segoe UI" w:eastAsia="Times New Roman" w:hAnsi="Segoe UI" w:cs="Segoe UI"/>
          <w:b/>
          <w:sz w:val="20"/>
          <w:szCs w:val="20"/>
          <w:lang w:eastAsia="en-AU"/>
        </w:rPr>
        <w:t>.</w:t>
      </w:r>
      <w:r w:rsidRPr="001A3588">
        <w:rPr>
          <w:rFonts w:ascii="Segoe UI" w:eastAsia="Times New Roman" w:hAnsi="Segoe UI" w:cs="Segoe UI"/>
          <w:sz w:val="20"/>
          <w:szCs w:val="20"/>
          <w:lang w:eastAsia="en-AU"/>
        </w:rPr>
        <w:t xml:space="preserve"> </w:t>
      </w:r>
      <w:r>
        <w:rPr>
          <w:rFonts w:ascii="Segoe UI" w:eastAsia="Times New Roman" w:hAnsi="Segoe UI" w:cs="Segoe UI"/>
          <w:sz w:val="20"/>
          <w:szCs w:val="20"/>
          <w:lang w:eastAsia="en-AU"/>
        </w:rPr>
        <w:t>G</w:t>
      </w:r>
      <w:r w:rsidRPr="001A3588">
        <w:rPr>
          <w:rFonts w:ascii="Segoe UI" w:eastAsia="Times New Roman" w:hAnsi="Segoe UI" w:cs="Segoe UI"/>
          <w:sz w:val="20"/>
          <w:szCs w:val="20"/>
          <w:lang w:eastAsia="en-AU"/>
        </w:rPr>
        <w:t>enerally</w:t>
      </w:r>
      <w:r>
        <w:rPr>
          <w:rFonts w:ascii="Segoe UI" w:eastAsia="Times New Roman" w:hAnsi="Segoe UI" w:cs="Segoe UI"/>
          <w:sz w:val="20"/>
          <w:szCs w:val="20"/>
          <w:lang w:eastAsia="en-AU"/>
        </w:rPr>
        <w:t>,</w:t>
      </w:r>
      <w:r w:rsidRPr="001A3588">
        <w:rPr>
          <w:rFonts w:ascii="Segoe UI" w:eastAsia="Times New Roman" w:hAnsi="Segoe UI" w:cs="Segoe UI"/>
          <w:sz w:val="20"/>
          <w:szCs w:val="20"/>
          <w:lang w:eastAsia="en-AU"/>
        </w:rPr>
        <w:t xml:space="preserve"> any use </w:t>
      </w:r>
      <w:r>
        <w:rPr>
          <w:rFonts w:ascii="Segoe UI" w:eastAsia="Times New Roman" w:hAnsi="Segoe UI" w:cs="Segoe UI"/>
          <w:sz w:val="20"/>
          <w:szCs w:val="20"/>
          <w:lang w:eastAsia="en-AU"/>
        </w:rPr>
        <w:t xml:space="preserve">of the car </w:t>
      </w:r>
      <w:r w:rsidRPr="001A3588">
        <w:rPr>
          <w:rFonts w:ascii="Segoe UI" w:eastAsia="Times New Roman" w:hAnsi="Segoe UI" w:cs="Segoe UI"/>
          <w:sz w:val="20"/>
          <w:szCs w:val="20"/>
          <w:lang w:eastAsia="en-AU"/>
        </w:rPr>
        <w:t>that is not for income-producing purposes</w:t>
      </w:r>
      <w:r>
        <w:rPr>
          <w:rFonts w:ascii="Segoe UI" w:eastAsia="Times New Roman" w:hAnsi="Segoe UI" w:cs="Segoe UI"/>
          <w:sz w:val="20"/>
          <w:szCs w:val="20"/>
          <w:lang w:eastAsia="en-AU"/>
        </w:rPr>
        <w:t xml:space="preserve"> such as t</w:t>
      </w:r>
      <w:r w:rsidRPr="001A3588">
        <w:rPr>
          <w:rFonts w:ascii="Segoe UI" w:eastAsia="Times New Roman" w:hAnsi="Segoe UI" w:cs="Segoe UI"/>
          <w:sz w:val="20"/>
          <w:szCs w:val="20"/>
          <w:lang w:eastAsia="en-AU"/>
        </w:rPr>
        <w:t>ravel to and from work is normall</w:t>
      </w:r>
      <w:r>
        <w:rPr>
          <w:rFonts w:ascii="Segoe UI" w:eastAsia="Times New Roman" w:hAnsi="Segoe UI" w:cs="Segoe UI"/>
          <w:sz w:val="20"/>
          <w:szCs w:val="20"/>
          <w:lang w:eastAsia="en-AU"/>
        </w:rPr>
        <w:t xml:space="preserve">y private use, even where the </w:t>
      </w:r>
      <w:r w:rsidRPr="001A3588">
        <w:rPr>
          <w:rFonts w:ascii="Segoe UI" w:eastAsia="Times New Roman" w:hAnsi="Segoe UI" w:cs="Segoe UI"/>
          <w:sz w:val="20"/>
          <w:szCs w:val="20"/>
          <w:lang w:eastAsia="en-AU"/>
        </w:rPr>
        <w:t xml:space="preserve">employee undertakes minor errands </w:t>
      </w:r>
      <w:r>
        <w:rPr>
          <w:rFonts w:ascii="Segoe UI" w:eastAsia="Times New Roman" w:hAnsi="Segoe UI" w:cs="Segoe UI"/>
          <w:sz w:val="20"/>
          <w:szCs w:val="20"/>
          <w:lang w:eastAsia="en-AU"/>
        </w:rPr>
        <w:t>like</w:t>
      </w:r>
      <w:r w:rsidRPr="001A3588">
        <w:rPr>
          <w:rFonts w:ascii="Segoe UI" w:eastAsia="Times New Roman" w:hAnsi="Segoe UI" w:cs="Segoe UI"/>
          <w:sz w:val="20"/>
          <w:szCs w:val="20"/>
          <w:lang w:eastAsia="en-AU"/>
        </w:rPr>
        <w:t xml:space="preserve"> collecting the mail.</w:t>
      </w:r>
    </w:p>
    <w:p w14:paraId="3F41CA0D" w14:textId="77777777" w:rsidR="004168A9" w:rsidRDefault="004168A9" w:rsidP="004168A9">
      <w:pPr>
        <w:spacing w:after="0" w:line="240" w:lineRule="auto"/>
        <w:ind w:right="74"/>
        <w:rPr>
          <w:rFonts w:ascii="Segoe UI" w:eastAsia="Times New Roman" w:hAnsi="Segoe UI" w:cs="Segoe UI"/>
          <w:b/>
          <w:sz w:val="20"/>
          <w:szCs w:val="20"/>
          <w:lang w:eastAsia="en-AU"/>
        </w:rPr>
      </w:pPr>
    </w:p>
    <w:p w14:paraId="11949E84" w14:textId="673D9DEA" w:rsidR="004168A9" w:rsidRDefault="004168A9" w:rsidP="004168A9">
      <w:pPr>
        <w:spacing w:after="0" w:line="240" w:lineRule="auto"/>
        <w:ind w:right="74"/>
        <w:rPr>
          <w:rFonts w:ascii="Segoe UI" w:eastAsia="Times New Roman" w:hAnsi="Segoe UI" w:cs="Segoe UI"/>
          <w:sz w:val="20"/>
          <w:szCs w:val="20"/>
          <w:lang w:eastAsia="en-AU"/>
        </w:rPr>
      </w:pPr>
      <w:r w:rsidRPr="004E6C49">
        <w:rPr>
          <w:rFonts w:ascii="Segoe UI" w:eastAsia="Times New Roman" w:hAnsi="Segoe UI" w:cs="Segoe UI"/>
          <w:b/>
          <w:sz w:val="20"/>
          <w:szCs w:val="20"/>
          <w:lang w:eastAsia="en-AU"/>
        </w:rPr>
        <w:t xml:space="preserve">Employee </w:t>
      </w:r>
      <w:r w:rsidR="004C068A">
        <w:rPr>
          <w:rFonts w:ascii="Segoe UI" w:eastAsia="Times New Roman" w:hAnsi="Segoe UI" w:cs="Segoe UI"/>
          <w:b/>
          <w:sz w:val="20"/>
          <w:szCs w:val="20"/>
          <w:lang w:eastAsia="en-AU"/>
        </w:rPr>
        <w:t>contribution</w:t>
      </w:r>
      <w:r>
        <w:rPr>
          <w:rFonts w:ascii="Segoe UI" w:eastAsia="Times New Roman" w:hAnsi="Segoe UI" w:cs="Segoe UI"/>
          <w:b/>
          <w:sz w:val="20"/>
          <w:szCs w:val="20"/>
          <w:lang w:eastAsia="en-AU"/>
        </w:rPr>
        <w:t>.</w:t>
      </w:r>
      <w:r w:rsidRPr="006176CB">
        <w:rPr>
          <w:rFonts w:ascii="Segoe UI" w:eastAsia="Times New Roman" w:hAnsi="Segoe UI" w:cs="Segoe UI"/>
          <w:sz w:val="20"/>
          <w:szCs w:val="20"/>
          <w:lang w:eastAsia="en-AU"/>
        </w:rPr>
        <w:t xml:space="preserve"> </w:t>
      </w:r>
      <w:r>
        <w:rPr>
          <w:rFonts w:ascii="Segoe UI" w:eastAsia="Times New Roman" w:hAnsi="Segoe UI" w:cs="Segoe UI"/>
          <w:sz w:val="20"/>
          <w:szCs w:val="20"/>
          <w:lang w:eastAsia="en-AU"/>
        </w:rPr>
        <w:t xml:space="preserve">Any </w:t>
      </w:r>
      <w:r w:rsidRPr="001A3588">
        <w:rPr>
          <w:rFonts w:ascii="Segoe UI" w:eastAsia="Times New Roman" w:hAnsi="Segoe UI" w:cs="Segoe UI"/>
          <w:sz w:val="20"/>
          <w:szCs w:val="20"/>
          <w:lang w:eastAsia="en-AU"/>
        </w:rPr>
        <w:t>unreimbursed car ex</w:t>
      </w:r>
      <w:r>
        <w:rPr>
          <w:rFonts w:ascii="Segoe UI" w:eastAsia="Times New Roman" w:hAnsi="Segoe UI" w:cs="Segoe UI"/>
          <w:sz w:val="20"/>
          <w:szCs w:val="20"/>
          <w:lang w:eastAsia="en-AU"/>
        </w:rPr>
        <w:t xml:space="preserve">penses incurred, or </w:t>
      </w:r>
      <w:r w:rsidR="008B624E">
        <w:rPr>
          <w:rFonts w:ascii="Segoe UI" w:eastAsia="Times New Roman" w:hAnsi="Segoe UI" w:cs="Segoe UI"/>
          <w:sz w:val="20"/>
          <w:szCs w:val="20"/>
          <w:lang w:eastAsia="en-AU"/>
        </w:rPr>
        <w:t>after-tax</w:t>
      </w:r>
      <w:r w:rsidR="00C73EA7">
        <w:rPr>
          <w:rFonts w:ascii="Segoe UI" w:eastAsia="Times New Roman" w:hAnsi="Segoe UI" w:cs="Segoe UI"/>
          <w:sz w:val="20"/>
          <w:szCs w:val="20"/>
          <w:lang w:eastAsia="en-AU"/>
        </w:rPr>
        <w:t xml:space="preserve"> </w:t>
      </w:r>
      <w:r>
        <w:rPr>
          <w:rFonts w:ascii="Segoe UI" w:eastAsia="Times New Roman" w:hAnsi="Segoe UI" w:cs="Segoe UI"/>
          <w:sz w:val="20"/>
          <w:szCs w:val="20"/>
          <w:lang w:eastAsia="en-AU"/>
        </w:rPr>
        <w:t xml:space="preserve">contribution made by the employee can reduce the taxable value of a car fringe benefit under the operating cost method, as illustrated. </w:t>
      </w:r>
    </w:p>
    <w:p w14:paraId="44FCFADE" w14:textId="1AE15BAE" w:rsidR="00A273F3" w:rsidRDefault="00A273F3" w:rsidP="004168A9">
      <w:pPr>
        <w:spacing w:after="0" w:line="240" w:lineRule="auto"/>
        <w:ind w:right="74"/>
        <w:rPr>
          <w:rFonts w:ascii="Segoe UI" w:eastAsia="Times New Roman" w:hAnsi="Segoe UI" w:cs="Segoe UI"/>
          <w:sz w:val="20"/>
          <w:szCs w:val="20"/>
          <w:lang w:eastAsia="en-AU"/>
        </w:rPr>
      </w:pPr>
    </w:p>
    <w:p w14:paraId="5286D323" w14:textId="77777777" w:rsidR="001846AD" w:rsidRPr="001A3588" w:rsidRDefault="001846AD" w:rsidP="004168A9">
      <w:pPr>
        <w:spacing w:after="0" w:line="240" w:lineRule="auto"/>
        <w:ind w:right="74"/>
        <w:rPr>
          <w:rFonts w:ascii="Segoe UI" w:eastAsia="Times New Roman" w:hAnsi="Segoe UI" w:cs="Segoe UI"/>
          <w:sz w:val="20"/>
          <w:szCs w:val="20"/>
          <w:lang w:eastAsia="en-AU"/>
        </w:rPr>
      </w:pPr>
    </w:p>
    <w:p w14:paraId="56F6D7B2" w14:textId="4601C8ED" w:rsidR="00387AE3" w:rsidRPr="00346BBD" w:rsidRDefault="004168A9" w:rsidP="00387AE3">
      <w:pPr>
        <w:pStyle w:val="NormalWeb"/>
        <w:rPr>
          <w:rFonts w:ascii="Segoe UI" w:hAnsi="Segoe UI" w:cs="Segoe UI"/>
          <w:color w:val="12262F"/>
          <w:sz w:val="32"/>
          <w:szCs w:val="32"/>
        </w:rPr>
      </w:pPr>
      <w:r w:rsidRPr="00346BBD">
        <w:rPr>
          <w:rFonts w:ascii="Segoe UI" w:hAnsi="Segoe UI" w:cs="Segoe UI"/>
          <w:color w:val="12262F"/>
          <w:sz w:val="32"/>
          <w:szCs w:val="32"/>
        </w:rPr>
        <w:t xml:space="preserve">EXEMPT </w:t>
      </w:r>
      <w:r w:rsidRPr="00346BBD">
        <w:rPr>
          <w:rFonts w:ascii="Segoe UI" w:hAnsi="Segoe UI" w:cs="Segoe UI"/>
          <w:b/>
          <w:color w:val="12262F"/>
          <w:sz w:val="32"/>
          <w:szCs w:val="32"/>
        </w:rPr>
        <w:t>CAR</w:t>
      </w:r>
      <w:r w:rsidRPr="00346BBD">
        <w:rPr>
          <w:rFonts w:ascii="Segoe UI" w:hAnsi="Segoe UI" w:cs="Segoe UI"/>
          <w:color w:val="12262F"/>
          <w:sz w:val="32"/>
          <w:szCs w:val="32"/>
        </w:rPr>
        <w:t xml:space="preserve"> </w:t>
      </w:r>
      <w:r w:rsidRPr="00346BBD">
        <w:rPr>
          <w:rFonts w:ascii="Segoe UI" w:hAnsi="Segoe UI" w:cs="Segoe UI"/>
          <w:b/>
          <w:color w:val="12262F"/>
          <w:sz w:val="32"/>
          <w:szCs w:val="32"/>
        </w:rPr>
        <w:t>BENEFITS</w:t>
      </w:r>
    </w:p>
    <w:p w14:paraId="56BDA4E0" w14:textId="2139A883" w:rsidR="00387AE3" w:rsidRDefault="00387AE3" w:rsidP="00387AE3">
      <w:pPr>
        <w:pStyle w:val="NormalWeb"/>
        <w:rPr>
          <w:rFonts w:ascii="Segoe UI" w:hAnsi="Segoe UI" w:cs="Segoe UI"/>
          <w:sz w:val="20"/>
          <w:szCs w:val="20"/>
        </w:rPr>
      </w:pPr>
    </w:p>
    <w:p w14:paraId="3C0268C1" w14:textId="37604218" w:rsidR="00196FD5" w:rsidRPr="00196FD5" w:rsidRDefault="00196FD5" w:rsidP="00387AE3">
      <w:pPr>
        <w:pStyle w:val="NormalWeb"/>
        <w:rPr>
          <w:rFonts w:ascii="Segoe UI" w:hAnsi="Segoe UI" w:cs="Segoe UI"/>
        </w:rPr>
      </w:pPr>
      <w:r w:rsidRPr="00196FD5">
        <w:rPr>
          <w:rFonts w:ascii="Segoe UI" w:hAnsi="Segoe UI" w:cs="Segoe UI"/>
        </w:rPr>
        <w:t>WORK RELATED TRAVEL IN</w:t>
      </w:r>
      <w:r>
        <w:rPr>
          <w:rFonts w:ascii="Segoe UI" w:hAnsi="Segoe UI" w:cs="Segoe UI"/>
        </w:rPr>
        <w:br/>
      </w:r>
      <w:r w:rsidRPr="00196FD5">
        <w:rPr>
          <w:rFonts w:ascii="Segoe UI" w:hAnsi="Segoe UI" w:cs="Segoe UI"/>
        </w:rPr>
        <w:t>COMMERCIAL CARS</w:t>
      </w:r>
    </w:p>
    <w:p w14:paraId="29FCB32B" w14:textId="245C5779" w:rsidR="00196FD5" w:rsidRDefault="00196FD5" w:rsidP="00196FD5">
      <w:pPr>
        <w:pStyle w:val="NormalWeb"/>
        <w:rPr>
          <w:rFonts w:ascii="Segoe UI" w:hAnsi="Segoe UI" w:cs="Segoe UI"/>
          <w:sz w:val="20"/>
          <w:szCs w:val="20"/>
        </w:rPr>
      </w:pPr>
    </w:p>
    <w:p w14:paraId="1D13383B" w14:textId="32A36DB2" w:rsidR="00196FD5" w:rsidRPr="00196FD5" w:rsidRDefault="00196FD5" w:rsidP="00196FD5">
      <w:pPr>
        <w:spacing w:after="0" w:line="240" w:lineRule="auto"/>
        <w:rPr>
          <w:rFonts w:ascii="Segoe UI" w:eastAsia="Times New Roman" w:hAnsi="Segoe UI" w:cs="Segoe UI"/>
          <w:sz w:val="20"/>
          <w:szCs w:val="20"/>
          <w:lang w:eastAsia="en-AU"/>
        </w:rPr>
      </w:pPr>
      <w:r w:rsidRPr="00196FD5">
        <w:rPr>
          <w:rFonts w:ascii="Segoe UI" w:eastAsia="Times New Roman" w:hAnsi="Segoe UI" w:cs="Segoe UI"/>
          <w:sz w:val="20"/>
          <w:szCs w:val="20"/>
          <w:lang w:eastAsia="en-AU"/>
        </w:rPr>
        <w:t xml:space="preserve">A </w:t>
      </w:r>
      <w:r w:rsidR="00EE2FAF">
        <w:rPr>
          <w:rFonts w:ascii="Segoe UI" w:eastAsia="Times New Roman" w:hAnsi="Segoe UI" w:cs="Segoe UI"/>
          <w:sz w:val="20"/>
          <w:szCs w:val="20"/>
          <w:lang w:eastAsia="en-AU"/>
        </w:rPr>
        <w:t>motor vehicle</w:t>
      </w:r>
      <w:r w:rsidR="00EE2FAF" w:rsidRPr="00196FD5">
        <w:rPr>
          <w:rFonts w:ascii="Segoe UI" w:eastAsia="Times New Roman" w:hAnsi="Segoe UI" w:cs="Segoe UI"/>
          <w:sz w:val="20"/>
          <w:szCs w:val="20"/>
          <w:lang w:eastAsia="en-AU"/>
        </w:rPr>
        <w:t xml:space="preserve"> </w:t>
      </w:r>
      <w:r w:rsidRPr="00196FD5">
        <w:rPr>
          <w:rFonts w:ascii="Segoe UI" w:eastAsia="Times New Roman" w:hAnsi="Segoe UI" w:cs="Segoe UI"/>
          <w:sz w:val="20"/>
          <w:szCs w:val="20"/>
          <w:lang w:eastAsia="en-AU"/>
        </w:rPr>
        <w:t>benefit will be exempt where the vehicle is a taxi, panel van, utility or other road vehicle designed to carry a load, other than passengers of less than one tonne, and the employee’s private use is limited to incidental or minor</w:t>
      </w:r>
      <w:r w:rsidR="0058440E">
        <w:rPr>
          <w:rFonts w:ascii="Segoe UI" w:eastAsia="Times New Roman" w:hAnsi="Segoe UI" w:cs="Segoe UI"/>
          <w:sz w:val="20"/>
          <w:szCs w:val="20"/>
          <w:lang w:eastAsia="en-AU"/>
        </w:rPr>
        <w:t>.  The benefit of these vehicles is that</w:t>
      </w:r>
      <w:r w:rsidR="002E7C3F">
        <w:rPr>
          <w:rFonts w:ascii="Segoe UI" w:eastAsia="Times New Roman" w:hAnsi="Segoe UI" w:cs="Segoe UI"/>
          <w:sz w:val="20"/>
          <w:szCs w:val="20"/>
          <w:lang w:eastAsia="en-AU"/>
        </w:rPr>
        <w:t xml:space="preserve"> travel </w:t>
      </w:r>
      <w:r w:rsidRPr="00196FD5">
        <w:rPr>
          <w:rFonts w:ascii="Segoe UI" w:eastAsia="Times New Roman" w:hAnsi="Segoe UI" w:cs="Segoe UI"/>
          <w:sz w:val="20"/>
          <w:szCs w:val="20"/>
          <w:lang w:eastAsia="en-AU"/>
        </w:rPr>
        <w:t xml:space="preserve">between home and work </w:t>
      </w:r>
      <w:r w:rsidR="002E7C3F">
        <w:rPr>
          <w:rFonts w:ascii="Segoe UI" w:eastAsia="Times New Roman" w:hAnsi="Segoe UI" w:cs="Segoe UI"/>
          <w:sz w:val="20"/>
          <w:szCs w:val="20"/>
          <w:lang w:eastAsia="en-AU"/>
        </w:rPr>
        <w:t>is considered work-related</w:t>
      </w:r>
      <w:r w:rsidRPr="00196FD5">
        <w:rPr>
          <w:rFonts w:ascii="Segoe UI" w:eastAsia="Times New Roman" w:hAnsi="Segoe UI" w:cs="Segoe UI"/>
          <w:sz w:val="20"/>
          <w:szCs w:val="20"/>
          <w:lang w:eastAsia="en-AU"/>
        </w:rPr>
        <w:t xml:space="preserve">. </w:t>
      </w:r>
    </w:p>
    <w:p w14:paraId="059480EC" w14:textId="5052861F" w:rsidR="00196FD5" w:rsidRDefault="00196FD5" w:rsidP="00196FD5">
      <w:pPr>
        <w:pStyle w:val="NormalWeb"/>
        <w:rPr>
          <w:rFonts w:ascii="Segoe UI" w:hAnsi="Segoe UI" w:cs="Segoe UI"/>
          <w:sz w:val="20"/>
          <w:szCs w:val="20"/>
        </w:rPr>
      </w:pPr>
    </w:p>
    <w:p w14:paraId="08F03DAA" w14:textId="1654A9CE" w:rsidR="00196FD5" w:rsidRPr="00196FD5" w:rsidRDefault="00196FD5" w:rsidP="00196FD5">
      <w:pPr>
        <w:pStyle w:val="NormalWeb"/>
        <w:rPr>
          <w:rFonts w:ascii="Segoe UI" w:hAnsi="Segoe UI" w:cs="Segoe UI"/>
        </w:rPr>
      </w:pPr>
      <w:r w:rsidRPr="00196FD5">
        <w:rPr>
          <w:rFonts w:ascii="Segoe UI" w:hAnsi="Segoe UI" w:cs="Segoe UI"/>
        </w:rPr>
        <w:t>CARS USED FOR EMERGENCY SERVICES</w:t>
      </w:r>
    </w:p>
    <w:p w14:paraId="06E39221" w14:textId="49031090" w:rsidR="00196FD5" w:rsidRDefault="00196FD5" w:rsidP="00196FD5">
      <w:pPr>
        <w:pStyle w:val="NormalWeb"/>
        <w:rPr>
          <w:rFonts w:ascii="Segoe UI" w:hAnsi="Segoe UI" w:cs="Segoe UI"/>
          <w:sz w:val="20"/>
          <w:szCs w:val="20"/>
        </w:rPr>
      </w:pPr>
    </w:p>
    <w:p w14:paraId="78EF3A1C" w14:textId="4404E493" w:rsidR="00196FD5" w:rsidRPr="001A3588" w:rsidRDefault="00196FD5" w:rsidP="00196FD5">
      <w:pPr>
        <w:spacing w:after="0" w:line="240" w:lineRule="auto"/>
        <w:rPr>
          <w:rFonts w:ascii="Segoe UI" w:hAnsi="Segoe UI" w:cs="Segoe UI"/>
          <w:sz w:val="20"/>
          <w:szCs w:val="20"/>
        </w:rPr>
      </w:pPr>
      <w:r w:rsidRPr="001A3588">
        <w:rPr>
          <w:rFonts w:ascii="Segoe UI" w:hAnsi="Segoe UI" w:cs="Segoe UI"/>
          <w:sz w:val="20"/>
          <w:szCs w:val="20"/>
        </w:rPr>
        <w:t>Cars used for emergency services which are garaged or kept at or near an employee’s residence are exempt car benefits, w</w:t>
      </w:r>
      <w:r>
        <w:rPr>
          <w:rFonts w:ascii="Segoe UI" w:hAnsi="Segoe UI" w:cs="Segoe UI"/>
          <w:sz w:val="20"/>
          <w:szCs w:val="20"/>
        </w:rPr>
        <w:t xml:space="preserve">here the car used </w:t>
      </w:r>
      <w:r w:rsidR="006B2E9D">
        <w:rPr>
          <w:rFonts w:ascii="Segoe UI" w:hAnsi="Segoe UI" w:cs="Segoe UI"/>
          <w:sz w:val="20"/>
          <w:szCs w:val="20"/>
        </w:rPr>
        <w:t>is a p</w:t>
      </w:r>
      <w:r w:rsidRPr="001A3588">
        <w:rPr>
          <w:rFonts w:ascii="Segoe UI" w:hAnsi="Segoe UI" w:cs="Segoe UI"/>
          <w:sz w:val="20"/>
          <w:szCs w:val="20"/>
        </w:rPr>
        <w:t>olice, ambulance or firefighting services</w:t>
      </w:r>
      <w:r w:rsidR="006B2E9D">
        <w:rPr>
          <w:rFonts w:ascii="Segoe UI" w:hAnsi="Segoe UI" w:cs="Segoe UI"/>
          <w:sz w:val="20"/>
          <w:szCs w:val="20"/>
        </w:rPr>
        <w:t xml:space="preserve"> vehicle</w:t>
      </w:r>
      <w:r w:rsidRPr="001A3588">
        <w:rPr>
          <w:rFonts w:ascii="Segoe UI" w:hAnsi="Segoe UI" w:cs="Segoe UI"/>
          <w:sz w:val="20"/>
          <w:szCs w:val="20"/>
        </w:rPr>
        <w:t xml:space="preserve">; </w:t>
      </w:r>
      <w:r>
        <w:rPr>
          <w:rFonts w:ascii="Segoe UI" w:hAnsi="Segoe UI" w:cs="Segoe UI"/>
          <w:sz w:val="20"/>
          <w:szCs w:val="20"/>
        </w:rPr>
        <w:t xml:space="preserve">is fitted with </w:t>
      </w:r>
      <w:r w:rsidRPr="001A3588">
        <w:rPr>
          <w:rFonts w:ascii="Segoe UI" w:hAnsi="Segoe UI" w:cs="Segoe UI"/>
          <w:sz w:val="20"/>
          <w:szCs w:val="20"/>
        </w:rPr>
        <w:t>flashing warning light</w:t>
      </w:r>
      <w:r w:rsidR="006B2E9D">
        <w:rPr>
          <w:rFonts w:ascii="Segoe UI" w:hAnsi="Segoe UI" w:cs="Segoe UI"/>
          <w:sz w:val="20"/>
          <w:szCs w:val="20"/>
        </w:rPr>
        <w:t>s</w:t>
      </w:r>
      <w:r w:rsidRPr="001A3588">
        <w:rPr>
          <w:rFonts w:ascii="Segoe UI" w:hAnsi="Segoe UI" w:cs="Segoe UI"/>
          <w:sz w:val="20"/>
          <w:szCs w:val="20"/>
        </w:rPr>
        <w:t xml:space="preserve"> and </w:t>
      </w:r>
      <w:r w:rsidR="006B2E9D">
        <w:rPr>
          <w:rFonts w:ascii="Segoe UI" w:hAnsi="Segoe UI" w:cs="Segoe UI"/>
          <w:sz w:val="20"/>
          <w:szCs w:val="20"/>
        </w:rPr>
        <w:t xml:space="preserve">a </w:t>
      </w:r>
      <w:r w:rsidRPr="001A3588">
        <w:rPr>
          <w:rFonts w:ascii="Segoe UI" w:hAnsi="Segoe UI" w:cs="Segoe UI"/>
          <w:sz w:val="20"/>
          <w:szCs w:val="20"/>
        </w:rPr>
        <w:t>siren and</w:t>
      </w:r>
      <w:r>
        <w:rPr>
          <w:rFonts w:ascii="Segoe UI" w:hAnsi="Segoe UI" w:cs="Segoe UI"/>
          <w:sz w:val="20"/>
          <w:szCs w:val="20"/>
        </w:rPr>
        <w:t xml:space="preserve"> </w:t>
      </w:r>
      <w:r w:rsidRPr="001A3588">
        <w:rPr>
          <w:rFonts w:ascii="Segoe UI" w:hAnsi="Segoe UI" w:cs="Segoe UI"/>
          <w:sz w:val="20"/>
          <w:szCs w:val="20"/>
        </w:rPr>
        <w:t>has exterior markings which indicate its use.</w:t>
      </w:r>
    </w:p>
    <w:p w14:paraId="0C95425B" w14:textId="77777777" w:rsidR="00196FD5" w:rsidRPr="001A3588" w:rsidRDefault="00196FD5" w:rsidP="00196FD5">
      <w:pPr>
        <w:spacing w:after="0" w:line="240" w:lineRule="auto"/>
        <w:rPr>
          <w:rFonts w:ascii="Segoe UI" w:hAnsi="Segoe UI" w:cs="Segoe UI"/>
          <w:sz w:val="20"/>
          <w:szCs w:val="20"/>
        </w:rPr>
      </w:pPr>
    </w:p>
    <w:p w14:paraId="159F3E28" w14:textId="3250F8E3" w:rsidR="00196FD5" w:rsidRPr="00196FD5" w:rsidRDefault="00196FD5" w:rsidP="00196FD5">
      <w:pPr>
        <w:pStyle w:val="NormalWeb"/>
        <w:rPr>
          <w:rFonts w:ascii="Segoe UI" w:hAnsi="Segoe UI" w:cs="Segoe UI"/>
        </w:rPr>
      </w:pPr>
      <w:r w:rsidRPr="00196FD5">
        <w:rPr>
          <w:rFonts w:ascii="Segoe UI" w:hAnsi="Segoe UI" w:cs="Segoe UI"/>
        </w:rPr>
        <w:t>CARS SUPPLIED BY PERSONAL E</w:t>
      </w:r>
      <w:r w:rsidR="00685009">
        <w:rPr>
          <w:rFonts w:ascii="Segoe UI" w:hAnsi="Segoe UI" w:cs="Segoe UI"/>
        </w:rPr>
        <w:t>N</w:t>
      </w:r>
      <w:r w:rsidRPr="00196FD5">
        <w:rPr>
          <w:rFonts w:ascii="Segoe UI" w:hAnsi="Segoe UI" w:cs="Segoe UI"/>
        </w:rPr>
        <w:t>TITIES</w:t>
      </w:r>
    </w:p>
    <w:p w14:paraId="52738E39" w14:textId="193E24F6" w:rsidR="00B1087B" w:rsidRPr="00AE1C65" w:rsidRDefault="00196FD5" w:rsidP="00B1087B">
      <w:pPr>
        <w:pStyle w:val="pf0"/>
        <w:rPr>
          <w:rFonts w:ascii="Arial" w:hAnsi="Arial" w:cs="Arial"/>
          <w:i/>
          <w:iCs/>
          <w:sz w:val="20"/>
          <w:szCs w:val="20"/>
        </w:rPr>
      </w:pPr>
      <w:r>
        <w:rPr>
          <w:rFonts w:ascii="Segoe UI" w:hAnsi="Segoe UI" w:cs="Segoe UI"/>
          <w:sz w:val="20"/>
          <w:szCs w:val="20"/>
        </w:rPr>
        <w:t>A</w:t>
      </w:r>
      <w:r w:rsidRPr="001A3588">
        <w:rPr>
          <w:rFonts w:ascii="Segoe UI" w:hAnsi="Segoe UI" w:cs="Segoe UI"/>
          <w:sz w:val="20"/>
          <w:szCs w:val="20"/>
        </w:rPr>
        <w:t xml:space="preserve"> personal service entity is unable to deduct car expenses from more than one car </w:t>
      </w:r>
      <w:r>
        <w:rPr>
          <w:rFonts w:ascii="Segoe UI" w:hAnsi="Segoe UI" w:cs="Segoe UI"/>
          <w:sz w:val="20"/>
          <w:szCs w:val="20"/>
        </w:rPr>
        <w:t>used</w:t>
      </w:r>
      <w:r w:rsidRPr="001A3588">
        <w:rPr>
          <w:rFonts w:ascii="Segoe UI" w:hAnsi="Segoe UI" w:cs="Segoe UI"/>
          <w:sz w:val="20"/>
          <w:szCs w:val="20"/>
        </w:rPr>
        <w:t xml:space="preserve"> by an individual</w:t>
      </w:r>
      <w:r>
        <w:rPr>
          <w:rFonts w:ascii="Segoe UI" w:hAnsi="Segoe UI" w:cs="Segoe UI"/>
          <w:sz w:val="20"/>
          <w:szCs w:val="20"/>
        </w:rPr>
        <w:t xml:space="preserve">. The </w:t>
      </w:r>
      <w:r w:rsidRPr="001A3588">
        <w:rPr>
          <w:rFonts w:ascii="Segoe UI" w:hAnsi="Segoe UI" w:cs="Segoe UI"/>
          <w:sz w:val="20"/>
          <w:szCs w:val="20"/>
        </w:rPr>
        <w:t xml:space="preserve">second car </w:t>
      </w:r>
      <w:r>
        <w:rPr>
          <w:rFonts w:ascii="Segoe UI" w:hAnsi="Segoe UI" w:cs="Segoe UI"/>
          <w:sz w:val="20"/>
          <w:szCs w:val="20"/>
        </w:rPr>
        <w:t>benefits are</w:t>
      </w:r>
      <w:r w:rsidRPr="001A3588">
        <w:rPr>
          <w:rFonts w:ascii="Segoe UI" w:hAnsi="Segoe UI" w:cs="Segoe UI"/>
          <w:sz w:val="20"/>
          <w:szCs w:val="20"/>
        </w:rPr>
        <w:t xml:space="preserve"> </w:t>
      </w:r>
      <w:r>
        <w:rPr>
          <w:rFonts w:ascii="Segoe UI" w:hAnsi="Segoe UI" w:cs="Segoe UI"/>
          <w:sz w:val="20"/>
          <w:szCs w:val="20"/>
        </w:rPr>
        <w:t xml:space="preserve">exempt </w:t>
      </w:r>
      <w:r w:rsidRPr="001A3588">
        <w:rPr>
          <w:rFonts w:ascii="Segoe UI" w:hAnsi="Segoe UI" w:cs="Segoe UI"/>
          <w:sz w:val="20"/>
          <w:szCs w:val="20"/>
        </w:rPr>
        <w:t>in relation to an FBT year</w:t>
      </w:r>
      <w:r w:rsidRPr="00AE1C65">
        <w:rPr>
          <w:rFonts w:ascii="Segoe UI" w:hAnsi="Segoe UI" w:cs="Segoe UI"/>
          <w:i/>
          <w:iCs/>
          <w:sz w:val="20"/>
          <w:szCs w:val="20"/>
        </w:rPr>
        <w:t>.</w:t>
      </w:r>
      <w:r w:rsidR="00AE1C65">
        <w:rPr>
          <w:rFonts w:ascii="Segoe UI" w:hAnsi="Segoe UI" w:cs="Segoe UI"/>
          <w:i/>
          <w:iCs/>
          <w:sz w:val="20"/>
          <w:szCs w:val="20"/>
        </w:rPr>
        <w:t xml:space="preserve">  *</w:t>
      </w:r>
      <w:r w:rsidR="00B1087B" w:rsidRPr="00AE1C65">
        <w:rPr>
          <w:rFonts w:ascii="Segoe UI" w:hAnsi="Segoe UI" w:cs="Segoe UI"/>
          <w:i/>
          <w:iCs/>
          <w:sz w:val="20"/>
          <w:szCs w:val="20"/>
        </w:rPr>
        <w:t xml:space="preserve"> (</w:t>
      </w:r>
      <w:r w:rsidR="00B1087B" w:rsidRPr="00AE1C65">
        <w:rPr>
          <w:rStyle w:val="cf01"/>
          <w:i/>
          <w:iCs/>
        </w:rPr>
        <w:t>S8(4) FTBAA and S86-70 ITAA)</w:t>
      </w:r>
    </w:p>
    <w:p w14:paraId="79413A79" w14:textId="362406C3" w:rsidR="00196FD5" w:rsidRDefault="00196FD5" w:rsidP="00196FD5">
      <w:pPr>
        <w:pStyle w:val="NormalWeb"/>
        <w:rPr>
          <w:rFonts w:ascii="Segoe UI" w:hAnsi="Segoe UI" w:cs="Segoe UI"/>
          <w:sz w:val="20"/>
          <w:szCs w:val="20"/>
        </w:rPr>
      </w:pPr>
    </w:p>
    <w:p w14:paraId="675F4169" w14:textId="477EFC08" w:rsidR="00085715" w:rsidRPr="00346BBD" w:rsidRDefault="00196FD5" w:rsidP="005C02DA">
      <w:pPr>
        <w:spacing w:after="0" w:line="240" w:lineRule="auto"/>
        <w:jc w:val="both"/>
        <w:rPr>
          <w:rFonts w:ascii="Segoe UI" w:eastAsia="Times New Roman" w:hAnsi="Segoe UI" w:cs="Segoe UI"/>
          <w:color w:val="12262F"/>
          <w:kern w:val="28"/>
          <w:sz w:val="32"/>
          <w:szCs w:val="32"/>
          <w14:cntxtAlts/>
        </w:rPr>
      </w:pPr>
      <w:r w:rsidRPr="00346BBD">
        <w:rPr>
          <w:rFonts w:ascii="Segoe UI" w:eastAsia="Times New Roman" w:hAnsi="Segoe UI" w:cs="Segoe UI"/>
          <w:color w:val="12262F"/>
          <w:kern w:val="28"/>
          <w:sz w:val="32"/>
          <w:szCs w:val="32"/>
          <w14:cntxtAlts/>
        </w:rPr>
        <w:t>WANT</w:t>
      </w:r>
      <w:r w:rsidR="001031E4" w:rsidRPr="00346BBD">
        <w:rPr>
          <w:rFonts w:ascii="Segoe UI" w:eastAsia="Times New Roman" w:hAnsi="Segoe UI" w:cs="Segoe UI"/>
          <w:color w:val="12262F"/>
          <w:kern w:val="28"/>
          <w:sz w:val="32"/>
          <w:szCs w:val="32"/>
          <w14:cntxtAlts/>
        </w:rPr>
        <w:t xml:space="preserve"> </w:t>
      </w:r>
      <w:r w:rsidRPr="00346BBD">
        <w:rPr>
          <w:rFonts w:ascii="Segoe UI" w:eastAsia="Times New Roman" w:hAnsi="Segoe UI" w:cs="Segoe UI"/>
          <w:color w:val="12262F"/>
          <w:kern w:val="28"/>
          <w:sz w:val="32"/>
          <w:szCs w:val="32"/>
          <w14:cntxtAlts/>
        </w:rPr>
        <w:t xml:space="preserve">TO </w:t>
      </w:r>
      <w:r w:rsidRPr="00346BBD">
        <w:rPr>
          <w:rFonts w:ascii="Segoe UI" w:eastAsia="Times New Roman" w:hAnsi="Segoe UI" w:cs="Segoe UI"/>
          <w:b/>
          <w:color w:val="12262F"/>
          <w:kern w:val="28"/>
          <w:sz w:val="32"/>
          <w:szCs w:val="32"/>
          <w14:cntxtAlts/>
        </w:rPr>
        <w:t>KNOW</w:t>
      </w:r>
      <w:r w:rsidRPr="00346BBD">
        <w:rPr>
          <w:rFonts w:ascii="Segoe UI" w:eastAsia="Times New Roman" w:hAnsi="Segoe UI" w:cs="Segoe UI"/>
          <w:color w:val="12262F"/>
          <w:kern w:val="28"/>
          <w:sz w:val="32"/>
          <w:szCs w:val="32"/>
          <w14:cntxtAlts/>
        </w:rPr>
        <w:t xml:space="preserve"> </w:t>
      </w:r>
      <w:r w:rsidRPr="00346BBD">
        <w:rPr>
          <w:rFonts w:ascii="Segoe UI" w:eastAsia="Times New Roman" w:hAnsi="Segoe UI" w:cs="Segoe UI"/>
          <w:b/>
          <w:color w:val="12262F"/>
          <w:kern w:val="28"/>
          <w:sz w:val="32"/>
          <w:szCs w:val="32"/>
          <w14:cntxtAlts/>
        </w:rPr>
        <w:t>MORE?</w:t>
      </w:r>
    </w:p>
    <w:p w14:paraId="073559B7" w14:textId="77777777" w:rsidR="005C02DA" w:rsidRDefault="005C02DA" w:rsidP="00FE5715">
      <w:pPr>
        <w:spacing w:after="0" w:line="240" w:lineRule="auto"/>
        <w:rPr>
          <w:rFonts w:ascii="Segoe UI" w:hAnsi="Segoe UI" w:cs="Segoe UI"/>
          <w:sz w:val="20"/>
          <w:szCs w:val="20"/>
        </w:rPr>
      </w:pPr>
    </w:p>
    <w:p w14:paraId="307B3A3F" w14:textId="70BC4365" w:rsidR="001031E4" w:rsidRDefault="001031E4" w:rsidP="00FE5715">
      <w:pPr>
        <w:spacing w:after="0" w:line="240" w:lineRule="auto"/>
        <w:rPr>
          <w:rFonts w:ascii="Segoe UI" w:hAnsi="Segoe UI" w:cs="Segoe UI"/>
          <w:sz w:val="20"/>
          <w:szCs w:val="20"/>
        </w:rPr>
      </w:pPr>
      <w:r w:rsidRPr="001031E4">
        <w:rPr>
          <w:rFonts w:ascii="Segoe UI" w:hAnsi="Segoe UI" w:cs="Segoe UI"/>
          <w:sz w:val="20"/>
          <w:szCs w:val="20"/>
        </w:rPr>
        <w:t>For further information, contact our office today</w:t>
      </w:r>
      <w:r w:rsidR="00B91B2E">
        <w:rPr>
          <w:rFonts w:ascii="Segoe UI" w:hAnsi="Segoe UI" w:cs="Segoe UI"/>
          <w:sz w:val="20"/>
          <w:szCs w:val="20"/>
        </w:rPr>
        <w:t>:</w:t>
      </w:r>
    </w:p>
    <w:p w14:paraId="7827C9DF" w14:textId="77777777" w:rsidR="00A273F3" w:rsidRDefault="00A273F3" w:rsidP="00FE5715">
      <w:pPr>
        <w:spacing w:after="0" w:line="240" w:lineRule="auto"/>
        <w:rPr>
          <w:rFonts w:ascii="Segoe UI" w:hAnsi="Segoe UI" w:cs="Segoe UI"/>
          <w:sz w:val="20"/>
          <w:szCs w:val="20"/>
        </w:rPr>
      </w:pPr>
    </w:p>
    <w:p w14:paraId="4B544956" w14:textId="77777777" w:rsidR="001846AD" w:rsidRPr="00BD7B00" w:rsidRDefault="001846AD" w:rsidP="001846AD">
      <w:pPr>
        <w:spacing w:after="0" w:line="240" w:lineRule="auto"/>
        <w:ind w:right="-1"/>
        <w:rPr>
          <w:rFonts w:ascii="Segoe UI" w:eastAsia="Times New Roman" w:hAnsi="Segoe UI" w:cs="Segoe UI"/>
          <w:b/>
          <w:color w:val="ED7D31" w:themeColor="accent2"/>
          <w:sz w:val="20"/>
          <w:szCs w:val="20"/>
          <w:lang w:eastAsia="en-AU"/>
        </w:rPr>
      </w:pPr>
      <w:r w:rsidRPr="00BD7B00">
        <w:rPr>
          <w:rFonts w:ascii="Segoe UI" w:eastAsia="Times New Roman" w:hAnsi="Segoe UI" w:cs="Segoe UI"/>
          <w:b/>
          <w:color w:val="ED7D31" w:themeColor="accent2"/>
          <w:sz w:val="20"/>
          <w:szCs w:val="20"/>
          <w:lang w:eastAsia="en-AU"/>
        </w:rPr>
        <w:t>SUCCESS ACCOUNTING GROUP</w:t>
      </w:r>
    </w:p>
    <w:p w14:paraId="30F9375F" w14:textId="161748C7" w:rsidR="00085715" w:rsidRPr="00B91B2E" w:rsidRDefault="00085715" w:rsidP="00085715">
      <w:pPr>
        <w:spacing w:after="0" w:line="240" w:lineRule="auto"/>
        <w:ind w:right="-1"/>
        <w:rPr>
          <w:rFonts w:ascii="Segoe UI" w:eastAsia="Times New Roman" w:hAnsi="Segoe UI" w:cs="Segoe UI"/>
          <w:color w:val="FF0000"/>
          <w:sz w:val="20"/>
          <w:szCs w:val="20"/>
          <w:lang w:eastAsia="en-AU"/>
        </w:rPr>
      </w:pPr>
    </w:p>
    <w:p w14:paraId="20231867" w14:textId="77777777" w:rsidR="001846AD" w:rsidRPr="00BD7B00" w:rsidRDefault="001846AD" w:rsidP="001846AD">
      <w:pPr>
        <w:spacing w:after="0" w:line="240" w:lineRule="auto"/>
        <w:ind w:right="-1"/>
        <w:rPr>
          <w:rFonts w:ascii="Segoe UI" w:eastAsia="Times New Roman" w:hAnsi="Segoe UI" w:cs="Segoe UI"/>
          <w:color w:val="ED7D31" w:themeColor="accent2"/>
          <w:sz w:val="20"/>
          <w:szCs w:val="20"/>
          <w:lang w:eastAsia="en-AU"/>
        </w:rPr>
      </w:pPr>
      <w:r w:rsidRPr="00BD7B00">
        <w:rPr>
          <w:rFonts w:ascii="Segoe UI" w:eastAsia="Times New Roman" w:hAnsi="Segoe UI" w:cs="Segoe UI"/>
          <w:b/>
          <w:sz w:val="20"/>
          <w:szCs w:val="20"/>
          <w:lang w:eastAsia="en-AU"/>
        </w:rPr>
        <w:t>a</w:t>
      </w:r>
      <w:r w:rsidRPr="0067286F">
        <w:rPr>
          <w:rFonts w:ascii="Segoe UI" w:eastAsia="Times New Roman" w:hAnsi="Segoe UI" w:cs="Segoe UI"/>
          <w:color w:val="FF0000"/>
          <w:sz w:val="20"/>
          <w:szCs w:val="20"/>
          <w:lang w:eastAsia="en-AU"/>
        </w:rPr>
        <w:t xml:space="preserve"> </w:t>
      </w:r>
      <w:r w:rsidRPr="00BD7B00">
        <w:rPr>
          <w:rFonts w:ascii="Arial" w:eastAsia="Times New Roman" w:hAnsi="Arial" w:cs="Arial"/>
          <w:color w:val="ED7D31" w:themeColor="accent2"/>
          <w:sz w:val="18"/>
          <w:szCs w:val="18"/>
          <w:bdr w:val="none" w:sz="0" w:space="0" w:color="auto" w:frame="1"/>
          <w:shd w:val="clear" w:color="auto" w:fill="FFFFFF"/>
          <w:lang w:eastAsia="en-GB"/>
        </w:rPr>
        <w:t>3/135 Lower Dandenong Road Mentone VIC 3194</w:t>
      </w:r>
    </w:p>
    <w:p w14:paraId="21B8AD62" w14:textId="6E801514" w:rsidR="001846AD" w:rsidRDefault="00085715" w:rsidP="00B1087B">
      <w:pPr>
        <w:spacing w:after="0" w:line="240" w:lineRule="auto"/>
        <w:ind w:right="-1"/>
        <w:rPr>
          <w:rFonts w:ascii="Segoe UI" w:eastAsia="Times New Roman" w:hAnsi="Segoe UI" w:cs="Segoe UI"/>
          <w:color w:val="FF0000"/>
          <w:sz w:val="20"/>
          <w:szCs w:val="20"/>
          <w:lang w:eastAsia="en-AU"/>
        </w:rPr>
      </w:pPr>
      <w:r w:rsidRPr="001846AD">
        <w:rPr>
          <w:rFonts w:ascii="Segoe UI" w:eastAsia="Times New Roman" w:hAnsi="Segoe UI" w:cs="Segoe UI"/>
          <w:b/>
          <w:sz w:val="20"/>
          <w:szCs w:val="20"/>
          <w:lang w:eastAsia="en-AU"/>
        </w:rPr>
        <w:t>p</w:t>
      </w:r>
      <w:r w:rsidRPr="00B91B2E">
        <w:rPr>
          <w:rFonts w:ascii="Segoe UI" w:eastAsia="Times New Roman" w:hAnsi="Segoe UI" w:cs="Segoe UI"/>
          <w:color w:val="FF0000"/>
          <w:sz w:val="20"/>
          <w:szCs w:val="20"/>
          <w:lang w:eastAsia="en-AU"/>
        </w:rPr>
        <w:t xml:space="preserve"> </w:t>
      </w:r>
      <w:r w:rsidR="001846AD" w:rsidRPr="001846AD">
        <w:rPr>
          <w:rFonts w:ascii="Segoe UI" w:eastAsia="Times New Roman" w:hAnsi="Segoe UI" w:cs="Segoe UI"/>
          <w:color w:val="ED7D31" w:themeColor="accent2"/>
          <w:sz w:val="20"/>
          <w:szCs w:val="20"/>
          <w:lang w:eastAsia="en-AU"/>
        </w:rPr>
        <w:t>03 8529 5577 (Oakleigh), 03 9583 0550</w:t>
      </w:r>
      <w:r w:rsidRPr="001846AD">
        <w:rPr>
          <w:rFonts w:ascii="Segoe UI" w:eastAsia="Times New Roman" w:hAnsi="Segoe UI" w:cs="Segoe UI"/>
          <w:color w:val="ED7D31" w:themeColor="accent2"/>
          <w:sz w:val="20"/>
          <w:szCs w:val="20"/>
          <w:lang w:eastAsia="en-AU"/>
        </w:rPr>
        <w:t xml:space="preserve"> </w:t>
      </w:r>
      <w:r w:rsidR="001846AD" w:rsidRPr="001846AD">
        <w:rPr>
          <w:rFonts w:ascii="Segoe UI" w:eastAsia="Times New Roman" w:hAnsi="Segoe UI" w:cs="Segoe UI"/>
          <w:color w:val="ED7D31" w:themeColor="accent2"/>
          <w:sz w:val="20"/>
          <w:szCs w:val="20"/>
          <w:lang w:eastAsia="en-AU"/>
        </w:rPr>
        <w:t>(Mentone), 03 8511 4047 (Springvale South)</w:t>
      </w:r>
    </w:p>
    <w:p w14:paraId="13756A2E" w14:textId="7466A13F" w:rsidR="00675DFC" w:rsidRPr="00B1087B" w:rsidRDefault="00085715" w:rsidP="00B1087B">
      <w:pPr>
        <w:spacing w:after="0" w:line="240" w:lineRule="auto"/>
        <w:ind w:right="-1"/>
        <w:rPr>
          <w:rFonts w:ascii="Segoe UI" w:eastAsia="Times New Roman" w:hAnsi="Segoe UI" w:cs="Segoe UI"/>
          <w:color w:val="FF0000"/>
          <w:sz w:val="20"/>
          <w:szCs w:val="20"/>
          <w:lang w:eastAsia="en-AU"/>
        </w:rPr>
        <w:sectPr w:rsidR="00675DFC" w:rsidRPr="00B1087B" w:rsidSect="00F904F9">
          <w:headerReference w:type="default" r:id="rId16"/>
          <w:type w:val="continuous"/>
          <w:pgSz w:w="11906" w:h="16838" w:code="9"/>
          <w:pgMar w:top="851" w:right="720" w:bottom="567" w:left="720" w:header="709" w:footer="93" w:gutter="0"/>
          <w:cols w:num="2" w:space="566"/>
          <w:titlePg/>
          <w:docGrid w:linePitch="360"/>
        </w:sectPr>
      </w:pPr>
      <w:r w:rsidRPr="001846AD">
        <w:rPr>
          <w:rFonts w:ascii="Segoe UI" w:eastAsia="Times New Roman" w:hAnsi="Segoe UI" w:cs="Segoe UI"/>
          <w:b/>
          <w:sz w:val="20"/>
          <w:szCs w:val="20"/>
          <w:lang w:eastAsia="en-AU"/>
        </w:rPr>
        <w:t>e</w:t>
      </w:r>
      <w:r w:rsidRPr="00B91B2E">
        <w:rPr>
          <w:rFonts w:ascii="Segoe UI" w:eastAsia="Times New Roman" w:hAnsi="Segoe UI" w:cs="Segoe UI"/>
          <w:color w:val="FF0000"/>
          <w:sz w:val="20"/>
          <w:szCs w:val="20"/>
          <w:lang w:eastAsia="en-AU"/>
        </w:rPr>
        <w:t xml:space="preserve"> </w:t>
      </w:r>
      <w:r w:rsidR="001846AD" w:rsidRPr="001846AD">
        <w:rPr>
          <w:rFonts w:ascii="Segoe UI" w:eastAsia="Times New Roman" w:hAnsi="Segoe UI" w:cs="Segoe UI"/>
          <w:color w:val="ED7D31" w:themeColor="accent2"/>
          <w:sz w:val="20"/>
          <w:szCs w:val="20"/>
          <w:lang w:eastAsia="en-AU"/>
        </w:rPr>
        <w:t>lan@successaccountinggroup.com.au</w:t>
      </w:r>
    </w:p>
    <w:p w14:paraId="3F5EB322" w14:textId="77777777" w:rsidR="00AE1C65" w:rsidRDefault="00AE1C65" w:rsidP="006176CB">
      <w:pPr>
        <w:spacing w:after="0" w:line="240" w:lineRule="auto"/>
        <w:rPr>
          <w:rFonts w:ascii="Segoe UI" w:hAnsi="Segoe UI" w:cs="Segoe UI"/>
          <w:i/>
          <w:color w:val="7F7F7F"/>
          <w:sz w:val="12"/>
          <w:szCs w:val="12"/>
        </w:rPr>
      </w:pPr>
    </w:p>
    <w:sectPr w:rsidR="00AE1C65" w:rsidSect="00F904F9">
      <w:type w:val="continuous"/>
      <w:pgSz w:w="11906" w:h="16838"/>
      <w:pgMar w:top="1701" w:right="720" w:bottom="567" w:left="720" w:header="709" w:footer="40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CF21ED" w14:textId="77777777" w:rsidR="008C1A00" w:rsidRDefault="008C1A00" w:rsidP="00E6576F">
      <w:pPr>
        <w:spacing w:after="0" w:line="240" w:lineRule="auto"/>
      </w:pPr>
      <w:r>
        <w:separator/>
      </w:r>
    </w:p>
  </w:endnote>
  <w:endnote w:type="continuationSeparator" w:id="0">
    <w:p w14:paraId="4B128966" w14:textId="77777777" w:rsidR="008C1A00" w:rsidRDefault="008C1A00" w:rsidP="00E6576F">
      <w:pPr>
        <w:spacing w:after="0" w:line="240" w:lineRule="auto"/>
      </w:pPr>
      <w:r>
        <w:continuationSeparator/>
      </w:r>
    </w:p>
  </w:endnote>
  <w:endnote w:type="continuationNotice" w:id="1">
    <w:p w14:paraId="7BF1CDA8" w14:textId="77777777" w:rsidR="008C1A00" w:rsidRDefault="008C1A0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Open Sans">
    <w:altName w:val="Open Sans"/>
    <w:charset w:val="00"/>
    <w:family w:val="swiss"/>
    <w:pitch w:val="variable"/>
    <w:sig w:usb0="E00002EF" w:usb1="4000205B" w:usb2="00000028" w:usb3="00000000" w:csb0="0000019F" w:csb1="00000000"/>
  </w:font>
  <w:font w:name="Segoe UI Light">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ordia New">
    <w:panose1 w:val="020B0304020202020204"/>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A4E3A" w14:textId="3439C836" w:rsidR="00F904F9" w:rsidRPr="00085715" w:rsidRDefault="00F904F9" w:rsidP="00F904F9">
    <w:pPr>
      <w:spacing w:after="0" w:line="240" w:lineRule="auto"/>
      <w:rPr>
        <w:rFonts w:ascii="Segoe UI" w:hAnsi="Segoe UI" w:cs="Segoe UI"/>
        <w:sz w:val="20"/>
        <w:szCs w:val="20"/>
      </w:rPr>
    </w:pPr>
    <w:r w:rsidRPr="00085715">
      <w:rPr>
        <w:rFonts w:ascii="Segoe UI" w:hAnsi="Segoe UI" w:cs="Segoe UI"/>
        <w:i/>
        <w:color w:val="7F7F7F"/>
        <w:sz w:val="12"/>
        <w:szCs w:val="12"/>
      </w:rPr>
      <w:t xml:space="preserve">This article is provided as general information only and does not consider your specific situation, objectives or needs. It does not represent accounting advice upon which any person may act. Implementation and suitability require a detailed analysis of </w:t>
    </w:r>
    <w:r>
      <w:rPr>
        <w:rFonts w:ascii="Segoe UI" w:hAnsi="Segoe UI" w:cs="Segoe UI"/>
        <w:i/>
        <w:color w:val="7F7F7F"/>
        <w:sz w:val="12"/>
        <w:szCs w:val="12"/>
      </w:rPr>
      <w:t>your</w:t>
    </w:r>
    <w:r w:rsidRPr="00085715">
      <w:rPr>
        <w:rFonts w:ascii="Segoe UI" w:hAnsi="Segoe UI" w:cs="Segoe UI"/>
        <w:i/>
        <w:color w:val="7F7F7F"/>
        <w:sz w:val="12"/>
        <w:szCs w:val="12"/>
      </w:rPr>
      <w:t xml:space="preserve"> specific circumstances.</w:t>
    </w:r>
    <w:r>
      <w:rPr>
        <w:rFonts w:ascii="Segoe UI" w:hAnsi="Segoe UI" w:cs="Segoe UI"/>
        <w:i/>
        <w:color w:val="7F7F7F"/>
        <w:sz w:val="12"/>
        <w:szCs w:val="12"/>
      </w:rPr>
      <w:t xml:space="preserve"> © 2023 </w:t>
    </w:r>
    <w:r w:rsidR="001846AD">
      <w:rPr>
        <w:rFonts w:ascii="Segoe UI" w:hAnsi="Segoe UI" w:cs="Segoe UI"/>
        <w:i/>
        <w:color w:val="7F7F7F"/>
        <w:sz w:val="12"/>
        <w:szCs w:val="12"/>
      </w:rPr>
      <w:t>Success Accounting Group</w:t>
    </w:r>
    <w:r>
      <w:rPr>
        <w:rFonts w:ascii="Segoe UI" w:hAnsi="Segoe UI" w:cs="Segoe UI"/>
        <w:i/>
        <w:color w:val="7F7F7F"/>
        <w:sz w:val="12"/>
        <w:szCs w:val="12"/>
      </w:rPr>
      <w:t xml:space="preserve"> | Last Updated </w:t>
    </w:r>
    <w:r>
      <w:rPr>
        <w:rFonts w:ascii="Segoe UI" w:hAnsi="Segoe UI" w:cs="Segoe UI"/>
        <w:i/>
        <w:color w:val="7F7F7F"/>
        <w:sz w:val="12"/>
        <w:szCs w:val="12"/>
      </w:rPr>
      <w:fldChar w:fldCharType="begin"/>
    </w:r>
    <w:r>
      <w:rPr>
        <w:rFonts w:ascii="Segoe UI" w:hAnsi="Segoe UI" w:cs="Segoe UI"/>
        <w:i/>
        <w:color w:val="7F7F7F"/>
        <w:sz w:val="12"/>
        <w:szCs w:val="12"/>
      </w:rPr>
      <w:instrText xml:space="preserve"> DATE \@ "d MMMM yyyy" </w:instrText>
    </w:r>
    <w:r>
      <w:rPr>
        <w:rFonts w:ascii="Segoe UI" w:hAnsi="Segoe UI" w:cs="Segoe UI"/>
        <w:i/>
        <w:color w:val="7F7F7F"/>
        <w:sz w:val="12"/>
        <w:szCs w:val="12"/>
      </w:rPr>
      <w:fldChar w:fldCharType="separate"/>
    </w:r>
    <w:r w:rsidR="001846AD">
      <w:rPr>
        <w:rFonts w:ascii="Segoe UI" w:hAnsi="Segoe UI" w:cs="Segoe UI"/>
        <w:i/>
        <w:noProof/>
        <w:color w:val="7F7F7F"/>
        <w:sz w:val="12"/>
        <w:szCs w:val="12"/>
      </w:rPr>
      <w:t>9 March 2023</w:t>
    </w:r>
    <w:r>
      <w:rPr>
        <w:rFonts w:ascii="Segoe UI" w:hAnsi="Segoe UI" w:cs="Segoe UI"/>
        <w:i/>
        <w:color w:val="7F7F7F"/>
        <w:sz w:val="12"/>
        <w:szCs w:val="12"/>
      </w:rPr>
      <w:fldChar w:fldCharType="end"/>
    </w:r>
  </w:p>
  <w:p w14:paraId="2A8EF503" w14:textId="77777777" w:rsidR="00F904F9" w:rsidRDefault="00F904F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FBD1BA" w14:textId="77777777" w:rsidR="00B25565" w:rsidRPr="00B25565" w:rsidRDefault="00B25565" w:rsidP="00B25565">
    <w:pPr>
      <w:pStyle w:val="Footer"/>
      <w:tabs>
        <w:tab w:val="clear" w:pos="4513"/>
        <w:tab w:val="clear" w:pos="9026"/>
      </w:tabs>
      <w:rPr>
        <w:rFonts w:ascii="Segoe UI" w:hAnsi="Segoe UI" w:cs="Segoe UI"/>
        <w:i/>
        <w:sz w:val="12"/>
        <w:szCs w:val="12"/>
      </w:rPr>
    </w:pPr>
    <w:r w:rsidRPr="00B25565">
      <w:rPr>
        <w:rFonts w:ascii="Segoe UI" w:hAnsi="Segoe UI" w:cs="Segoe UI"/>
        <w:i/>
        <w:color w:val="7F7F7F"/>
        <w:sz w:val="12"/>
        <w:szCs w:val="12"/>
      </w:rPr>
      <w:t>This article is provided as general information only and does not consider your client’s specific situation, objectives or needs</w:t>
    </w:r>
    <w:r>
      <w:rPr>
        <w:rFonts w:ascii="Segoe UI" w:hAnsi="Segoe UI" w:cs="Segoe UI"/>
        <w:i/>
        <w:color w:val="7F7F7F"/>
        <w:sz w:val="12"/>
        <w:szCs w:val="12"/>
      </w:rPr>
      <w:t>.</w:t>
    </w:r>
    <w:r w:rsidRPr="00B25565">
      <w:rPr>
        <w:rFonts w:ascii="Segoe UI" w:hAnsi="Segoe UI" w:cs="Segoe UI"/>
        <w:i/>
        <w:color w:val="7F7F7F"/>
        <w:sz w:val="12"/>
        <w:szCs w:val="12"/>
      </w:rPr>
      <w:t xml:space="preserve"> It does not represent accounting</w:t>
    </w:r>
    <w:r>
      <w:rPr>
        <w:rFonts w:ascii="Segoe UI" w:hAnsi="Segoe UI" w:cs="Segoe UI"/>
        <w:i/>
        <w:color w:val="7F7F7F"/>
        <w:sz w:val="12"/>
        <w:szCs w:val="12"/>
      </w:rPr>
      <w:br/>
    </w:r>
    <w:r w:rsidRPr="00B25565">
      <w:rPr>
        <w:rFonts w:ascii="Segoe UI" w:hAnsi="Segoe UI" w:cs="Segoe UI"/>
        <w:i/>
        <w:color w:val="7F7F7F"/>
        <w:sz w:val="12"/>
        <w:szCs w:val="12"/>
      </w:rPr>
      <w:t>advice upon which any person may act.</w:t>
    </w:r>
    <w:r>
      <w:rPr>
        <w:rFonts w:ascii="Segoe UI" w:hAnsi="Segoe UI" w:cs="Segoe UI"/>
        <w:i/>
        <w:color w:val="7F7F7F"/>
        <w:sz w:val="12"/>
        <w:szCs w:val="12"/>
      </w:rPr>
      <w:t xml:space="preserve"> </w:t>
    </w:r>
    <w:r w:rsidRPr="00B25565">
      <w:rPr>
        <w:rFonts w:ascii="Segoe UI" w:hAnsi="Segoe UI" w:cs="Segoe UI"/>
        <w:i/>
        <w:color w:val="7F7F7F"/>
        <w:sz w:val="12"/>
        <w:szCs w:val="12"/>
      </w:rPr>
      <w:t xml:space="preserve">Implementation and suitability </w:t>
    </w:r>
    <w:proofErr w:type="gramStart"/>
    <w:r w:rsidRPr="00B25565">
      <w:rPr>
        <w:rFonts w:ascii="Segoe UI" w:hAnsi="Segoe UI" w:cs="Segoe UI"/>
        <w:i/>
        <w:color w:val="7F7F7F"/>
        <w:sz w:val="12"/>
        <w:szCs w:val="12"/>
      </w:rPr>
      <w:t>requires</w:t>
    </w:r>
    <w:proofErr w:type="gramEnd"/>
    <w:r w:rsidRPr="00B25565">
      <w:rPr>
        <w:rFonts w:ascii="Segoe UI" w:hAnsi="Segoe UI" w:cs="Segoe UI"/>
        <w:i/>
        <w:color w:val="7F7F7F"/>
        <w:sz w:val="12"/>
        <w:szCs w:val="12"/>
      </w:rPr>
      <w:t xml:space="preserve"> a detailed analysis of a client's specific circumstances. © 2017 ChangeGPS Pty Ltd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44B943" w14:textId="77777777" w:rsidR="008C1A00" w:rsidRDefault="008C1A00" w:rsidP="00E6576F">
      <w:pPr>
        <w:spacing w:after="0" w:line="240" w:lineRule="auto"/>
      </w:pPr>
      <w:r>
        <w:separator/>
      </w:r>
    </w:p>
  </w:footnote>
  <w:footnote w:type="continuationSeparator" w:id="0">
    <w:p w14:paraId="13A7DAD9" w14:textId="77777777" w:rsidR="008C1A00" w:rsidRDefault="008C1A00" w:rsidP="00E6576F">
      <w:pPr>
        <w:spacing w:after="0" w:line="240" w:lineRule="auto"/>
      </w:pPr>
      <w:r>
        <w:continuationSeparator/>
      </w:r>
    </w:p>
  </w:footnote>
  <w:footnote w:type="continuationNotice" w:id="1">
    <w:p w14:paraId="33F0AF16" w14:textId="77777777" w:rsidR="008C1A00" w:rsidRDefault="008C1A0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B97522" w14:textId="6FAB020B" w:rsidR="00675DFC" w:rsidRPr="00675DFC" w:rsidRDefault="004168A9" w:rsidP="00675DFC">
    <w:pPr>
      <w:pStyle w:val="Header"/>
    </w:pPr>
    <w:r>
      <w:rPr>
        <w:rFonts w:ascii="Segoe UI Semibold" w:hAnsi="Segoe UI Semibold"/>
        <w:noProof/>
        <w:lang w:eastAsia="en-AU"/>
      </w:rPr>
      <mc:AlternateContent>
        <mc:Choice Requires="wps">
          <w:drawing>
            <wp:anchor distT="0" distB="0" distL="114300" distR="114300" simplePos="0" relativeHeight="251658242" behindDoc="1" locked="0" layoutInCell="1" allowOverlap="1" wp14:anchorId="3B530E84" wp14:editId="7162EB95">
              <wp:simplePos x="0" y="0"/>
              <wp:positionH relativeFrom="column">
                <wp:posOffset>3503295</wp:posOffset>
              </wp:positionH>
              <wp:positionV relativeFrom="page">
                <wp:posOffset>0</wp:posOffset>
              </wp:positionV>
              <wp:extent cx="3585600" cy="6815667"/>
              <wp:effectExtent l="0" t="0" r="0" b="4445"/>
              <wp:wrapNone/>
              <wp:docPr id="1" name="Rectangle 1"/>
              <wp:cNvGraphicFramePr/>
              <a:graphic xmlns:a="http://schemas.openxmlformats.org/drawingml/2006/main">
                <a:graphicData uri="http://schemas.microsoft.com/office/word/2010/wordprocessingShape">
                  <wps:wsp>
                    <wps:cNvSpPr/>
                    <wps:spPr>
                      <a:xfrm flipH="1">
                        <a:off x="0" y="0"/>
                        <a:ext cx="3585600" cy="6815667"/>
                      </a:xfrm>
                      <a:prstGeom prst="rect">
                        <a:avLst/>
                      </a:prstGeom>
                      <a:blipFill dpi="0" rotWithShape="1">
                        <a:blip r:embed="rId1">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a="http://schemas.openxmlformats.org/drawingml/2006/main">
          <w:pict>
            <v:rect id="Rectangle 1" style="position:absolute;margin-left:275.85pt;margin-top:0;width:282.35pt;height:536.65pt;flip:x;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spid="_x0000_s1026" stroked="f" strokeweight="1pt" w14:anchorId="590C7A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vlpwMQMAANkGAAAOAAAAZHJzL2Uyb0RvYy54bWysVV1P2zAUfZ+0/2D5&#10;vSTp0g8iUtS1sCFVgICJZ9dxGkuO7dnuB5v233dtJwUB2qRpfYj8cX3vucfHp2fnh1agHTOWK1ni&#10;7CTFiEmqKi43Jf72cDmYYmQdkRURSrISPzGLz2cfP5ztdcGGqlGiYgZBEmmLvS5x45wuksTShrXE&#10;nijNJGzWyrTEwdRsksqQPWRvRTJM03GyV6bSRlFmLawu4yaehfx1zai7qWvLHBIlBmwufE34rv03&#10;mZ2RYmOIbjjtYJB/QNESLqHoMdWSOIK2hr9J1XJqlFW1O6GqTVRdc8pCD9BNlr7q5r4hmoVegByr&#10;jzTZ/5eWXu9uDeIV3B1GkrRwRXdAGpEbwVDm6dlrW0DUvb413czC0Pd6qE2LasH1V3/ar0A/6BDI&#10;fTqSyw4OUVj8NJqOxincAYW98TQbjccTnz+Jifxxbaz7wlSL/KDEBoCEtGS3si6G9iE+fA2lL7kQ&#10;qNJANGQ2yj1y1wTaekg+qCMOrv3v8opXslR02zLposYME8SBwG3DtYUyBWvXDCgzV1XsG3oEhB6T&#10;7zbc+8/hdJ6mp8PPg8UoXQzydHIxmJ/mk8EkvZjkaT7NFtnil28vy4utZStFiVhq3oswy9+gfVc7&#10;3XOI8gkyRDsSxB4JA0CB4x4i0O0p8Vitof6uIQ7GzjBHGz+sgdJuHYKPG91BT7iPEtJ/pfLzWMmv&#10;JF4tUR9h5J4Ei9F3rAaZgQ6G4UrDA2cLYSJaQimwHcm0DalYXB6l8OtEcjwR2hESEj6j7XJ3Cbx5&#10;vM0dUcbuwlEW/OEILP0TsI7M/kSorKQ7Hm65VOa9BAK66irH+J6kSI1naa2qJ3iEoN6gYqvpJYcH&#10;sCLW3RIDdgTSBot1N/CphdqXWHUjjBplfry37uNBQLCL0R7srcT2+5YYhpG4kuAfp1meez8Mk3w0&#10;Gfrn83Jn/XJHbtuFAlGBRwC6MPTxTvTD2qj2EZx47qvCFpEUapeYOtNPFi7aLng5ZfN5CAMP1MSt&#10;5L2m/Xv1D/zh8EiM7lzAgXKvVW+FpHhlBjE2anG+darmwSmeee34Bv8Mwum83hv0y3mIev5Hmv0G&#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BKUSRb4AAAAAoBAAAPAAAAZHJzL2Rv&#10;d25yZXYueG1sTI/BTsMwEETvSPyDtUjcqBNKGxTiVAhRCYlTQy+9beMliRqvQ+y2ga9ne4LbjmY0&#10;+6ZYTa5XJxpD59lAOktAEdfedtwY2H6s7x5BhYhssfdMBr4pwKq8viowt/7MGzpVsVFSwiFHA22M&#10;Q651qFtyGGZ+IBbv048Oo8ix0XbEs5S7Xt8nyVI77Fg+tDjQS0v1oTo6A1/VYYM7+/6TTdV24Trv&#10;17vXN2Nub6bnJ1CRpvgXhgu+oEMpTHt/ZBtUb2CxSDOJGpBFFztNlw+g9nIl2XwOuiz0/wnlLwAA&#10;AP//AwBQSwMECgAAAAAAAAAhANiTLcjrkQUA65EFABQAAABkcnMvbWVkaWEvaW1hZ2UxLnBuZ4lQ&#10;TkcNChoKAAAADUlIRFIAAAF5AAACzAgGAAAAAezCZgAAAAlwSFlzAAAOxAAADsQBlSsOGwAAIABJ&#10;REFUeJysvVmXJLlyJvYZ3D08ttyzMitr6b0vL5ehxOGThpqjc/SkBz3Mr9CZGZLNJ+loxCHVP0+H&#10;Ei855OXlvbe7q7r2qtz3zFgc0ANggAEOj4hq0utkRYQ7YDAzGD4zGODu5WQ2NQQD+wcYA2gYABpa&#10;GxjTwMymmM1nmGsNowGtNWA0FMEeRJje3+H+6gqn5+c4Ob3AVBuM1zaw//AAu3s7KIsCMAaKClS9&#10;GlVVoSxLXx+G3FeCMab13RczBCIDgJAexhhfh78vu54rL8ulPAReYj4/ho9cua6j63paN7TBujHi&#10;jy8pgAyMAYi0449cXRN0S8a3AQAEgoGTI6P6Fi+w3WmMKGo7z5bTxl10fW4MDJEjbc8zLWUAQ+TL&#10;k2jT64XINRR0YGAi0SOdgpweLD1un5wOwOZojNdkpA/Rn8YYS89qyI2juO9jGyZfEp62U+oKdpba&#10;QmqzaZ/Iw2kFycl/UbuyrVyZRbadK5PqatF5yV9Wz0kfyM8c3S755LFMnhyNRdiS0l7Wn7n6qR5k&#10;HWMMShgNzYaqyI07AkGhKA1gCqCoUMGCw7xp0MxnwGyOuW4w1xoAUPT6GK0TyrrCcDzA5fklrm6u&#10;8eLHH3B6fozdvT1srW+gVxWYTqeYz+coy9KBfdViNi8oQDw4833wr3p0dUaOt485UgeziE6XUeY6&#10;mvsuoKtDK0YqT0bbExLBxJEDBw+v1ObJOwEkToCrGOOBJGLDsG/3BW2oYWABnTHcAT9MDFIRn3wh&#10;oteWDYiB2dazEvCnTukLZ0IOKlkfgQWmR1Fd39dgPBW69Cy6qwvsbFFAwedzINcCWkppLA6Y0u9p&#10;u5KnLvBcNeBK6S2SN72+ijNJf3fp9GPoLDvkWE/PfWx9WU/+Xua0SjvWrYkjjEVAwYVjFvAtYaBX&#10;aZiyD/QJxjRo5lM0zRTzZoZ5oVCXBap+jdF4hPHVNU7PrnB1cYrLq0usrW9h/8E+ttbXUJY9zBoL&#10;9lWvQa+qoKjwMZEBoBZG8kDnKF4g8E8pY9tuDyKuv6zDFkU4q0RM7XPs8NIoSDbagKAsxnugd5G9&#10;dAZpvZRfwx95AOFrAejhbcmTEGBJAVfBIMvw6piNeWHQ9yQFHzYOFzoJ0TsBCFNNe2it0Tqoza+U&#10;mcTv4BNJ6KPlQVsRM8trnPMynkqoKScl7OTSjlk2o+QyuUEfAZpBxL+fCGXaWWUmuoxHyeuyIwWx&#10;VSLtjx1/y/jsKvNTAT5H62NmBD+1DcDyXEZOXkZKmgcRAGo8EcORj/MgVa9GiRq1mUM3MzRzjdls&#10;hrJ3h6ruYzgc4ubqChcX17g6O8b11QU2N7ZwsH+AtfEYQIPZ/RSzeYV+1UdRliClXKJBQYZoxsS2&#10;v0jnXdF31+8c2OamPrl2Fg2EVWYBXVPWfATPnwoLQlUXFTcO4JUDjgY+urdUkkhUtOVDT2X5SFM4&#10;HXJrkSbxJNx3JVkkCdGSAwmWgCF2IMEZtHRqAsiGFI4gklVR0r8pHyZTzrcjQV2eg3caRvz2VymW&#10;MWKNwvjy7cnJBhZHrWnElx4ePNkZm1hBaY1VUxqyTelQVkmNpJGolK8r0u8aNx+bdlkkZ66tj2lj&#10;0fhdhadcaobr5WYgy2YkJVEc3fiu52gCsMGf6Iy4Q7mmAqkeqppQ9fqo9QDNfIrx4B7jwQhrw0tc&#10;X1/i4uYOF6fHuLq6wPb2DnZ3dzAajTGdTjGdTNGragz6FuzheLPCLgA1obxF6ZVceXk9jc6XTZW7&#10;6n0sH6vy1W53Mc2QIba/+I9APovTost1HcBz5JmL9LpmHi0+WI+AT70I0wIvsUgwNMyEuMZSLTvi&#10;fDf5KD/t0+AQxLqEa1zW8XJHIM3gHhwmR8gcLUtWw6wHftCwTuDOxQDGTbh6mch1lVRNerD/DrzZ&#10;qInXPXLA2eVcuvhIUwhdgJ+Wy9HKpSjSsouOj0mLyPI5vlYJ5FKec+C+CFOW4dSi811OtezS07I0&#10;gomiGlhjpMIKCQMqKlRljbI3Qm+whvH6Ftbvr7Fxfobrs3McX9/g6P07nJ9eYWdnGzsPNjEYDHB7&#10;d4PZdIrRaIiyV6EsKh/hKLVaJ/+UaVYK1F1Hzji7ePoYPlopkGxdYwckI2FXmApYgBbFbCZEuUDe&#10;2FSOAWx+3hby4OSifY62AZvqyMnNQNWpNyMSAymocVPMgZGTDIJUgTGMdyYSWzqJqFkmk+HN/2Yb&#10;9vQIYcbSBhqf1uSyXfbHrlXwZJy8aa9RbrALB+TBPiggbqvD3nJBimebGZNtd0TZ8lgUtHQB8aLf&#10;SqlW1J4eXaC76vVljionWw77Fo37Rc4vp8OcI1hl1tIlX875SV6zIO+jGGGo7c6U0STBGIIxGqS0&#10;NVLNU2wDVQ1QlX2U/TFG4y1sbl1h/ewMZ2dnOD6/wJvXFzg9W8Pe/h42NjYAANc31+jNe+j3ByiL&#10;aiWBlwmfK9OWvTtts2hALePlY/ltGxPrPY6qbTGZCAFsfxiHWWGZkHec2Fx9DFkxMw6OvDNZ4qAY&#10;gKR+0B6AJgJ8Bzauro8wLUFfToK1ZT8GT99WcoaTQYEPE9jzorEHFLJIXUUkI3iP5Et5AQyM8zwe&#10;1AW4ki9rAg8xE7b/nKPJOQxk2s/ZUMuWRVorBzIpPa67bBab4ys3ZrsCx2UBTk7mRTPJFOg+Jupf&#10;NdBbhVb6fRUeurAghz852mndkloLXfK7QTrQg4AUKnCnMogYVkRjEwYGaNiOe30UvQF2xxvYevAA&#10;W2dHOD48xOnpJZ49u8RwvIGD/X1sb21AmwbT6RT9eoDBYAhSCgQ3WzC6A+DagnZdzx3LOjAXmci6&#10;P4WXlE7eeF2ka2QsyN9tNC6dgecpSVf4cy5qjvd6CLIIi6h+d0sqI4k2hZ1wQJzuytEO5GmBKjii&#10;D20nh0llt4fcEcNAax0ahWps+AJmkXEaLZ683pYWteWlLoTDYQrcl22qBi3JTdvh5GwlFwHmgHyV&#10;Y1HEnpbJgXdapwuMFwHVIlBfBICrgnnOoS2i3+VQu/jO8bYq8C8KLrtop+ck/dLnvRGiJTmgjYv8&#10;ZARvL4ooxWNA4RrVAGk7fkgBCHvqjbGLPk1Ro1wbYn+8ia3dh7g+Psa7N6/x9uQQz2/Ocba9hwcP&#10;9jAej2y+fn6P4WCEXtWPpvd2v3fshFZRYu5YxUDS+ovSM8v4WES7u422U7OOWkf1jOHfvhSsQyTA&#10;aOc1YmzmYmS0T5vIPmaCPvaUTkXQIFeBF/ng6pOP9sXCX6IeEhG9AaDZYTAWO/uREwcjnZiP2m0B&#10;UgHkCRALjsHUyZCfvHDE76g4niGuCyjm/f6x+oTWSA6nQNeYuFxy3arZbdbMDOJ/if12Rfm5I7XB&#10;ZcDX1U6OXu63rMPpwWXHopkL01x1JrKojVydRY4vBequNrtmT8v4SMtKZ5+eK/2+XqRALwiblKgL&#10;y30QJPO7riFK63jWQGRAmtDMpzBkoAZjrD8ZYX3nAZ4eH+HF22d4/eElzo/PsP94Fw/29mDuCdNp&#10;g/Fwhro/QKkqBzT5Dlx0/GuAMdP5KZHSIjrp+fQgoVfbifybwc1G9XyNfId6qjE97ioKl2y0LQYn&#10;n+X2vLGIWYComyaevXzMrJsJSk5E7ICIhBG/RWTe1gtFbZBrpzWIMikqO6NxUXbEPrVrOB6ixWg5&#10;aP3/hJbqA2PitG2Ddw2FlFosW1dUvAhwcwO+C3S7wCU3Q+iamS5zPh8DYKvORpallHLtpmC87Fik&#10;x2XRdip7rv8WRf/y3CJ+Fs2aSgnGUQEfedkfxo84Z+IcAYF3SrgUCuCGgIkjQMsCAnENAkGDAK1B&#10;2mDeH6L/6ef43f2H+OT9a7x68xw/vniOD8fH+PTgCbY3N3Gl57ifTDAcjlD3+iiK0rZoDLTRfrC0&#10;R1es/FRZH3Pk8n2rRDWL+Fk2aLqMnXGNPFK3y0OkbFqhsy/h6qVgjw5NiqjA7sRxTiAw35IjJ4+N&#10;uLMsJYdwECI9EUnkeOBUUVunmZvoKMwSWIy41bSCCTIHFfj2LU9drsg36YqLmQK7FQb6tE7H4F81&#10;bdAa3yvQzwFUp0yifi5aTceLPNfVzqrtpWWXAX96PeWHr3UBba5M2heLvks6aZooLd+l11w/demt&#10;zCkwYgTkFpE4RytN0CBKH/DOhCQXa2na8akNoA2BnEOwAWEBTQSDKcysAXojDD75XfzOwyfYf/cc&#10;z374Hi+++w1Odh7i4PFDjIdDzOdzDAYzDIdjKFVacI/2Bebvil3kIVc9lnnjZeVTPrp4yRljoNcG&#10;bRI7Qxa1sdDncF2xwEv8v5+hkfAA/IXPmdhJtKLc9hHubM0U8l4m4244AAHc0kyI5LltnlVa+1gu&#10;tzP1FsP+VNJN3obZwI1cy8g002E30cCW9BNAaYGZnCFFXMUgt8ghSL5WDVbSTRnLItlW/SVRdFdg&#10;kNKW1/lmt67ZSkojd+TG3KrOUZZPeega3znaXc4wVyb3vR3JL2Dc/ki+yE4D4Je8fJ+7XKwxfjYQ&#10;NxoiUBvCuJt2FKEyFYwCtJ5CGwMUfWx/+nvYPvgc7149x4vn3+P5Lz9gbf8pHj56iMbMMZvcYzRc&#10;QzWooYoSZAhaGxC1c3of2+FdR3awZeh3HT/Nuci42jndtG9E2TSyt3xy+5JnQcP7ZeWjyxha46g7&#10;iqNd4jwyON9u2N/jq3if4drwpBNZDFo3wqYWKJ2DceE4EQEKPthYpnEvSSxidHQ5CVvPySdmF8Hd&#10;uHIr2Iz3Z+4z3Q3TClKMifbQRx5WzBBybUleogiRyOsilIE/L/0gMmNhUZTNv3MphvxMrzuYWpRi&#10;ypXP6SHnoFK+l83UFx2r0MjJtcwx5M538e1BfpGnj561kXgZezR+gHNwkRMUsHeaE9pTOgZ7ACBF&#10;KDQB0Jg1GkVZ4clXv4v9R5/g7fPv8OLFMzw7+4DdJ59ha3sb06bBcFpjOBqhrPq+/bC320nxE7x6&#10;GkGncq0K8Iv0uygSCnwEvdrfqeN0qQ9wRN9luDyrYt7j6N+WUQ6oGJQNTOamOXLoaxwyEdlHUeTa&#10;BQRIRmGuiAhFIXI8haIheDBK7I8xtgqZVB9cNwQnLd37SYdpAXwrNm61IcBOnleQHeXHQ5rAaQOR&#10;XPxNHGXCTM6OpHPwDsZ4AVvAG7cd26cxgJb5KEfURu/BaZqEfkqrC6zS2UsOnCSPMkJfBJTL6Muy&#10;KY+yfFq20yFnZFzVsaTnFvVPLvuQO9flJMvcyZyAXQcbaBfG5eozyHSV4YUtW06hMQbNTKOoR/jk&#10;9/4t9p58ilff/zPevfgeV+db2Hv0GKpZx3w2x2A8RV0PUFANUjH9OIJdDvopMHdF8PL3smhpUZqm&#10;ix8iP2w9aDCwxrQcWNgR7q8v8j9d/LBj9FSiPIXlx3D0LtI3LZ3wJ4UUngcgh+S+igq0pXTRPnwi&#10;t1jMESdHz1H46xuPFkhNuk8/lsczF8LUWFmU5MtNu8/s6ciLRbwEUulgjelGrCVHJ9BxXVZB0kZX&#10;hNsGjLDVNVJF5FmXR7arpFq6AD4Fzhzfy9pYVmYZ313jexkO5PBiGXin17p4zTvlvHPio0xP5pha&#10;5JlkZ8jGFgliy+YZSoU1mkMhhcZozOYz0NoWPv/j/xEHJy/x5tkPePPbX+HswR4ePHyM+/kco0GD&#10;0QioqspHt67VrMK6lCP5WDZ9Wjal6/K2i3TQxXd8PoCyjxoDqmGZTXfJlNL3YO4rwoMmPxXUgreO&#10;igQqYeeIjJh94GqQpENMBFQwIi1hGIQYNo0glgrDAO4i5SSZEpcNTLWWTq2gQl/Ubs+D4mKlp7Nh&#10;bxsyFF+1LoJ8oXLbwa8640zbyZWm5DM9ulIvKR+LwCkXZUt6OVlWSW/IKH5ZQNYlw7I2c060S67c&#10;keLpKrjT5cCJKJ+TX6XxVMCuSDVXzhqnM8VIIF8DDU/RoGAabSNBRQAVgJ4DzRyD7Uf4cvMAW29f&#10;4tnz7/H68hw7+0/QbGxiNp9iNBqjXw8QnnvjZhwLxuAy75r+XgXgVzkW6c2Cd9oeIIdZOjtq3yQm&#10;+e8OxoyRtJICfCeqdNCGeVTwz0GieHtkGkFDsk4BTskTDxG/dR7sTKzdZAeWFCAFS8PbGQXAEzse&#10;25LxhpEHN8MySDtocbHgEI6D5QjTHJEuEvoITbUBw+vAxPoKz3gQc5sltpkNPCL9hMM43SWiZX97&#10;W8201YUhXfwum/GuMjNPg1DLq3XWi9If3bPdj3OYq8jB5xcFgMuupTpdCeRzniXnITmykNvBssBP&#10;cnHK+CjR8FTZA5gG0Pjo1GiD0o2OBiUwB4xS2HnyOR7s7uPVy2d4/eEVri7P8GDvAM18gvv+AGvj&#10;dZRFD1o7vvgZOETRwMsprUtxudnLv+RYFFEHQOcogAFgNeBu05U3E8k+lLyEFJzdex/i8SgS9jl0&#10;DcmPDC5JMEdwXwWA+S2MUk5HOjiHAL6+z4jLJPFz6sg9osZAzoXIUHK9fZBUUFRb0ouvBNkDj3xO&#10;uL2IinR06RqApxefcFQMoju2PO32s2EWpWb9GPdYn/IgdMReOOFHuCQLoPDG1i3HAjkXlV0ldZLi&#10;VVRCPPho1eh6lSPHf87ppGXTVM2qweQi/jpBvqWYTOWYAcBoAqkA2HbBxASjFuEcR0Z+EPjtj9bA&#10;FLlb9cHRgwU37cM7A2AO1QDzhkDVAE9/9gfYPTjA2xc/4MObH3C28QA7m7uYT+8xWltHXY9RqMLy&#10;xRGTGKPGGCgVR8CrdupPORZ1XHe7InKLnMDqfAYwh6dl6aUOpcvwSXywZxbX2BFBRNCuz7ibLThT&#10;aJ4EzBoXObs+8gAvIl9DDPYWmHySSDoUxj3wpl4RhGi4CDqd3eUAm1qn/Qwgpx1j24gAPhmshmBf&#10;0iMJGgGqTh9d0V2rzVzaxr1gZ5FtZO0vsNBqJXzGevGOg+ddQeSEvzwPUsYcUHfJ/jHBFxGJG98E&#10;Z8LpLYum0zKLjmWBYFcaaxXaso5sL4cpnSC/KP2SyzFxbzeN3dGiSAHET5kLHe7TAEZ7J6AUh2Qm&#10;RAKGmY7b9tEl4OkSDIzWmGqDerSJL3/vj7B9+A7v3rzC8e0V7nf2MdcKw5HGcDCyN1Bpco9ZD85n&#10;2TTpX/vo0vHiduMIIdRdxqsRfzleGB/TgczfJX1Hx+TadX3I9Cyj7fbYfmSHJqmAqEUeBMkFph/A&#10;UjbMoMmOJ7SVLKHmRZHR/QLAammAjJ8d+JHhx4ulm09TwgdA8anlu7h4ZpowImZsbXqddpY43k7H&#10;lwRu0pGl5rLKKzu75FuWf+5K73TS5ODFBwGIMEC228XTMjBelCrK/V7mxLvaX9QmlytXIZxLt2RK&#10;uf8t8moXYUU1jcFcW0+vIITSACnA5s6lJ4/byXp4GBAK+/ArA8xhoE2BjYefY3NnBx9ev8Th2RGO&#10;7m6wubmN+egeo/EG6nrgHETcWXE6ZPVjURTRNT2O5Fh5Gmijs5/ugFKdyu5swV7mN0Vn4ii43UoK&#10;h5HrYJxoB8oJj4FC9NgD6RO8ILbzeJbgd/6IisS8tLAr1wdxnxludGF3UfydWlpLvq1wJIrOglHC&#10;VpixZWblPHaW2Z4U1zeZ9K5wstHisfcFbgMAd1oiQy5XnsrWJUcaCa8aMPlyvvgCEG4FmoHXhbOr&#10;jBNKHYdMkeX4XyRDV5vpUa5CIGYSkBMent5bw7EPIjPGoGk0GqMxbeZo5nM0Woc0CRGM1iiLAkVR&#10;QMFG/ooIqijsTECmTcRoTpWmSMFoXpCzClMwaCYGWo2x++UfYOPiCB/evMT50Tvc36xhMp1hbX0D&#10;g/4YZVEmg301z5zTUW6q1zWFynnyVdoxhuXkepLewqpZ+uzQ5GdeB8rVDdDkx3G6Z9/3VygXXfI8&#10;I9qZmWs1a58GSJ8r4G+Ycu+J9RZq7MvAAXfbnojYiH8bl1haor8I4EXZtMdaT+AUnqyVF25FmabN&#10;hklYo247yYogOxjs+Lh+m07LVlk1uSaZlAgU/J4f2bcUr9XJ8+m5vAhG/mApnENfDOa5tE1ciPm2&#10;9Fr8GV76zwdXPyW465olrI4Di52BpL80kve58+gcXDqGoI19SR8ZQKkCc2Nwe3+H27s7XF1f4/r6&#10;Cvd395hMJ2JKqQFFKIsSvbrGcDDEoO6jV5Woyx76vb4F/4JAqoBSyk5/XecGgHOG46Ic459cxzfv&#10;TNDcAdV4G09+to7zo/c4PT7ExdE7TKe3WF/fwWi0gV6vBu+nJvADvhC1s+z4KZH8wilzx0EuBcb8&#10;SbDPzdjdVaSRSsxbigMM5nE0GB9a3IlKCBYSnnC5dJbvgRmIcAfctx3G7P6PyHvaYnGYHCuuHd5y&#10;mUa0YKeQgmnabiaSz5X379UVs59oTYrPtrwDICHe+HORgFmwXWRPhnh9Ql6TXio/Q5B8mqRKuEbe&#10;sXrANiIIydHJHKsEUb6skIESe5KzB07LRIve3i4pomTSM4wjcqYSezPP17I8/qIjF9lzkBvNYDuC&#10;wvTI5uQXL+a4BkQjVj8GGhqFJlSk0CjCVGtcX1zjw8kRLi5OcX15ipvLa0ynQNM0mM3maJoGRvPi&#10;qW1BFQq9XoW6VugPexiMhtjY3MTG2gbGvQGqqrJ/ZYlClSBV+GjHGz/xApoYhPynDJrZBFAFNh8c&#10;YGN9AydHH3B6forp/T1m6/cYrW+hPxhAqSLTabYNojCz+JjFl3+dIwaMEP0kpXKD0AN4HuBzSGzP&#10;a9FOGxysa3c7aoyCfYbA4oHKwXLyiCHHC/wr6MLgDdttA3cIg44BMA7qLaBTrBDjnnwqd6xYV5bh&#10;2bTPZsFPtB3akScZgZylLpmWh22coboENG4gEa1Fe9ERg7WBvP8hmyohivSb1gV4MTuWyd/DkJG3&#10;cxayhP8wCxIpDuKALNl/LtGfEjAWZm9Mih0BQ7g/fK8wtBC12+s4VknXSPkW/c7R62pP1mula7KR&#10;kwnejBVAykBD4X4yw/n1FY5OTnBycobj02PcnF+gnMyhplNozOzjywFUIEAVaECYz+cgUigUYXpN&#10;uKMCRQVQUeBN+QH9wQDj0RDr62OM10ZYG48wGq+hrvtQSqFXVihV0Zr+R9Nh4x06lG7QaAKVQzx4&#10;9DkG58c4PT3C5fkhZtM7rG3uYDRegypq8OBMdyas6k1b+st414+P4pmXJUCaHMlMPeLJlRDXMmCe&#10;RPZtnnxLq/GDNIaSgRXrhMGnrWMuS7LjE4IRjDtkit1kjrEQ1Qd2luesjfg/5jIzjmjxWkq2FenF&#10;Is/IazOB9qqHj0pFlLvIPqTGvA+LHFIM9B58A6v/omBoUYqEj3wfUfQZRctJsTCrC7IAJnp0R5cE&#10;XWnXj0nX+CC6w97S8122KR0Q/1767JpoGDtFlEWJeaPx4foK746OcfL8JU7fvsF8eosd1cOna2MM&#10;D3ZQb41R9/uoqh6KsvQDx2iNyXSK+WyG+/sJbq9ucHN5i6vbW1zfz3B9eY+zy2uc90pUVYW6X2Mw&#10;GmNtbYT1tRHWNzawsb6OYX+AqipQQoWIzEUeciFGytQ0BkYR1jZ3MB6PcHp2iovLS0ymE0yn21hf&#10;30bdG4AUoWnss3SUcyb/2seyRaK2ccc7DNoGw3RjYG+lQZZNz9OIMnuIMJPDcxHyGcjAPgByFDBE&#10;zJGfKRoToq3s0DXxbKDTcbhvPgLNEPM3w8DZJvHzlZaAcQd4BdAXDkhQ69K9BxFBrjsQsPRphbKe&#10;nxZo86aF/CNJvJ1lWrdUQl1O+S1bY1ol6s2NiZadA4BKwEwKLEJvH+wl9HJ4F0wk6GiVIwXc1Jl3&#10;Ymsra2Cy5RelhFY5yhxoRKPXTZ+10VBKoSgK3Nzd4e3hCV79+Apvnj2DurvB0/11fPrZz7G+tw8a&#10;jGHKEo0BCmP9iOaQGgSjgMIYFEpZr6nngJ6gmU0xubnF5ek5jg6PcXx6hpu7W9zf3+Hy9BLHpU3p&#10;rK+vY31zAw8ePMDuzjaGdY2qqlAU4kXiSfTGnadIQxuD+wYoij52HjzGaLyOw6P3OD05xGQ6webm&#10;DkajsV38jXaykJuy8WxBLq51H4s8elpu0W+u16bX3ionA90uXtKoI+aNtZdDR3KzHG0nsxHqARBT&#10;XB8XM33BqPUNweZ8EUdGGz9MRcshSvQmFeLRWFbXCOeC2y7T6dizRlFlbiOtw2Mi1/VGcuSNTzi5&#10;XETGkXlbhFBHMiaCmKhMzl7E/wHshQeltExXVOwpeA/MTprYBERgZSnGUeoy2izHosMkhu0zC3Cp&#10;OBlrZJxwJ80WbWlRIX2Yq9sVKKURdTr2FtXNtdGFB8v4idI1/o5QHxIChgyM0lDzCgYKpxcX+O7l&#10;a/zwm++gzg7xO3tb+PTnf4j+zi5MUWOuNebzOdTURkSzYuKiPA37GkEF4174qr1xFzAYQFU1httr&#10;GO8+xMHnUzSTe1xeXOLo8AiHh0c4u7jG3eUUJ7d3OD85xfGHQ2zubGN7Zwu7O5sYD4bo9wYoygpU&#10;8NPrCLwzhGBAZPzLrXVjMCOD/nCEg8ef4OL8DJfXl5hN7jDf2sF4bRNFOXADNjwJj3PZfGPNKkCf&#10;HqtMybocQdtAdAbUKWeTnUaWA3xbpu1A8rl626fekQMIbtYxZ8PlmNHEUbHNeZIJbxabGLUJ/pEF&#10;Qezwlck4oNfuui8iBSN45xHxIKJ678u6pgW+3dQBhN0Zvl0pu1dTjiZDcKa+bGFZJB81RNHPnIPM&#10;HawbKT8lsviNEKK7Vxkei2w/Z6eBXVHO8SHLdqV1umb6Nki0dEVoZ68JuVIeczzLc12Rea587nuX&#10;c8yd53QUbyMuW8Zh+EYW14ApYKgAegZnF2f4b7/8NT788ld4tNnDl//+j7G+/xAzU+NmqlHOpyAA&#10;BRGMcnchal6wLPyUmCNFfjoNwUBhDmj7QhHdGGiUwHAdm+N17D56jJ9N73F1eorD9+/x+v0RTi5u&#10;cPTuFicnl3g3Psbm5hjbu1vY23uAzfV1DOs+elXPvc7UAo0xGo0byAWMdTMoKKDRAAAgAElEQVRE&#10;mM40lKqwtb2P4WiM87NjnBx+wHQyxdrmA9R1X4zLMFOIlLpg6tWVXskZQ2oQyzq0TY+/tdvqmi6m&#10;58P7NZ0TdrfLMyZa+3DgHajZtv0p2+/y5SM5bGSajJ0++EX6JSu4aD0Al88cGSBaZfP0jY/SicIt&#10;/P5OTeZVzkAQyGR+cGPxzk6BRwaxvsKupIwMyRGlvTIziGzOF6wHv/kvkHBf/N2/i4IB0NItlFEd&#10;wSn8zE4iYyxnDuxyees2TkVSeTeak0H+zrWZtsEgKXXmu8sFGZTaRocMuWuSlxyvuVRPWjZtpyvV&#10;rpE8u4Zg0yq+s8gSLIhwfH6Bv/vFP+Lku9/gd7/cw1e//4doqiFuJwQyU5SkQQ7IYcSiAw8oBHvg&#10;GYPg2g0K8p6YAOhGY94AcwBUDLD28DE2Hh7g07t7nB4e4tWLH3H47hhXJ6d4cX6B1x+O8fD9IfZ2&#10;t7G7t4ftzS30ez3UVWmnFUpBa+2eeU4wRkNrC8JaNyAi1PUIe/t9XJ6f4uryAvPZFOubDzAcrTmF&#10;2xw9wKAg85J5hXela7pAe1HHCpU5G8ulXeI8a1dbOecEQGzfakGuoOd/OR64pJ3h+Ju2ovlzKC/C&#10;IXgw4A9nLGwTbBfcSEteIgHmedDy3JrAPz8nRsKsSfRpyQWb9A4p1qSvm7QW9G4caBB8H3n5nQxp&#10;0Bt+8yhCS74smAj65GZQbRuIZ6EpGSNwoL2FUnDaAcRyB0w0o1t255vksCNwCgyboNcM7x97ZCNs&#10;tm0TnYzaytFZlK6R5RbR4PpdWLKIJvMOZHbXkJuSaKNBpKAKwtHpGf7m//0FJq9/xL/7t7+Lja++&#10;xvVMQU0nqIwGlQUa0z0FyUNFRlFyIMOghAagoAl2sVbbKXdZ1Xj4yad4+PgTXF2d4PD9e7x5/gFH&#10;pxc4fHuH09MTDN68xd7ePvb397Czs4H10RqqUgXDtY1EijTGoJlrkFLY2NpFf9DH1cUFjg7fY3Nz&#10;gvWNTRRlL3ScGyghamOA7Y7Kuzq/q5O7zhNJoA/aZYezyrEo2gjXUujJBTAUPonBjkBQMH6+Jooa&#10;duqGGZE436JqgmAZ/kRZxsvobLDBqIwPivNprQyJJYUWFyZZLIVyMZ1p1WbjMkJBBP98nE5+xKsg&#10;uwEv6VcgPO9HRuWiI2xXhb6QoC6DQ7TaDV7cp64WKL4z4gX515GynJHNrADunXbfeZ3iEkTia/cY&#10;4uu5gC0F8ICVMiDKH9n0VdKuJFHKRgwsmJKyYFj0Clxd3eDv/uYXoLO3+JM/+UPUuweY3QOlmUAr&#10;whyFfTAZAE7ARAaJ7gd+KWVrAQbuiQbgzmuMgSGCAmC0feNQBYCUXZC7n2tAFeht7OLzzW18/ukX&#10;ODo8wg8vX+Ltu0Ocvz3E+ekV3n04xt7eFh7v72N/dxej0QhlWVrLddGq0RAvrLA8No1Bb7iGrWqA&#10;m6szXF2cYjqbYnNzB716EE3rbECRGELSoTI/2JUmSY9lswFbBq10Si4qW9bO4llF7FBi+kZ2W5jd&#10;iNsdSZbz56SzJf8iECPp+OlBIpQYQKnWbX+QHIdRGTZNGZRGroACeLajU+ZtwZE+DCX6tZrzzR3e&#10;FnwA+/F7tJceHGgv8B2+KxLbZB6NXx8SuOLHiez1jKFm6LXpG2Fb3lP7WV9ab5U0KNMKKTTxEYXx&#10;JPpxgV5N4EvO3vyshvWTzOw9jwj9uyjltHCm42QgElsoDQBoDQNA0xwl9XB7N8Mv/r+/QXPxHn/8&#10;R3+Eeu8B7iYzFJjCKAUyyk3lGtu5Uh9OYdoxHabzgZFGA8ZtoieRw1VkUCh3l56xdLWL6BXI7spp&#10;GkDPQFRgZgDd72Hn86fYe/II58fHePHjC7x89Q4X79/hx7NzHB8e48HeNg72H2JvZwdrwxGUInsD&#10;lHLKhE3hKHsPL/Rcg1SJza1d3NY3uLy6xPHxO2xtbmMwWgeoQGNsRKrAi7xtz5rztqsCfXeH2nbl&#10;Xuk2Fv70aWvcjoYxWhiYjFzFVz+4xf5tAMY+Cc6Dvf0/5MXh4n0Z7S7KeSId/DELERhFFGSUz2DJ&#10;XhrsmOQAFvpjD7FKriFTRIEiXljWoBOK5OfTnPaIyDvwiNMXCA5I7uv2fMdyd/EdntyZOYROc0XC&#10;gnhoI+oTSaijf3P2GgMgtV7+4jN2oEhfubRGdnYMF6RJuimwOmMlXwOBp3R8O8fgZzZcx+sgaJCE&#10;jRkxgO24CcrrGsY5h5byVAYPAxhl72KsAEwN8A+//EdcvXuLP/rvfx/93QeYTDVKpWC0zZuEB7wS&#10;YJQDbJLv9kaJBtoAjbHPstGNBnQDbezzbQwMjG5A0DAoYIxCUSgUVQ9F0UNRKFQFQSnAPtVSo9GN&#10;fUYOAYY0SAOqsf0yoxKjvX38mwe7+OrrC7x++RrPX73F6dE5rk6v8f7tEfYPHuDx00fY393FsDdA&#10;VZTQ0O5BaYU3Zru9U2NmgF5/iJ26h6urS5yeHWM0nWF9cwtUlG4W5LLRC6Ji2TGrplTSIzZg8imP&#10;NNqWBpDW7xpI3fm/eD+0qwEg3Q+MsI2NaXhjlreYyBg7RO+Cm/hmJylgKktLkATDBJjbRxs44BRN&#10;2tv+3QxERmskQATIOIH2YZxdhjw0z3IFhjBf4EjXxYhEoRPFjCLbjkwzCrLxtCVWmbxEybe0kEkr&#10;x90a2WEKLuGZ+IEgO5/QIW0tdqUe2uPFIA3mTeiuVkCUo92S2bDMeXn9d6EWnj20cuvi2VJyRhAB&#10;vAnrIcGO3Tjz/sb4QCAdl56vJbNwGPFYAyJCAwNohars45+f/Rbvf/gN/rvf/xnGu/uYzGYWxshF&#10;34bfthS8tQYBOqQw5o2GRgPTzKCogYJd9JwWBtPZHHPToNF21wvxSDQEzAlmcuGAtgSoQNWr0at6&#10;qOsadVm550IDem6goNyedstLowlzU6C3uYWfb2/h8y8/x9vXb/Dds+f4cHaM7y8ucHx4iaefPMbj&#10;Rw+wtbGJulc5B9bAcBrJ2DSR8QNdYWtzB7e3t7i9uULTTLG+sYWqrqE130QTOmKVhZWPPWIDZu0H&#10;wwtgvCynnwHM1tRQYis/IRQIDyRL5XPI4qO4YB+eFoeLYNphxITxZdwjDuAjKCYQDTxp+Py/CRGx&#10;rBowJ7eHxYQK/ozgXtQ31K7NMsY4lDYcItoYlWMuJL2cnKEuM8TKdty6YRTYMIE/lstH+mJjRMoP&#10;URiTqcgLbJtljLXMPLQdWJrWWe3wHrJt5wJUszVTu0/oOrfuA1/mjevm8uuyjF+PYj4sm17PbE+t&#10;7ShphMb35/ihxWt/wWnFAVbH5goYm5NnBSsARVnjzdkxfvzVL/HzJ4+xsb+Pu1kDu8fd3q0aIqDQ&#10;uH04mAGMQdPMQMamMIgaqMqg0Rp3kykmdzPc3dzh5vYWk+kUk8kE99M55o2yz8OpShRVhaIsUQ8G&#10;bitkgWpyi6IgFFSgVBUG/RHq/ghVWcJtdrE3XAFQcDc9aeBWA+VwHZ//fIxHnz3Bq9dv8ez7H3H2&#10;4TV+ffgWx48f4emnn2B//wHWx2vo9XpQRnmw1FF0rjCba/T7A9S9CpdXlzg7PcH6xibqwdDyoOP9&#10;9IsWZnI5xNSockdXhJ6jFeq08ADSxIni30BY4OWUii9nokoJc+4Bb4aiiIQB3Rq8JRKBsHgJeS4X&#10;TrAAa6QQ8bSFS1kQcTzzoGXdtPCqK1qW/EROII5+u9MbPEBjoOdLPvwUsmRKMpOe0xDVCR4gfgoi&#10;eftxIOSLd6UCYjlj/vPb/QAJdu06glvrjzOzgVUOTgv5vDb3q3Ag0fZQr6B463NKNZbX+HglnRks&#10;Gtt+3iacuZzVhbZyR4Z3zz7v7lrucLwE7nrJAG+MQVWWmM5n+OFXv8J2r8CDTx5h2pSAaUCKI27A&#10;52RFXcCAjIHWUxQ0R1la4G/mGrP7G2A2wwAFRoVCsdFDsdmH0cB8Pkczm2MyucP17S2ub+5xeXmF&#10;y5t7nN7NMKUeUPdRjGpsbIyxvTbGeDjA/f09yuocZVWjV9UYDIbo9/solII2GjBk8/eG0JDGXWNA&#10;5QiffvEVnj55jPevXuG73/6Id6/f4vT8FPuPHuHxo8d4uLuL0XCAut+PngRnVWzBX+sGoALra5uY&#10;Te5xcXaG4WyOtbUt35EMVosAOZc7zJVbdk52cpfxhYjcQyZyg1g6gCiw4IdR8W4GMpnavN2M4xYe&#10;hAHQ/ctCDCA3lXvgFzJEQMIDmILtseHLAe4BSARB8R5x0z7PZ40ETLmwHpI46YDtyuDE7493ztzr&#10;MyhWOtCAR4kdCJAyNtwKvHGQ5sEh8CLTARE9BL0Hxyd0JHasxI+C7rKZxQAtY9xQByD/UiHTOVai&#10;dgRBDjCTqAMM5H4cRJ6zIwUW6Td894xmZJXBccR7wGa3C0gYSJrD4QoLZxd8MpSTYyOnO4npighl&#10;MwdUYewDx1QPPz77HvfnH/A7P/sC87IHM7eLoN4j+dvZtZ+AaGiQ0ShIo6oIVVFBEaCbBkWvRrX9&#10;AEWvj6ocgKoeGiWCIn6Djp6D9Aw0n2I+maC5ucbN6SlOzq5wdHqKD4fHuPzxCM+hgMEIw411rG+M&#10;sTEeotcrQefAoO5jOBxjNBrbxweTAhoN0nbh0BBhrjVU1cenP/8DPHz6KV49e4Zf//Z7vPzuO3z4&#10;cIJHTx/iyaN97G3uYn20BlWV1rm5dAyniQCrwF5/ACoK3N/eQjcNxmvrKMvK3ZKvxK3W7VTDstxa&#10;LipfNBBicNTiCtNJoxDTYVIiKhbnck23AETLsgz2hSBLgFHgXQaBT5kgSSJ5/i6ALWozZiie5hIb&#10;vIyCQ0rRBl2UoRUAjWCixy9I3dgZSzu6b+lpIX5RTJV1asQ4EXyFVx2GT+IF+FA1xP7BRwZGfPeH&#10;O88BtkNvMQmkdwcHS9ehkLTbotkR1HgpnBzsjFN8T3ghIj+zj82lK5Y3wiaD3iS4LpIz3QTQjuCF&#10;3ozwBFHnMMZK20NO3UGahLc0nWMAlEoVaJo5qrqHi4srvPrhN3j8eB/9jU1MG0Kh3L4HDhEMQvRg&#10;DMg0INOgKgijXoGi14Mqe0DRR1XWKFQBFAUabd8KRRp2F48R0YJXXA+oaqC3AVp/gOHDp1gzM3zV&#10;zDC9ucXN2SlO3r3B+9cf8PboGK9evMMPdY21rTVsb6xhfXOM8uYWo4tLrA1GGK4N0e/XdheNsc+h&#10;gRN+Mp2B6j6+/P3fx8Hjx/j+h2f47vkL/PDL3+Lk/TEef/4Qj/YfYm97H4O6djNq7dSg7OAwBo02&#10;KKoKw7LE5P4eF+enGI/XUPeH9m1VxB0e4gheyOxaGU87Ly2TM7AW2AoDD9UotVm0R0mXRRlXP4CJ&#10;38bHUbZRUWkfwEAFPGK/IgoYMmHAxhial5+FcDZknKDsmixlgXYsljc4B1/uEdUSLP00WbQvx2Po&#10;RbnAKPTaAfAxyItBnwab6SwvemyDW2Tlh/vwWeP2piUAZfXieHXlldSfK62prbf8yoWH23y0KfhO&#10;Dztj4DaNH/+ceuoET9E3DIjknFokryvr02cSU307CxgH5MSyFdAsS7962fyrH2PeggyAjPa9nAag&#10;cJNCGFuZY9Hmiei7U1Hxl3/1X78tihIA4Ve//AcU02t8+sWXmBoFA0D5AWyZ9KvEBJBuoNBg0Csw&#10;GvRRDcao+mtQvTWgGMJQBQMN7QSw24XsHZWsRaXsoqn1PM5I3EPnTaNgdAGtalBvjHrrATaffIIn&#10;X32Czz/bx5ONPobTG5x+OMSzd8c4vrgBTecwusHd7A6Tu1tMbu9hUNsnYRYKyu2gsFNFwrQxKPo1&#10;Hj58gKcP91GjwYd37/H+3QUm0wYN7qGUQln1oEobkdpX0rrdNMptE1UKvaoCDHB3fw8QoapKkIqj&#10;JN/bDI5JB620G0DUSQE+1DN+AIkaIVJrRaZyNCXGIr77t1JJJ+WvuX52kbQRUSPjkl/acsBu8/Y2&#10;UvYckchLZvjwoE7BaRNHeJ1TWVfOuLbciy5aYbdwCtbWA3r72QR/ej2y0xHqy6g06MDZDuI8fATn&#10;xGdaS3RBZtEs12HZZH/7Z7tzG7LvhW68zmA3HJD4k/0gNZaWWbSO5PUpaSW57ugPoX9lHdYL37TF&#10;iggvRnH2ENEJXZGbMTNvbFMQfC3cvcKfbMtuLQqeNyB0lPFMpLn9MFvkMjE+tHjtuBZ9d3ha/J//&#10;1//xbdXr4/DdO7x49mt89cXnoHpoHzLmti22VnphANjdMlVZYDgcojdYA+p1kOqBSPnFT7iXbSz2&#10;/22FKVIoiNwNUy640nMYbTAtxlCjbWw9eYzPvvocX39ygCfjEsX1NY4+nOPN4Tkuru7RzA2m8zlu&#10;bi5xe3cDDbvuUBQlDAEFNGAaGGPQaEJ/uIZHnxzg0d4u9NUtfvztMxyeXePu/h7GzXbKqoIiG5lq&#10;YQgwdrtl1euhUAr393fQprELw/zCEfc2LdvvqTHnOzP3l9NZ20kEWsZwNJcbjEm0kaCUpBM5CIOI&#10;Tldk4QcqQ5h4sAw7fdZJAEOKnEgWOKRTgKiTWFqQWe5u4EiYAUH+C5UJYcbF448djK/N/cllWxoU&#10;ckGesByROE/+RziUcGT8GaK8oFsP1EY6dwFasg+8DhGXY127/mVH23L04tPzJgKHLpuV0XxaTh7R&#10;bILCbFiyHexK9rlwyKKulIOStr3MCIAu+Up/56611Cl/g8e6oJPowH3xfceOucuBdvHU2szhxlbx&#10;l3/1X76dTRv809//HbbXK2zuP8ZkTugVdpeKpsoZfogYDTQUafQqheGwj95oAygHKIQhEezedxDc&#10;rUVhMS5VdEvZsFN4TXaqb/vTAFQAqkRhNJQx9mFmxQDV+g52nz7Fp188wWd769jADFdHZ3jx9hAn&#10;1/e411PM9RTTyQS3d3dodIOqrqGKwr1b1m6/nOs5GhQYra3h6ecHGK+P8Py757i6vMb55Tlu7+9R&#10;VhWqXmXBnhdm3SIvwe6u4Ucyz2czTGcNlLLvstXCeFmTobPhOzDq/MzR1emxTmU0y/VUB8hH1IHI&#10;CNttSyNrr/ZrX48tgQGOGDhIA6TjpqLwEB5kWlGLAFj/3cR1jCjryRse+GFQsUWqVAXOBxgGRxf9&#10;M1hKNsVQRueRu8RYyilEE9yQnM6zDvw4cQPXiKiQPxh8fZ+odIcJ8nEWOzJuyzuNnC2m31vo63Qk&#10;/oQeI/1lbNz4Mq4nJZCxI0vblfRcfW8fLFvimFs8eFNdvmslvZYDe+YwpI9EBzj+FkXjxlOKF1ZX&#10;3Xkn5Sr+61//9bc/vniL83c/4IuvvkaDHohcBGEI4BdykF0C0dBQMBiUBv3RGnrDDaiyBoHcXZ82&#10;Vw0VPBIrmw0knQq2PLkDJsVvB7LkvPaUMs4ACTBzGDOHVjVUfw3r+/s4+OwJvvhkD3t9wvzqEu8/&#10;XOLt4TXuJzOoQuN2coPb2zs0c6DXq1EW/Co7DUUKjTbQRYWHBwdYG1Xol4S6UHjz5jVOTs/QgFBV&#10;CnVVoaDSvrJWWWTgTrApngpGG8zmMxCAsihAxI+8DcgnDW+RQfH1rrIMGpxSCXfDEuzrC7vqJoPS&#10;9oKnmbabGhOJvrWf/IwgEk7GRu/G80MgKuxd01DBFhxNBfLgFAAucTCSa6YrwNzza+BXBUwQyMti&#10;Qh4llBFys+2GqbV0AsK+O/7C6wgtTU2yORNkMQhaZJZklOb5FjMM/iccUBhXQtfuX0hxBCa8LAgM&#10;5GzSdMjXgirfhrNJKZug2QlyRuiEZTFBTqmXzkjW8wE/y/MzhGh7L8Jjpb09xPS7jhzAt8twG0Ev&#10;/AiPrAwc/nnbAlqP6Vigu3RnGgAU//t/+atv//nv/x88fLiH0cY2dKNRKN5nzO/tbFw6AoCZo+4p&#10;DIdj1MMN97o8thtOSyCKQAB2sAGAUuZsGRkVhmtEIWdrB7F9pyi3qVQBRQZkNBpt0BR99DZ38ODp&#10;U3z26WN8MqpQzW7x7ugIH44uMb/ToPkM09k9ru9vMZvP0Ov3oaiE1nMLxrBovLm1BUKDL774DP1+&#10;H+/evMXbt29wfnOHRgG9fomyKqBQuqgpLOYZgk/VzGYzgAhlUbipY9BTNGiXgP1ikLcWxdFOAH0L&#10;8rFRRhCZ/MHRkf2mWm2F9sPCYwAXLgeEB5FxPl9BubmPjxwFCpLTCw8MCeq+bVc6RO124PhR5cEq&#10;RKZwA4cEjWijQ8y0G5BxOsvXY9rOPlnu9I9BtNUEGO84YpaRqsfCuL/ZY4jzceTteGaHmJSL+044&#10;S0qcI7eWgCRkm8lfLDRaQrPO0/WjRUAdlQEvuObryfK+ec7Vizy3c3XeC3ibkX3u+7Jb3lybucMh&#10;m6MrnE9HPU4H+rUtBNk5JbYsXROtRRlC8R/+w//6Ld2d4eFnX6OZz8VDw5hLAyINMgVIa/QKYDwe&#10;ojfaQlHWAIUXckhOs17QNcoKzCkpBTF/LaB+8MhpOQdGCnOYeQNteuiN1rH5ySN8/tVjfLG9ht7d&#10;FCenp3h3eY2ruwlur+9wfHqJ27s7FAWhLBXKsgJg34ZV92rcTae4urvHV199jQc7m7i7vMDLH1/g&#10;8PAEc2Ogqh6qqkBVlChAbvcQPOAoRSBFmE4mMEaj6lUOYEL6Rg6AVK7UsBaBfHugmNb5GOjTI9AM&#10;jzOIgbvVNwx5BNgXmBjXrhH1hUwyXIQEL+vAfWrElZEAH2iEwz9Uy50Pd8sGUPdrwAL8jKAfg2YC&#10;5iy/cz5uYmttkUFwwUFeRSbwFPDa2wm1a8X9LnVGCAvgMZlAh0K51ngTiW6KKof+IQmE7ABW/LPx&#10;TpgNyn7vWmyN+BPfQ18JgaSmOkGeQp+BvK5CUBGXS7W/6Emfq4M8687EbXQOPwvw0ft7hQOPynXw&#10;FTDTVin+l//5f/j2y6++RNnr22fIqMLufuEKcLlLo1EqwnA4wGC0BlUObPM+zZaJeDIgxJ+5vG5W&#10;SbkOzDmQIDsMlUBRolANAIO5KYBqA2sPD/D0y3189nAD4/k9Tj+c4cPRBa7vpribTjGfTfy2yEG/&#10;b5WrCPVwgPfvP6CqK+zu7OLRowNsjfu4ODzDm+eHuLq6gSkb1LXdxcM6A2AjQW1/lWUB3TTQurF5&#10;eyoC02yKzogXDaAuZ9Cl6y49JppLPqVN5emHc+wMgNipUHTN2mnYSeWBzA0CDzkShKjDmcnfRgJ9&#10;GLgh2pZAKAa3kKMN9MIBcyMO0AmhDQmykrDhMZm0LZNMkVNBO98a9y8CQVE3cBjKBNUmzinRAdOC&#10;+B1UHQIB7+64L1gEdlziYJ37doTOZPvBsbSPrqAvPecdByXX/A+WPfy2p0zcF9SGcumUOgPPDL8A&#10;EKeNnA47HCGDt6chbMLP2kS/sBlQZgaaBni82Fz8xZ//b99u7D2BaeZWaFL+UcMBfBUUNej3KwxH&#10;m1DVSAwc7cFptc4Bcnmj3BSk60iVnp5X3JWFfatVSQTC3L6sRI0w2NrF00+f4On+BmaTG7w5PMTJ&#10;+SXu7qcYDka4vbvF+niMuq7Q6Ab9Xg+z2Ryn5+fY2NqCQYGNnV3sP9xBSVO8ffUSb99f4HY2QVWX&#10;qOsahU/52JumOC1ARNDaoGnmtgPc9lX21rwTJl56acsvPxfuTRaOoa1XEn9xuwklcLomjsLivkvr&#10;ynNEvA3XtScCGy5GgM/ZBwAN2w2jdI1zKABF+6L9IqxH4kDP6zexMXkjSzRjcAvqAjU9pIbIUlx2&#10;F/x+baFlpylHIYnq5GWpO09TolhKM3YiHpQjII9BPtJPyoenHxxxcDCZ8lluQsDn283sFlnlWBqc&#10;LCKVykd+pMWLoS0ARrT7rb25YDWe246N7dq75agc91/obi6VzvISR5eMcVnGGIPi//7rv/x21jQg&#10;pSzAkwV6kNwBYlCXhPXRGGU9hFYllGkcd8HbeAPJAHD6e1Hk2eUZc44kJ7C74woKCgUptx3JiQUN&#10;MgpNOcJ4exeffPIQg0GBd68OcX52i9PzC5wdn2F7ewtb2+s+vdTv13j//gOGoyF6vQqNBnr9Pg4e&#10;72NnaxOXR8d48fw1Ts8voRVQ1hX6VYXCtgh+wA4ZY1+PaAj28b32ufoetIjCrg42gw7n1yV/bjDk&#10;jKB98LWWWwljvOVgZfQHGPEu3HCd23bbJuGec0T2nInSIZBZDReNKDsT8DYmtwYan06J7iKHGOPe&#10;iYQ97qlupDxOYhjevseyi8mqXSOSC4SSnsjOQC66uX4ge894BOoyxSkdJg9g4URCLwUCHCT46NCk&#10;OC5siQEs94/BKKId930aSft7RjwgiU8GNKFjdrRGyuv12Lbj3Pi3NDL9HZVL5BR6Nb5C7AvCZ36c&#10;SX66dJJzBEpJcEeUzoqOll7FOdaTs+FVA+Limz/7z9/aCvxcda8tNyg16oIwXltHNRgBqrKV/b4z&#10;NkIDmLawXcCefu+qw9e7FhtS5YNgd2w4hxXn7+15q+wGjVZQVYWDg33MZhpv3h7i5uYek8kMg0GN&#10;Rwd7zlyBfr+PyWSK09NT7Oxs+ZuqJvMGWzvbePr4IWpFeP/2Ld6+O8Lt/RSqT6gHAxvVE7mHu8VW&#10;pd3WVKUUWsshnm8TGd0qOkn1mtN7xiTcZzv1ZkzaDgJwMy4lbRCJuuA9y+n0njwQWsNOQCEZgnIw&#10;Gg8kAuh9u+5PTM0NElsROvIMCz2QI8aROQ84fzOVB1UpT/gdfVKg5z1PCpbMtLg3JAxuqZOgDf4X&#10;6z3tYwY3sjvbUvBLQF7qhXkicnfVRvUh9nOH/g6Luqa1UCofUcE64d0sYa0j4V7wFKe0REdLJyb/&#10;pEMTHcLvkPDOwOsx6LO17zzDTxce5R1i4lA6yigSsgB2K6wS9GEiWZDYcspP8c03/+lba0y8h1r7&#10;Aa3IoCRg2K9Rjzagi75VgpGgIyelbc+UKmcRiHfVydGQ5eJb3mU9FdWLv1u6TaOhigJF1cOr169x&#10;fz9FqSrM5hN88vQA/UFtpzxFgX5/gMPDD+j3+6h7NfhF4LN5g7KucYKB/BQAACAASURBVHCwj70H&#10;W7i+Oseb169wenaNuQLqQY1+UaCwD1u2m5aYXR12G0lZfZ/I/dDLZ4qdusrpLr4GsdgTj7TwzBtK&#10;rqURMRKdw+vZ3+7NAOceVU3g3R0iukrksDyE3QZwUb3FhTTNROGDETdJVXV9AhKs+Hk3LcSx2OKd&#10;UVBJSEPa+mCHDoAXDvxKgQRQBiCOThMH6wHQ24YJfDBACnn97mKPKtHUyOktczgaXSDFEaTfholY&#10;xxB6DHmrAEKsv3ghN7QJn4KLbaATaCMwj52iSceNtAfK6z8Fx1YfANky6X0cWd3JcYduHfN16dT9&#10;+k7GLkjw0EWvnOuwzU/waSsbg6pXoh6OQap0jSu4vZStzkA6IDLHIpBenk5YfiyrL9sxMFBFCQON&#10;nd0tPH68j+OTc2ijcXF2jVcv32JraxO6aTCfzTAc9LGzvY3T0xOsjdegqPB5vdlcY0oKWwf7+JPt&#10;Ab779XN89+vX+Me//VtcnZ7g68+/xIOdXZS9ngcdbxxaYz6bWg/d63FcBp/D5TGDbv103cCRGmPW&#10;MfrfXToLnzyWw5hOjT2AbctxCyyWjzGIdsaI9hIuWrL5KJo4phfjWTCaOrScXnz7vpiNRF0PWHDL&#10;sJTbIWVtyw8iJyP5B5mRCQ9Mi4h5j7F8HBjOB8ldMl5OqSuhO+Gk2748pIcW5p0dj9Ktioa8vmMH&#10;l87fxLWk39Bhry19OPmFNJE+23ZuSxrOY5m8+JJIF5CT4z/CsSyx8JNlCzeUcr283j3PnofFEZ6U&#10;Nz2Kb775s2/h0gXMvIuvUJXAaLyGsr8GuwSlQeB0xwphZYaRXGSZfq5CR37y91W9cfhttzpqrVFW&#10;CrfXt3j1+i2m0waKFLSZ4enTJ+jV9pk0ihT6dR8nJ0cYDoYoy0oYtH171bwBCjXAw/097O0OMbm+&#10;wosfX+P06g5zIgwGJaqCbwIKg824m7HCLAqI3o9Lbf0t0kmXw+zStbU3GclHtcSf/U2UN6iwo0bW&#10;MQkNBkQ77GyROJsry8l27Z9/IbC/FAGFk5PkIOzQl1SA05z4P9i5wP4WEOQCF3YKzD9BOBLf8+F/&#10;IwZ7JFiGX5suCuDWmqlEICoPXpRNolzZ3gKw4MjXyw2E5/csWZyk3PdWF8RjN0T3iX1zX2V0letX&#10;SMcnzDAy9aha3sH6McVq55KSDSNPtOWL6bS1EjtpBvqkDETfpwaZOUrmi/PCBgpGGfSg0K/6KPpD&#10;52Vc9G7mAAr/EKnA2E8/0vr5nSDd5ZfxkM4S5MyDyPhHG+zt72Jrc4zJ/QV0A7x5fYR3797i66+/&#10;wHymMcUMg2Ef4/Eazs/PcXAwtHojZZ+rA6AqSjRNg5kh7Dz6FP9u6wF++M33+NU/f4//dnqM08uv&#10;8NWnn2F3cxN11QvPZ9QajQG0mUCbOXpVbR9uxlbEEXDX4FtBt7kBGKVB/BHP7OK2ZLSrWo6i7Vwl&#10;wMt2HS24qbZbLGdZQ4oIALRbAzIIbyRjHk2QwyMCzyiCM1o6w5NM+d/8F3asyIwTt2vllAMwgCAr&#10;zEianhX3YAXZJbzY5g6diepJ2jK3kQrTmim4S67/LBaZWBhRP6uvoNYM3QTA0qqU+JQcGadrI8a+&#10;Ae828QYjmHD9wjOxLM+WXhKH+99dd76mz61zQoqnE8hnzzMBZIEbMBE9KVsapEjH4f2PfHiPc+7x&#10;rRkB9nN9rlrTWGOVRsqgHgwAVfJ9+DbaMgCMttPPBECW/eVWyReB+aLovCuKz9HI0bS6sdG0ciC3&#10;vb2Nhwd7qCq7PjGbzPDshx8xb+zz8xs9x3yu8WB3Dzc3t5hMJl7xxgBnZ+e4u79DUdrdINOphq5q&#10;/OwP/w3+/f/0JzjY2sCrX/4Kf/e3v8Dz169xdXdrn8/TNB5ktG58esgYjmmN//exRzY66tSP3enC&#10;0bgJSV2wGXK+OTYb6TRlZMtAqzJ9xIYZIng7FMOzbwKPggtKZRKgnwMXMWuRf7mD7/wMZUR07UYe&#10;YbE+wZEm/6VOFfD5Yw6uJK+5tFLWOUveWjJ7Nlp/clJlTJQtcH9OX6ISP9kRchYg5MkdUR9xfZal&#10;CyOYnuwDp3vWVbSjSDgyStqUTjeWz+knG3swv8FpdGKVly3oQbYFqXMxfoKsUj9Cvf63DUC5AXK/&#10;SRT257hjnc2mtl58882ffktEPl1DBJDSUD2FhhTqemTra14VZyWECIo1R+SXVFrHKumYHHAvWpDt&#10;iviXOQTXn94wAPu2p16vh+l0grdv3+H2dgKlCtzd3ePp00cYj8d+b3u/P8DNzTWm0ylGoxEAoKoq&#10;nF+c4bff/RZlaaN9gkFjgLkxGK+v4fGjh+gT8PrVW7w/OsLcNKj6PdSDPpSbEbClaG0Bj0D2EQDc&#10;8WgPDilXl9ypflKHG34HEG9Xj9uI6yzug3xfMCCJdAfLmotLfIgj0jWWE9itlMZ/D8zzfDMMzpxu&#10;ZGScRlT+gkfJwBCnRloBTyaHz7oKkTZ5Wf39AYqB0Pj+NhSPHQYJqUhLi0HRtNG3JXfcb5Y+ayvM&#10;JjxwAX7B1fabq2cQra8EOZOxTkG3qRb9dZMH6vY5GxBE6zpJmxwy8K6tSBaK+5ckD/4REyZazPUV&#10;aTGP3Lb/9HAj0tLMC9M1ok4yHqO6XiogUrholZ2qd65EKL75cwHyRDDQ6PUqzIzBD8+fozAao9HI&#10;piR47FA0DCKwTNuWYLJoBRiCRqo0eS69ni4m5spl6bFiXWhl01UFqrLAq1evcXlxA1CBu/t7rI2H&#10;ePL0sU1ZGYOyrFDXPZycnGBtbc0/E7+qCvz93/8SP/z4GqAS47UR+lUFMval5mWvwO7DfTzY2sLJ&#10;4SFevHyBm8kEZb+PYb+Pyj2P3jiAaJq5ZVRxNOw6M6O/RbKnRz4nn/vNNGLAzfVDrg/Sa4v6hoeg&#10;bVfWZVvlaD++ZhHWvQheph84HhGfFnz5csYpIQxqP0jgkir+nCvv7+J0wY4ETP6jtBXRnnjuuKQt&#10;P1n1YVeS5DWOgH2UyPOiVP8mgJcE/PY4stf9vRqej9AWO4MWCMKVQ+Df24/kRX4KR5nlO4cXmXal&#10;LphfqV+eQXl2fMUU5ANAB77smfRBZlavbVsPz6XnktwnQY8Wuk2gv2DchmCAHQd5Uw8aNP58sFFL&#10;tvjmmz/7ljvFwKVpeiP88Oo1Do/e4fLkPQyMBbOitBG9CswQG8SCBcGFq+Sp0sT3ZSCfAlvOYSza&#10;VUEguwfVKUNrg6oqcXV1jcPDU0wmU+hGYzab4quvv0BVlWi0Ta30+wNcXV3BGI3RaIz5fI5BXeP4&#10;5BL/9OtnuLy+wc3dNephjdFoiEIpGK3QQGG0McCTxwcoG4M3z1/i7OQMTUHo1T37InFOPTDga/vq&#10;QnsnsnvDFfJyLdJvTnc5vSyj1+6nfBtdfdRFL7DEZWQc2XY2fM0/uhjxZQ/aghLrFYj55hgpHXAt&#10;3v0k1lI1xoSnFsr6GRqx04v3kDMPVup2JB6Bv81dtOYUC+JkVz/Mur0z5Kjdn7efFFHicrGTk3qG&#10;aDUEBuJqzkYAt7YHB/i5GQhifKEAbu3AhuKK4qsEcpMUk9dSdoMs7QDVsB6tx7Ff+LvgN1hXIpp3&#10;Cm39pLaSy4v5Pue+pNBHcuNV8Rff/Om3hgxIaRg0qHslLm6n+MU//BNIN6hLhdOTD7ib3aFeW0Ov&#10;1wc0BTthYyPKPkL4Y3bPrArykl76PVe2kxbFAGOMQVn0oAh48+YNri7vAaVwd3uP/f0d7D3Ygm4A&#10;KJueAYDzi0usbaxDG42yNBgMxvinf/oeHw5PcD+d4ubyEnPTYDgaYFD1oGFgoNCraxw8OsDm+hCn&#10;79/g5Zsj3E3vUdcV+vUApSoBGCjHl9aN47lwC7LG/9mBT51yd/VJzinm9NfVT+F54/G1tO4q/ZLj&#10;k/tFZLAhrT1Ee4yr7rHF7gmXfqePG732p4uqjBg4vn48vfdgl3NY5O5aFaAQTcHFoaBcNO6iLvGQ&#10;PuIRKc8LniO9GSGNGN8WLBn9BGolsypw9GgvRnXls+MJYkYmuJHOzHi9i6gfHPQJPric4DW0C+9z&#10;rX4Dz+FInCDrJ7EbUEhxyXYVyOu59bnCtdjW2vZN4MeoWLtS7CQp0AJMFhu9bSVyxPSDvNEYdjJ6&#10;h0UUdjoJ+zAEFH/+5//5W0vboFQK/cEAv/7+Ozx/8QKzyRxl0UM97OPk7BhXl+fo1RWGozGUKqB1&#10;eFk0M5o7usAlN6gBRELKc8t2SeScxDIgCfvDrVaM1uj3ezg9OcXR0Snm2tgtlgXwxRef2U5TAIxB&#10;v+7j4uoSRIT+oMakMdgcj0C3l3j5w3NMpgp6bnB6cYHr+3vUvRrDwQCFKixwG43tnR3s7z/A/OoM&#10;Pz57g9OrW1APGAz7qIrStmfsW1J1M4eGfRS0ByKgwyC79btIt2lftXUMhHfUGvdbtqs6aeTqhr9F&#10;9pCWVW15ooEZMeXPMZ0AlY6pCFQZaO3ZXFrAT9vloJQ8mxgwPW0KbQSkDn7BD3Z+aqevRhFNeHtt&#10;A1xYiEMyYwmNGJ5FRDIIwBf6DG0GHRrZjryGuBwDY5BNFIdQCbeRi//k+OXfMmJ245YbCHyF5fyW&#10;bZmO7/w7UwfkEmF+vcqVM0HXkU1mMU32P7dnPC32en78gFNs7XHRskvZV6G3AYLNyds92QZ1XaMs&#10;axAZXFxe4OzkEncTA60IG+MR7m4ucHJyjKIoMBqNUZYloO0iWAoHy0Ab6M4N55xCV2omBXFJ52P2&#10;3PPRmAZlabdBvnn7DpO7Gaqqwv3kDk8eH2BjY93myo194ch0NsXV1SXW19ecV9c4eLiN/d0N3F2c&#10;4OLiDpO5xvX9HU4uzmHmBuPx0N1JC8xmDXqDIR4dHGBYA+9ev8SH96eYo0G/X6NX962utAN63di3&#10;TxGBqADfYerlkKi7QE75e1GOvt1nfA3g9AAPZhPCCvD0Nl4zkf2SHdH+fOocuA3pRALvjhdp2aTh&#10;7zIlCQR8nQHGDi4LHfwJpLtIIsdjgNbs0c/c23YaJT8ijA5bM+0pBlF48PDpEmLeBF+sLgGkse7I&#10;bTpiJyCuM7A4BbMu+N233mFKe+J+MElaKGk/dkwBdKKby1gX0rmI9JX/42vgWDlkDiS4e13zXcXE&#10;PZrJbsrfuWvJOW7Kyw929O6CHD+Cn1BfjE25JSjNniXts91KllKQl47P8tXui+Ivvvmzb0FAURDq&#10;uo/7yQy9XoUnjw4wn81wdHiE27sJCITxaIz5dIqTo0NozLG+vo6ytHdwLnrbUw5Q0mtdgN69CyTf&#10;jizX2sO8Avhx9DMY1Hj//g1OTy9BSuH68gbra2N8+vkjzOdzDx79QQ+np6eo6xrDssRcG9BggC+/&#10;+gxfPN1C01zj7PgC9zcFJvM5rq4/4ObmFkXZw5hnREZjXlZ4+GAPj3fWcHL4Fs+ef8D9/QS9XoX+&#10;0OX0YfeC66aBhntOPZF7DWGIRb0xdvRB+jvnOLO6adVl45ZAHECfHUCox+dMUj5tO0SAtl7YT87X&#10;0/353tlEVs6D3dXhSJ6RBYB/ixXbTYY/ljlnu/68SM+y/uXrs43UiS/jgEucj3QfoabVAzyPso9k&#10;RBqcqefPyw3I7YvBeRgPTP4ZQh5ouKfD1koS5UJHkfhNLT2T5FUEB74+tSNWT0/wD39d4kBsh15f&#10;XtcJXgj9pM/b8v8i/Yjv5MmHPoPwGcJm0k0IYVwGfYVrse7INyLLecMWgB/LGpmN68Diz/70P35L&#10;BPTrHqqqQqMJ82YOZYAHO5sY9CtcXdzg/OIac00YD0dQaHB2/gHTyQzD8Rp69cBu+RN5vY61gk6w&#10;6Rw84vyyvH7qBJZF/2kbxhiQUtCa0K8rTKY3eP3mEHd3UxAUptN7fPX1E5RFCfcGXPR6FebzOe7u&#10;7jAcrYGosAGMKjHaeohPnjzCo80R5tMLHF+cYjIpMZ01uDw/h5k3GI+HqHs90NzeDNVbW8Ojx49B&#10;swl+fPkSR2enABGGoxEqt1OHAPe44gaqIChVuQHoDFq87GA5UH/cYUGEgTlstczvxMm1IYdEej5u&#10;J3yPjckDj+9fWz+0b/uGYz/miRzwR4Gbibn1ACYGlG0jb5NW30GGwEOQ1T4UL2nPj89M9CV+yTUC&#10;/pRBqI/m3Fl2GukQ8RGoWGdIN3lGAAhkd5PYesw39wsh6BqMhxEGMI9Br+GRuuQYJiDYLgk9eemD&#10;7cQ4wHoWa4UEkOepLYfh3UYZXYVyiBxd3EGhTakbADAUFRR9lNTNNsrjKDS8yC4MYh3E362DLL75&#10;5j99WxSEul/DkILW2oKJImgzx87OFv5/4t7015LkuhP7ncjMu9/79qWqu9ndXJqk2GxSI44saTD+&#10;YAuGAWEMGDBgDPzJGNmmNGxuA2jgb/WvyQbGMEVJJCWRaja7qrqqq2t9+7t7ZoQ/RJyIE5GZ970i&#10;BTir7rt5M2M5ceLE75w4se3v7+P66gonp+coS4P+aIIsI5yfv8JsdonRaIJud+T7HXZ1bAaDzJ3H&#10;GoNqyuw2y5zDpPfp98YZNA3Koy0v1o4GBkoBed7D08+f4/z0EkYRrq8vcXRwiMOjQ3tuKxEICt1O&#10;F2enp+iPRs6qrkBQyIoesu4IBwe7ePN4gmEnx9XlDBeXC6xWa1xcXuJqNkPRKTAY9EEZodJA0R3g&#10;+M4RJv0cTx4/wWfPXmCtNXqDHnrdHjKl7OlT2g7i2i2LGSxYwZpIOlKr4jarQGsK0FtL7K7htJrA&#10;TX5HtSO+U6Ug65BrxACknVLJ3XNeMCVBQwWLyL+Tm78BPCjLgKFI5OWi8k6Z0SLDxGCIXDUCVXgV&#10;uAUr7mZzg+ZZJDFosMXmsdJ/yLdVL+9A2GuMB2t5vUqD0gi8TGhOkC0FKnY7BOvUV0hQAO7ensVr&#10;Ar1MtlRqzFdRHrvmUhhkiMvq8zVcW+zqEb0ATp/BWoIpk5NgRNTuWUFT4J8vAwXafXpGBgkKJMYT&#10;1k5xXn6LDUc7mXbPQugthV5TKhfK767J/IE38kI4S1v24YffvZcXObq9Pqoq7OVCRCiKLkgpjMcj&#10;3Ll7B8vlAi9fvcTV9TWGwyF6/Q7OTl/h8uIco9EIw9EWtLEDldbCrJD6UGvCtOHaBEKbwLvteWNF&#10;p+m66Yt2ALaPy8sLPPnsOdaVxnq1QkbAl7/8jqtLOx7R6XQwnc5QVRX6/R7YWiyKHCpTqFQXndEe&#10;3rxzjDtbObC4wNNX51iWhOV8hrOLcxhFmIy3UOQFdFUCpLB9sIfjw0NcvzjBpw8f4no+Q7c/xGA0&#10;dAeRGMBoGFMB5PYfUqoGTpGwvSbAp+BWr5cA9CyJ6fFlMmxwIqcfB+gN9RvqTImxAAa7Ojh58BPI&#10;acPxFtShHYB94BHQE9JDI9L7pkV6vtEZMVDM4O/lUOxRb5hOCuAvGzO4OCSxI5TZOfAgZZxMRHvK&#10;Sz71LfA0bi9cO8Zl5JVCpNTi8gaeO/75Z/5VXPMM6hRAr4mXwcXt3keDzxwOXlGiCeRBtXQjkA8i&#10;4umXvI4uEYbrUlrTkUKQ2MP8NEn+TVkwr8GyU8+TYV26rJoUFaeXfe97373X7/egsgxlaecHBqvM&#10;JqC1RtHt4M6dYxRFjtOTU1xfL9HrDtDr9HF2dobr63P0R10M+kMQFb77BaVqVkPK8LbPbQdO2z58&#10;bZoyWBMwN5CpdYWiyGCMxqNHn+FyOgdRhuVsijffPML2zg6qyk5r5P3iX528xGQydta8bVCdvIAx&#10;hHVlQFmG7Z1dHN05xE4HmJ6d42y2wqIscX15jfl8gUG/h/7AKop1ac/TvXv3EKqq8PTBY7y4uACU&#10;Qn/QR7coQGzFG+0GZMPJXq1CBNcYE8sp5VcTuKU8C3XAQt7cU0vTTePzAKpfSdmgSMgtwousJshe&#10;BfwcdiIZj/MRGCXpcKAewYJEJZ/eBp88sb2JkBlbeqqBX66rEJdSYrzjGRgIuXcW0NPz3cRpc6Jt&#10;419NdePfp70UT2+8p4zMy/eAmZ3+TwDLeEyeecz5BJb5hV8GoawpvwWPPdcdLTHIU7zPTyq/Kcgb&#10;5jcrz8h0d8rTiFqL82SZ88aCKEOqzGR5Isxz9eqVoHC9hjxYRrgjKcsj/rnA2Y9//L17/X4fq3UJ&#10;DUBRJrSGtZ6IrGVLCtjf3cXB/h7Ozy7x+dMXyPMORqMxTs9e4XpxjtFwhOFgCELu4tpNp1Lwvgng&#10;25jQFG7TgOpNKzCbu3HMQINer4sXz57h+YuXAOWYz+YYb4/wzttfQFVWbjGVnZl0fnGKLFfodnpO&#10;4DWKTgeFIhTKoDIZFqqHfn+Ao+NjHO0MUc0u8eTVORbzFVaLOWbTGUgpjEZjdFSOZVlC9XLcvXMX&#10;W/0hHj5+gM+fPkFlDAajEXrdrm0TBjBlBbuZF8HOvKnzMjTsdkWa1lEqlE2D4WmYtB6a0mWQMtx4&#10;vKXDYszf3BtkC1n2DimO49NElIcNG7twjNuiww9oehcIAOHu4rQZcGu9HLAfNsyE4OdSybS6FYnp&#10;ZqtM8MwBhYnSutn48emb+L7RDy/ufRyBAVE5Zfkk4hgKg8+iCPzbiPSjFcTMZwHYvt5EHFmP3tXj&#10;6iMAtYc7h7U8eyk18oxP3xNJvhpcXdTdMCTi+Y9BtE6Afenkn9kMmvCqjkkU8ub22eQOEiDO9Ia4&#10;9U/2f/7Vj+9BEcpKI+wVL+XMAr1StpBGA8NBH0d3dgEYPH32HHmmkBcdPH36CtfTKYbDLgaDHrIs&#10;axckNIOz5HvI//WVwU2umfSZpymx1oqiwHoxx5PPn2K+1KgqjeV6ga985V10Ox2/ViDPc0AZXFxc&#10;YDLehisgQEDe6aEydhFTbiq7qbAqMNrdwfHhDsYocXl+hflijflyifPzUyyWS/TGAwx7fdDawsf4&#10;YAd397ZwfnaGB48fYzqfo+j10et1kavMUm8q15AtECo+ZajBv3wb3qU8anLjtNVlrFRua8mnEhCA&#10;l6fgScsvlC2t4wC3RHX6LEhYAOCMbcMxwgKTn9A1T5UVByewBRYanEePBt5EoNRQAl/85OWm9lCr&#10;x0jj1NOosSylUYRNj+vzwbn3JNMRIM838qQok7jTgoJkSz1yHLk6gue3p0tqYkryi9SSrP9EXUXl&#10;NlGYuH5SNefyYaUoBjtDqVywBqgjR3OsObmMdTcp4mBJWUTcRNazv/rPP763LrkLYnwrixoOM4wU&#10;MpXbiBnh+PgI2+MJnj19CiKFUhOePn4GXS2RdYBur49u0YtKYStGee0brAfeX13qZ9lIZQUIJqHZ&#10;QrrpI+PHSogH5+C7rp1egc+efI6zV1dQKsPV5TnuvHGIg8NdrMsSpDIAGt1uFxfnF+h2O+h2Chij&#10;rW++00GmMlsaFYTOmAy90TYOj/ZwNC6wnk1xcnGNxbLE9XSOq+tLdDoFBsMBkBHKqkJ/NMGbbxxD&#10;lSs8uP8QJ+dXoIIwGg5RqBxaa2hokHaujcy5bozsUbkG5yqhTWm2DZJvsvLbrpTXsatAvqNIITGm&#10;cN2ErYaFhdVYxywv5MvZND+f1xqQGxOw3gLlNotji9I175vcH6nVRcEfL3kUFIMEyhaDRyXlkqgi&#10;ywH49sP5KckbE2jyZeJv7vXI+AnNTGNUZtcm2Y3h40jqWM/ZxCJFyYO2cbt3CbNxIhMjRAAPF4Mn&#10;HDg9EIJzvRO8EoC/598m8ED0xHydS+Xj44S0wiJb6fpjOsNAfOru9EAeMQu+fsJP0V4EbeF0MA5r&#10;orjSCMt+9J8+vFe5rYTJN+JY85ELbE+QIr8hl9HA9tY2dvd2cHp6gmphkCHH0yefYlRUONzdRn+0&#10;K4jlIrtdBD19gXzU2JyUJeJHvfFssizbrgjgOF9nNRpj0O0VODk9w+dPXqAsKywWCxhT4mtf+0rg&#10;EBl0Ox2slivMZjOMx2PwXP1MZSjyIggHjFOWFlxUp4fR3j7u7g3Rwwonp1e4nq6wWJW4vLoCQBgO&#10;+sgLqzjyPMed4zsY9Pv49P4n+PzpGSoojLYm6HU7yKoKxhhoaM845fa9CUAX3DbSGmiy3psA/qbe&#10;QKNVmaQvAVnSEpQP/DsiwBiVpNmuwJvlpGkmF8/KgZ9RQ0RQxh2OYwR/CN5HurFM/oxWF6dBEbkC&#10;oU6taBYNvAWa9YGVWYrzlEAObkScf2rZJp+k3iNecq8LcD50A78xuxQnd+8HD6XxLBUcQlxiclRz&#10;2w7Kk3+zEw0QJjWz1997GZMAzauEm7tLvhLI0xdklV9HZRBxbTMP4SL+iWdpVTYZT+ASGgH6so5l&#10;vg3tN/vBjz68p412BXbJJQ0zZjZgp0ha0NC6RK/fw97eDhbLmbVqjUE/B7765a8g6+64+LyfCPMv&#10;VmHSavOgTqgVOBX4tkZ+G+CpARAzk+KtbG2RCI8ff4bz8wsYA1xfz/ClL76DyWRoz4l1U6HzPMf5&#10;+RkGgyGyLIPWFUCEoui4Q1ms/BKCVWpgYIxCMdrB0f4O9kY5Lq8ucHJ+jfVyjcurKyyXS/T6XQx6&#10;XVSGUBmF/f0dHO1t4+LVK3z2+SNcr+fodHnwm1Bp7d1JSoWxFvjSNglVXejS700+eRnmpnTSyzec&#10;2iuZt23YLEebdHnIK5WvWLkYZ8XBNxkKm2J5oDLOQiNQFDpu7ZuUTFOBKQnHQORp5AI0WIIx8Fki&#10;QttiBSSs20a+OvRNcb6FflbGhiS8UBhYBex0QaaJeSuAkekkIFjZgqIWYmOaTFC6fO+3ZBBylKYS&#10;LHZu7UETyL1vuGyet2QLE8k/jLPuTQgjm5fkkVQw8n0LdsFTJ3iZpEdEQpdSlKZMJ/v+Dz+8Z0XX&#10;wO5fntWEqT7lzhZYKQIp27XN8hzb+xMoAkxl93I5fuMN9Ie7dtCWGwQ3MpFWdKgEmEhPeuMgWvNn&#10;s1Jo+4TK5AbvKs5dxhh0ig5evHyJ589foaoM5vMVtraHePfdt7Au1873Teh2uri8vEJVVRgOR3aH&#10;RBjkKkfO1jwsT+2KVbarc2REMN0Btg6O8ObuAN31Gk9PX+F09ngm4QAAIABJREFUtcRstsTq9Bqq&#10;KDDe2nbDJwbjyRh37+xgObvGw/v3cX41RTYYYWs4RJ5l0JUGjNsWjZRVMH4qYQCRwLu0QQceRI2l&#10;phxiJdA2GJvGi61hljdZn7HLJc5ncx0H+aLGMoT3CKDN8a0ZDT9FkV05jIsJKIaTrOrlbu1VinZg&#10;AS8pg1ciAVxaD9wgq/wYbXlDNO4lk7uP/0HUfwsPBeDJemZMYReXvZPlCkqGy5AU3UOsBVihXwjB&#10;XdM01iPLIyYSxMuOWy4GWwZPrie/aCJY91IeeOAlTJsUvwX+eJpr7QNuQsRt8MiVya9wlgOxzF+e&#10;KMB4xfVsau0i++GPPrwXNAcioRA0CmK58Um/PSFTHSjk2JuMkJFCZUoc3D3GsL+Dys279w3DWKBR&#10;WQaAoOXB4F54BOBEe3zc3g0jAYt/NTZzCUI+H/8FrQ063Q7m8zkefHIfy+UapiIYvcRX3nsHnaIA&#10;yLqv8ryAMQbnZxeYTCZgt49SGTqdLsgdDGKT1raiFKAygjYGxmiQKtAbHeDwaIRxJ8Pi5AoXFzOc&#10;r0tcTq9QrhcYj0Yoig7WxkD1Bnjr6A30dIZHnz7C87NTQBEmwxG6uZ3OanRpgYhdbdz180yJuXOT&#10;OyblX1O3vgncZbr1PFLLPCgATy9Di0EtvXq9NucTobN8JkDRf4jhUIsthsPHe5STxpXyRRowRBSs&#10;TllS0cjBXjX/nG22eFAvqjUGCL+bZeABFy/9+CYmEkxZKkEeIYpLnwLdDDQSlHiqaE1+6tDvnzLS&#10;MyQkNEfOFWLQZ0pvAtAAwlImvOwakbbkMgli4GZ5sSGQDuq7ulVSkUZKK5S8LvNJvjCeFss2E2Kn&#10;8iIqXJY1+/GPPrznmeTnKHNYaWVZSz+wOAyAMXfsfPEMk+0tFJ0u5vMSw+HQAh+TpoDVusTZxRnm&#10;qwXybgGV8Vx6N53N2PRMUzcoaYChoSoLtEwbLyWX0pxsPdv4IeUHuzyguDrKCPj008c4v5xBEXB1&#10;fYU7d49wdLSLcl1a8CSg0+3g5PQVOt0CvW7PV1BRFM4Xz0cOcjFcIyZehWk3hVO9Me4e7ONoq4/1&#10;coaziytMp2tcXF3ger5Ar9vDcNADtIFRCgdvHGIy6uHk6RM8evIUZQUMh2N0Oh2Q0TDGoDIlQECW&#10;KWgjhYX9fGw51xtGCu5NC4L4vq1xNQF/sF5M9G3pUJ6eUP+cD/+Wx/WlaYiFSdTsx+d0w70O8Q33&#10;cq1LDa758hmzAdKMB5yIJ0TefRFcPgxQITTxfWpsuOdG8EyCKscJqz0d+oi9Erj5JtUXXR7jXFOT&#10;HhxfKgnmkgbxTSaAn0xPsZJj2QL5OeFxz8UEnnE8orDAyzTnDQO/cZodJgjWtPwY5rV3uQgamBGe&#10;Pjf2QPGMnvAtcclzEmTk9sN1XoDpEHyPPWb8D9E3s9XDPlGQeE5HyAsZK2/Zj3/8/XtWK9WtNNkN&#10;CY2EG5SyfmjRgK0LQkFlCr1eD6vVCpfXl+gPBugWHRtGK5AiLJcnePniU0yvLlGoLjrdAYhy6IrC&#10;oSTIvMY0RsPoCtpt/asr6282WsNo67owWts9dLRhnWFZ5MEsVCL8cYfkZyEwqMhTmIwBlDGotEZ3&#10;PMLLkws8+fQptDZYLkt0ig6++vUvQZu1X02Y5zlWqyWm02tsb23DAoRGlhV2ywg4Cw8KwS3EmpoC&#10;2Gu7Wnawu487R3sY6Gtcnl7j6kpjupzjcnqKTHWxNRkjyxTKqsLe7i6O9g9w8fwVHjx+hGu9xGg0&#10;wqDT97MZKl25esrgzwqHm97mjt9rstpTy7nRQmq40jSa4ktLOOyNw4AqFbGHSAHy0vhA9E7KsG9C&#10;REmarGQ4tkwrXlcQ2gMxtgSaOSZ36d3qUw9CcA3UMI/rCpUMxw2iymObRDEXvJ9ejil57CG/zQID&#10;fGunhxUB3wseSgPE8y4CehMZuWFoj3ybY3zhAGFANFG2RhDEVBAFBeG+JXinPQHPJIT05ZgbGNgR&#10;A7aXSw/yXGQCW8+sfBhoiUIdRMaKiMv107gfkodwpktUgr+EdhZyZ5MNStHTzbOViJ08sO4aLmh9&#10;DrTLxpiIQO5yyAZrXQDaT/UBCP3+AGVVYjadotvtoii6ABEyIgz6A+xs7UCvlnjx6jPMlpfo9nrI&#10;C+vSMMYCd7kusVwusFovsF6vsF6vUK7W/n69XqFcx7/X5RpVuca6XKMs1yirEmVVoao0qqryA5La&#10;7/9i3JmqgGHrz/UmAIJSOUpjkBcZ8mqFq88+xXp5jTwjrBcLvPWFNzEcj21HhawPbdDr4/z0DP1B&#10;H0VROCUIFIWdTilbU2BjLHQE8tZ2b9jH/uE+xgONq8tLXFyVWK81rqYnWK/WGI0nKIoCWhsMB0Mc&#10;H++jXM7x+FN7SlUxHGDYH1hFZDRKXYFAyNwUS6tIEXZj3DAbJn0eZKRuOUm5akpPdl+94Eb8IC9/&#10;NTeCkMmmxSshjzg9oma0i3sc9XwC6MVpRI3OY7q3S118A/CMHRDk1r/NF8WvY/0WgQ6Scof0qRa3&#10;PpEtKCQOK0HegKQdEvKPLH0B7MHkdSCYMsnXjHjpmeR7lpw4g3tt07IEj7jkcse5mpHCNCK8bwoX&#10;gC9Jh3ntaja4q1MDwwF2NF7A+QXvhO/9ufsw1dNE3/4w+EQgSGhXcpYss8a4Z0SE7Ac/+I/3fApB&#10;IQiF6DsWInGKcmQG8WZkxlgftDHaLevXmM6nzi9dWBjVHeRZH+PRGINRF6dnL3Hy6gUG/T6IciwW&#10;c8zn11iuFlitlyirEqbSzlqvnAVvP6Wu3D7r4VNVJSpdWlCvKlRl6T5rlOu1+145JbCOvqty7eJU&#10;0JVGqa2Lw5RrbPW7+OKbR3j/S2/i6+/cxd2DMUaDDDs7O/bYbWUFud/pYDGfYbVe+8O+oYEsy1F0&#10;uk4gA69TYbP3GXKlkaPCWmcw3Qn29vZxeNBBubjA2asLzK6XuJpNMZvPMRwNMRwMUWqNvN/H3cMD&#10;dAF8+ugxnp2eQuU5JuMRssxOpax0BSLez8TVqQr2BTeKtJ43We4p+LfFTZ/FlnwwKhg4mwZZw7M2&#10;BePbZSK7EDJNyXOuE34e4qVTi2N3pvIgI8c8g3KiAPAg4U2UAO3SYtoDPgRZ4XoBwlYDxnh54jox&#10;ovCMHXH5Qjn9xmoka55/Byue6bIzWliZSKIEYvjyCHlhWiKFyeXiRhCeBwAkEYYCGBq5t3ygNQVv&#10;z98GwJfhIu3mvmMlEax3A57GmRoX8GMiHnx9WjGtylWyEXTHfLHypnzaoRy8XVtQAqLOSBoIDPKc&#10;IMFrB/4d5gSnlkzadYd4RtDagP2pduWrwWIxB1GBTrcHlWlUeg2DHN3OBLtb+1iv11ivlzDaYLlY&#10;QOs1jK6C4Gp3pqbrMbR+vJY1Lo49gBvu3isCXaKKFMPaKofK3tseQAldraDLNarKwFCBwc4exsdv&#10;4uCdL+Lul97F5GAfWXeCrjuMu8gKFHmOvMixWq7spmVEzoq2K2BVplyDCPz2Ddxz1cBQjooKOyag&#10;K1Sqh0l/B2/sT1CoEudnV7iYLrFYrnB5dYkiz+yKW6NAGWH/+ACDTgfPHz/B5ycvAQK2Jlvo5Dl0&#10;VbntKggqCzs0+laQYlpytVntTeHa7m1btRnxfbC+YzBvn6qZunSYcAng0qLffNmeJJdJeTluKoNA&#10;BvdOTs+Tk/WUm2MfwrVkHu2hQiDvroktOeEqAnyPlNMAiWme3m0jrFyQX3XayFv+E23HCQFcDNwR&#10;Z9rFRco2UYNcUShU9FSoNRffUBij8K4Qn0VbPbWQxDesZoSy8ncm9FTBpLsyUEM+XPOeBgqWOle7&#10;lVpJq425sf2IL6bBK3gjejqyTMYgN9AeEBU1NATX37QNUIJ6rOXCK94cy4huOiHP7b7rV1fnAOz0&#10;QqUyEAjL9cqeb9ofw1QVVuuV9w9DALwlhzMyPt8gOMFs4+13A4PCwRPG/oQhpwBYQzsWWdc6a0r2&#10;fQEgu4K1LC0QcJQs60ApglIZkOVAbitwvN3DYLwN6x8z0Mb6RLQuvf/eOYRi2fYj6BWINDI4jU8K&#10;mTEoswLdvTfxr/71BLs72/ibf/gIT8+vsFqVWE7nmF7N8O67X0Cn20WpFb701fcwGQ/x93//C/zq&#10;V/+ExarEV955FzuTMaArrJcLGG3Q6fSRwaAiOEByciEFTZKZPGvbDkE+r2+HwFWmIrcMn3jVNOBb&#10;v5qgJVjygd4bkknSbHIPxadfMVjzR76X8ZySoQCDTatv/YAhEBZhNaF7w5VuguYpFEDNpy/ZvDjd&#10;QIOf+md/2PZC4h0DOwIvVSPrN9Pr1W8Sly30NHab4uB2L3E5dcU0Tv2V8UQmYqza1qj35Qv0lPIE&#10;O+bChqUtAyEjH8vliTjxJCkCCZdYnXeaQc6E6hSpgztb6awh5nTO1q7dUSVzKyNlY1Rpn7dGB4fX&#10;2vi9UvhZWDhAyLMcxhhMZ9fQRmM8GmO5WmI6m2K1WsJo7ax+8o3AW/FivCBUnC25Fv5giPBty9DZ&#10;OvTLio2GH0gB/O6S3MYq9vmJ+EBlK8kQSq2hqIQRZWeEyciWRyll94HnLlpV2emMIEjA47rhee1W&#10;gJwiUgpKGyAjVBUh727hS1//AJPJGH/383/CR49PcVIB1foTXM4u8dWvfRXj4QjLtcb+nXfxh/0R&#10;/vFv/x6f/NMvMJ1d4ZvvfQPH+3ugCliXCxgCil4PuVFhbIUszKsG4WubXSPfp8bAZsBuf9c2uyc2&#10;NOKxI5tfTXxvvJqVkk23nl4si41lcPUpYdXqMIoQM9S/YSvE9wSaUg6uraY8ueVbAtitw6SGVJM0&#10;ZamCGCdWYlJ08UC6XRppqpdCJBYyIZm+U0hybIX9zZKOFEeNt25jwOfeDzd/e2t8uoIawUOu+JC/&#10;cbTJ2USxaykUO+Vr2PA5VnaJ+EZY5+vCER+2T3Bl4a6JVBjGIPvw+9+9t6kh2oHExGcYsTK96pPx&#10;ZbpK2XNK10s7SLpcLrBercA9ibY+db2bH0C5zcpMAaAeSPYMkheihIS40gCr0KQC0m6fGlZMPF5g&#10;xwVKlJW2YwJVBe3HC0poXdpVsSYIsfSNSn+v3wudCKAMlSFo1UF/vIUv7E/QNSucn19gOl/j8mqJ&#10;84sLDIcDTCYjlFWFQb+PO8f7wGqBR48e42Q2Q9HrYjQcIiNCtV4Bxi2aUhS4oKi25WmNV0n9NG1/&#10;0FZHdbcfIl40gW7776Z8WsVq4xXLmW09HjtNeOZCgxti+mEiSDxkIPAHmRAFt4NHOuGu4SzEFdxY&#10;QF0NONqkYQM2bJgwR4tX6MLgEOXnB9I/DoY5QvRp1DeCouiG4GhhOg1/cfG9HowTgKcb4B5AApaR&#10;AqhjB9hwg/hDQSmkPQIe/+BwBPL88Lz0dAklEMhN9VjkvnG2XyinEWWQz3z1sRyRp0VOraQQBbl2&#10;1rPs3mgdXB0eyCB/c4XUQZwtcE4jYjisYGYqR6lLLOYLsGsHzj3AXQ4F1WoYhbTqLVdaNul7XuIf&#10;6DFuTrylK+4hhDJZmA2CzzNlZA0QGUCHbhUnE3LSQg4UsGalx6t9V3blcJb5+rBbEQRlBgAaCoYM&#10;shxQWkGXJbTqIDv8Mn7/O33sjPv4ya+f4uR8htOnJX6xKrF474t46627MMiB4QAf/MF30OmP8IuP&#10;P8ZPFzOsfu/38PYbb6Kfd6CXK6yMPaRcqSx08b1AOt7yb6q7NSSPN1nuTZZ+eBb/brpP46R5y/eb&#10;aGlTIqI0/jsYFrVUXFpNeQhaST7j+e0krEqe6RKQrs1jw02HjU2eYQH/2wp2DDZ1XhtRoFoLcKSo&#10;RLQDMMekRdxzbTkghsN1kQlvACYoBOOBL5csPyfEaQtW2XeCAhMDf0QsQVaGeB3K5HWnUOiWJopo&#10;IF9WQStb91I2GQ9MaD886C2LGJS2ixbJtiSWAlOZUGHFc882+/D7371nEzaRq0Y2QH9IdGLZRIpG&#10;NOr0PszYtEC7XtvZK1wRNjXjaWQ9SKY+qMq0tlmKbQ08WA1JJQLgzpOcT8uAzlwP+TdNnXJNzPDA&#10;rgtrDGDsoiPdUBb5iWYFuQFfe1KXUEwEaGWnoJLdsBiKyPrsdYmqv43xwTHujgwW1xc4v5xhOlvj&#10;4uIKFTS2drZRqAJrZXB8fIjdooPPP/scT1+8gMkzjMcT5FlheyHQUCqzQM9y5K0uFlD4htIGoLJH&#10;19S7a6s3+bxpCmZq4cu8Gv2wrQBeV0ibeh/NF0Wf+gIu410H3DDJ845824hGMSmkzW0wWIzuI6bx&#10;OAdG8ju4Sv29awOp/7ap7KFH6arem+tcjhSgubQ+AR/GAzy/9xZs0vvyedYNJh+MAZTdOMT0Bdax&#10;cRKavNTOjAEup2Q1q7woihL3AiR95OuVMU+Wry5PPr5PLwZyLkMcJ9R9vFdQogQE5BkDZD/44V/e&#10;Y8LY+rZz3kMD4kEwXxhPG6u58GGm8miycYOOBIKuNNartd1PxTOZtaJNV1EoCl+p1YaWdzVGRqDC&#10;U69M4CJxo3Q+em6HCBXpZzpEDSzNJxgQqaVkd4KU5kZQUgDCfH0P9tp/a12FGT66sts/MOC5Fb5w&#10;m55xNzpTOYZb+zjYHaFczXF2doH5aoHL62vMZlNMJmP0O11oQ9jZ38fepI+Xz17i+fOXqLTGcDxE&#10;v+hAlza/LM9AKgevH/BNlkGqAXw3gXl7/dSfpQCf8pd5eZtew010bCrD6328gRcsRe7eOwVARNDG&#10;gTHLvjEgZXw98hRFYtAmQuM/BnEDhP2IKNBAQX6NAGUiitw0QoBjXghQjzYTc+20Ni7invmVqgBS&#10;ZawN73dT5zcDniEEh4eAmNDrIPefRJniOuWwXoGRd3x6kOW8+B5Mr1CI/B1lxO8kbxvkcKPhIHnk&#10;FY8ohytDWCDnFJv/4nIIPpqQJo8VZN//wV/ck6Aumc7EKcoS2pobRcpoEEFDQ8EqkNVyFVwmqDOi&#10;zoN4oDVl2E3dcHlJzRoLp9TeJNdS1MAGrgHKvO19ezkMTHMF19JIfPyOTwHwtbP0g1JQsEoR7NaB&#10;fVYRoTOZ4O7OGH1a4fx8hovrBWaLBa6nc/T6A4zHY5Qw6G9t4c3tXVw8f47HTz/DUmuMRmP0uj0Y&#10;o1GaClCEnMhDfCTgDAIm5lcT2Dfd3xQn5auUgfS+KW3J5zaFInuFvxvAJxaV/22i535pPmKg8Ngh&#10;QZ3EfQvIp+WJaQhz6Il4bnfI0waSPuZk3jeldWUiQEzp5Iw5D1ln8r1PoaHXJffghyij3AaBrS/J&#10;NyMtaRP3XEQOUi3Ad6uIkmCi7fv3yYdr1neKAiGSPz6rhJSUZ/w+nWnD3CKx3QqJ+GGLBv4twhFZ&#10;Sz7NkBnEOysaHVw5aYWkBwMDQqu5jHVlsFqt7KwV1JnVdDXlld43xW0FfIq7Px6c0NBFbUjfCzio&#10;BhqxIghXKnRNtDaBVpxGrAi0ruDn+hsNbazbSxHsNDoiZxkSisE2Dvf2MOiUOL84xeX1EvP5EpeX&#10;U6g8w/bWNjKToTPu4u7xAWYXl7j/+DGu1itMJhMMej2Q1qBKA0r5g0+Mp93x6BbeDcmDNn6k4W/7&#10;/HVkqKm+UqD/l7h8o0fo8Urg9EBH3PoBwIRueFokz/imfOLyRe/Ebye9bqEUvDyz/5vHXGxWTS4G&#10;nu3Dg8FcBumCcTRwT7hBCdmwdVdPAK1AN0eXe7PAhanJHoV0La11BeJ579gOEsaLpMNl7qe0ph8P&#10;wOT3uuLeiajeoFBY2QgwlquPCQHcoziS7qQuolPMpFs64VtuQSueUx5cBq4BwFqTEtA3Xb5ijYEx&#10;hNV6hbIskYlzRyW4cZx4HMDU0mvrEt0EoECQhchH7xgU0WJM1L1Fcg+0jwcEGgPAB3cZ+TybMEmW&#10;y3A+mg/phq8jri+tCVVVuj1oSuRZDpVlyLIcKs9BVQajS1TDXbzz/r/GYNjDT//+Izx5dY2TymBd&#10;rrBcLvGVd95BQTkwmeDbf/xH6Pzdz/Gr+w+xXizx/je+gbu7B1C6xBoLEACV5UH4/CImWaAwu6qt&#10;jOl9Ew9vCrcpvkwnzbPJX59a8q9zSS9HnLbkTcwf++VkTgoE73/TICemQW7Mhl/RM5Jf5GaKyCCC&#10;3w73Gw0ONACzyJaB3+siL8uJ8eTeRVyRxkxoQL7cdYXg6hdUU35+aMPUe3mh0AwAcO0rDseKyAN9&#10;+ty7dOIUZc+EJyYA7DoK/GWPZ0hUJBIFklgaFBg/tvTKcJ4QrwSz7//gu/cUayITVwYDlqIMPKgI&#10;grfqWRlwHOvTt6WxgAms1mu7QyMp342QyqKtQbcBqAyXgv5tGip3c1lgpaxbdoWuq5ScOMkNefhW&#10;CiEYbNUEpUtgre7GMTw10nKIpbuJJ7YO4PfjMe4wKJUBRrn940GY7Bxjf6uH1XyGk9NrzJdrnF+c&#10;YVnOMdndxUANQErhzpuH6FUa9x88xOl0is5wgPFwZPPXGqQU8jyH75BKK8Lz6rcDzKb4m4yCtk+a&#10;Vk3hb3DfvK4lT3FVt4ThVbOAgNpkYC1YeOyDN4wMIIRVuOEZIOmXs5K4fHFYBhufhwASPwYgTUt5&#10;eStfWPOcArEsuwFnX24rG1Hb9IRR9I9ZE4EsQpthC95v48BpSJ3JpDPfGEhJvPDliMcFPL1xxQXt&#10;mvb2RUyPHZLfTLjjpZZlASt3kZVBbBD6kbbYcAhbJnCGscIKt+Fd9r0P//d7UrAg/GHB6uVFTrbb&#10;GcKEyvPAzTtdQWG9rlCuSseUOjNjAQ1FkcqmyfpLrey2d7VeAjMfxq8otDN4Atmx0uCKMULqIN6n&#10;QgEriF6zmrCRE5dHCDWDuP/NYR1NRmQo+c1WDJdR4pIxlQV7AKRgD/hWAGU5BpNt3NmboKA5zk6v&#10;sVhqXE6vMbuaYmtrhF6vC03A/vEe+kWOzx4+wOnFBbJuD6PhwC7m0tpaSpnbrRMsnGFRSFNv63Wu&#10;TT2lRr4n79PfbbNt0vA1ub/hsvuW2DYR9nuvK6A0X+KNa3jWGjdmD1AxLTG9QNh1k/NF/J6YfxnC&#10;tsg840eHgUYnr0rsfE4OhSJXhwOvsC1DUAZ2ZgqnnzlgDT3Qelt1GAPyyCwVC/cDQpmdIok6JdZV&#10;YRWlfyjWGcArIN/aiMLAq/FZQ84cjOrdgzTCt/d9B8XG730e3DuQYtjQG+HFcfIDxAPDQQ0LBeP+&#10;GOKxAke7qzMeHDcUBsqz7/7Fn9+z1nUG3vo2tbb54mdaG2cxBsvcA71jVFVpLFcrQMfAGeaFyyIL&#10;TeR+y3Dpp6kLljbcTY2MlShbB/ydphMqnUSlx7VV66L7oCI9e+NCSNrgrQ5XH7GyQvw7vaJnFKx6&#10;ADCVtt1VuPEUEKBzqOE2jg/3MCyWeHVyiuklMJ9rXExP0R91MentQSHD1vEWtno5nnzyGM9Pz9Hp&#10;dzAcDECkYLRGTu7MX9+FVNG5nG003+ZqAmrPy4Z6vSluW3wpS5vyactPAhHQHGdTWmGQE14WIt9z&#10;47fP3dHfQh8DHjlAdPmwfWjVijA3knYAES6AjfJhWBl4u96DJSsf16ZlmZ3hYqNSMLrI/eLN3cBt&#10;wwj6uFAuXyOmTgbdEdKUrjJBS+BhHE620UgG+D6ueAfoAkei+A3GSfLGKzCKeR9wCV4xBVqE4qMQ&#10;zlPnixnwBUTIfvTjD++t16WNpEKEMPjqltabBPyN21MBQJZlNbfLYrFEWVZ2Ex4CMhW2TEgBnK96&#10;N7rdokobb1v3vgnoPU9a8pbffj5xckaKH8EW6UdzV50g8YxNqS8kzWgop49b45HxCdUBQwii67UY&#10;rd2pW7AAnBNIA5QNsLd3gJ1+icvLU1xcrTBbrXF1eYGiU2C0NQStCXv7x9jaGuHp44d48vwFiqKD&#10;8WiMTp5BV5Xd2MydHWt7DipYXVxoJ4S2QQRr9zZXCsS3sbA3KZZUgcv007ht1n9dvmRvkQXkdj0B&#10;q985Twl27YaM9M1LT0K9XPJcAFE2A1AkzEHJRH5/786R4cKKXwhQj0O5MSkuiyxrxB0BcuzQJONl&#10;KdSHe8vl45gMaPws0k8mChAA3HiayAkquYK3KnpxL59H7VAOzMi44mPS5wh1HZSr4JdnqMQYoXLJ&#10;1od1rDglLMoalCoh+9GPv3cvzwqUZQU5ANvWWIjcqUaUzqUnXwNlWWK5XIGg3IIaNzPjhnQB9vdH&#10;SrWRabIhNIWTv6NGzJZnQ2NvqmgvNCm9kPkGgaw1zISumuXYqJyCIkpnCBj+Zwwqo+2CKb95m6sf&#10;qURdGWEImjLkam0BX3Wxu32Ara0C06szXLyaYrk0OJ+ewRCwN9lHRQqTnQn2t8d4+tlnePrsBSjL&#10;MR6PkecZjAEyxYesuPn63gXB5XONi6Tl+HpXmxJvU+oy3iZ5Tp/dFDd+lgKjtLLSD5gjoX5lPv7t&#10;pjJzHoCHSYL4Dik0NbG0bBYnYrdr+LZ5kCSMQq/BRPQLPwpXt6NBrt+i9F6AlSsZvCUveed9GaFN&#10;ULgNeQmcNVFAyVnycT3oJoPuNaWa8NADPIOv5y2BB0yjsjXIpU/P/zWMzoInYtAaoq6jyCJ/ipUj&#10;CR5k3/v+X9wjKORFDq01yrJCnufB9dLQSFgsGUzshl72RCgDg+l0BoDsTA8HOtwDaG6gNt0wTTM8&#10;i4U7FOKm+8ZnItFNoADULbnalDJTjyMrwznJuGn7+FLpbMrXGLsfDu+HX5YlyrJ02zGvsVza2TGr&#10;5cr9XmK1XNqB7tJumQwwT50vHQaa+sihoJRBmXWwM9zD/o4dkH3x6gLzVYnpdIGZnmN/d4KcMgxG&#10;O7i7t41XL17hyZOnKI3GeGsL3SyH1hVUkduTtjS8H5Bbnm9URHhdS96z+paW/CZlIHnbxPs0/ZsM&#10;EmPkPbni1tMJcfhbemBvvgId9a006p+meHF7asihBvQSFGPlQTD+VCsxHsOVzL0ahMFZJPcyPQMl&#10;6HIgSYwvSVkFWUQA76Hu9RvCO8DbFnESLgvZ0ZQaoknQd3CcAAAgAElEQVQGJC9TY9GDvCsNXD35&#10;HR+E8mHCjDECvAVykyCYQpzUJVQDeROeRiBvOHVC9v0f/OU9nlGiKAcBWK9WyN1ukJY7wbq2i3Tk&#10;TBwL3pW2M29W6xLrdWkVBamNvvV2CyyQ3BamqSJk+KbfPKIdWVMtMy24Qvw7MGi7f0kePHPAz4jg&#10;uCKtmqCI76qy++YzoGut7WrXMhx8orWGLivLGq0B7QY7jYF2J15VXhEssVwusS5Ly0lFyFUOGA1j&#10;Kt9jMpnCeLiP3b0hgDlevTjH9aLCbHqBxWyJrckW8k6B3miIu/u7OH/xDJ89/RwrAibDEfpFB6uq&#10;hFIZMlLRQBjLLTEaNDbg212bgLqt/trCNAF7k5ylA/hxGhLgYyCsx2Ewc2fHkt3x9aZ2sUm2m8LF&#10;5UhBntNI0wFCWxPw08QrD2oktq5hi5utZMcTxIO0qVOHtySXPVt/pmpaxVS/ZcVHrAD88/Ad5Uhx&#10;/Aa9GNXdJtwhB4ZSFbIionDr5Z1B2n/zx61rYbddXWGRyIsHmvk3NShZ8vnIRpj7udjuYdHJQQpY&#10;rpbodDt2tau3Wuy5rn6qJAGVrtwiGYWyrDCfz1FkRY0pNUBMBLN+uUoUcaXvsaly5O+0YdYXRsh8&#10;4NK/wVIUmreJDp7fa9xqVaDZZuMxDvmRK1w9uJCI7wDT9oiCRWyYbkViIydr9WmjMVvMsFwtURQd&#10;jIYDDPpDUJ6h0rA9L5VjZQy2D47xnX9F6GYGP/v4Ka7PCzwyj1GVK3zta1/Bzu4ehjs7+MN/+yf4&#10;6U9+ige/+iWqqsQHX/06dvsjlGYGPeyji45VPuSaIPE+8U2zrF//ugnIm8L/LtM52/KMLfnYMGnP&#10;V84h939uvG6iv3lMQdKf+Nslpc6ateIVpvqmtKVyGOJKJ5xwbwgQbO6/UY0m8mFJ/mgtsy+vSCdK&#10;syGu3B4oZNxswW+8rxfHVWngJMnKTgvbGrdeTk+j4LWgFmFCOEfiP/ZZ9sMffe9eVWnwpkrGaOS5&#10;tTKq0q2mVPbMVRh3qK4i60rQFfIscytiM6xWa+gy7GqpKKtpL8mwpt/ywytufWFqVkhzuhH/iGqM&#10;CdqxnkbdaoOnQQ4A3XTVlIwAc2+Vy7NmBbhzfD5kxDcWZ7XbcEIZ8PuIAu0Gs6ymqKoKq6U9RpHc&#10;bpcEQm4IUAoaBTq9IQ72djFQK5ydneHyeo3peoGr6QrDXh/d0RB5p8AbR0dYXV3jN/fv46JaYXtr&#10;C8NOD1prZEq5MwEYP5SzQFICyYFPsytGgmR63/ZpCnOTqyeVH/lcfqd0xeHi7n7d8uaJC0A4jIVl&#10;+/aumzb6m+mEz1O+j2SMhIUbLbWNaZOYTzUQZSvSAEaufhfE+F4//IcTlAdO88Arpyk3VWtt6wZh&#10;R0ce+zFMT5NqadYdrAibePm6l7ey0wyAhm5KLFMyXlNZpZ3OqERJXQUe2nfZf/z+X9zL88ytnuQk&#10;wzYGZVkiy+wsCqPJR85UBjIKWtvzXFfLFZaLpQN4hYwy74uXDY4J3sTIAK5A3IDaG8UmTWxBHWJQ&#10;iEHe1PZJt3EpCEtDmk1laAMpfufPmnVuGZhmmiXYSxXniTFuUZpjjZ09Y/3tZAwUgtvI9g6M+9j7&#10;qiqtMtYGnaLjDgOpQJQDKJB3+9jd2kK/v8L5qyucXy0xWy5wdXWJTq+P0WiEbreLo6MDrKdTPHz0&#10;CFfrJcbjCYZFF3bKptu6mt18CHUaA18dzFNwZp5sAuqU501KPwWJtD7b/PVp2JQmGSYGeCkDBnJm&#10;iudDi+GS0tsGdJuUXwN3Irp4KT6IHEByXKuYY1vR/uW2EaO1a6vGAnaIEX9CvUZSDT/fHUC8cVTM&#10;78YrwJEfSPXjQMbKGNXJ9d+xPovr+ib+bzQ2RL4+vwbRbTJODOIy1+5rtDv+O3kCUeiuuPDZf/fv&#10;/vt7RS/HZDSEXpfQRlvr3BhkmXXPlOU6NFwYkAqLKwyAcm2Bw8axvlkmWm5fvKmRNTfCUOO8w550&#10;4TSBOTcqKdQQT7zAJgyPAZcxNV6i3wQ2m+5Tq92/gwmKxcRxU4s+fWd7fsa7aeyn8sYUwUSWkzZ2&#10;1lQY07HKqypLrMoK1CmQu+MKM0WosIYpBtidHGB7ojE9P8PF+RzzVYnZ1TW6gy6G4zFUnuPunSNg&#10;vsL9T+5julphNJ5g2OujMhqU527xFACSLqZQP1IubrLkb3O9btimuG3K4HW//dgMWJ4ESHp0ShAN&#10;v51Cu6mXEsAbHgj8PweQ9llzXAskRjarWj5cTtlWY14S6lswW5A3zkKVNLISbMrP5WLDGILhMQ8j&#10;WrkH7lt+kkVlMieJHLe6xPRTZ0o2K4Ok11fnZ/s73zYgqkX+MKG9ZdMV7j367HOs5kvcPbqLbr/A&#10;crUEwc7KyLIcBDuDxp5jSrBjrxZoMqVQliUW8zk6RcdNlQzz4SN2JQVsKlR4z++AcG4swCAfFTQS&#10;pHTXyuD7k4Id1YkPD8QqN3T/ZMNPd+2Urhi22lNgd6Vxipb8kna/Uk2ndIc9hAKNYZ96gzDbwoK4&#10;3b620k59GG6UyrnNCEbzQjY7DqPLEuV6hUwVoCx3895zmMog7xTY2trF1rCP1ewS5+czLBZrXM8u&#10;URQKw8EW8l4Pxwf70MsFHjx4iOlqhcFwgHGvb8dtlLLbWfjV0vIKMyvS+kxlQsrJps9tr1SBbEqv&#10;Kd2mhto8sB6UWQ3g4+ZZS5+vTTOCUt5totPTG1qBByIp57LnHJQD02oHju0ipTAVOfTImvkXfst2&#10;5kvoFAlAZL0D9qdyGARPQ4BN8vjklnNb48YvGee0lXMh3QzwYd8dyUey8fnjVxpvvsgoGLGKuJmf&#10;cR1Judk0SSMNhwToyekryy+bTvb2G1+69+TB5/jo1w/x6Wef4+4bR9g/2Me6WqFca8BkKDqZt0rz&#10;PIe3QpzGWi6XAOwZrpTMqJEFaRPAuoA2gYLV+rLQLSx2Yez9TRaRHPyUgh43yvZ4DOYM7PxOfvN9&#10;INu5a3i4pFHpsFsmfEvQdwFDWsaCfRSGtRsCv6WCUkr5Q1yICHmRu33ADarKgFBgvL2FyaiLanGJ&#10;l1dTLKZrLOdLZL0Mw34HedHB/uERqCrx8NF9nM9n2B2MMez2sDYaWZ5HCjpYdK9vxfxLXbe1lpvy&#10;bzJQUqCPrTThZ46p8O7HJlo2KTf5fhN/2ttXmke9/UljKwB0qpSE8mqbGdOQX1DuAsCJKQlWNafr&#10;rfJogxoLYj4YfJck/gTUc49M9No4w5DrKAJjhmmOym6YFsucFRFb7jJf384Tl3Ob3Nz2mQR4n6rY&#10;htkYg+zP/vTf3DPrEtfTOR49/hy/+uXHyPICb7xxF0U3g0EFVK6xKsJ6tXZgToABVqs1Vss1Cuff&#10;zXhPEyIx7z3V6HEBmwprK19216ULJhVc6eIIAiMFkk9rSrWjpA1gl0jccCRopwOm0mKXCqPJ5eKf&#10;G/jv1DcflEew3DnfprSMiS1+Xy4C3GnRovLth9dB8B43WldYr9fIlELhgB6UA8hQkcZkMsH+1gDl&#10;6grPTlc4vZyDzBTdTg+d3gB5t4M7h3sw5RoPHnyK8+tLDLYnGA0GUMYAGR8EzvVWt15kXbQ9S/30&#10;be/arrYwNwFl+vs2gBtbX+1p1+X+9uCd5rOJthC3XrYAtGmvOM0jDRvcUN7ObqEjbucB2P12ufat&#10;wxVRT34HsnAWLjyU+mh24Dh1z9T1KvzqKr+nP8LJUAmj2K63uZmQNSfskFvOpHHSLRhteRONRQhD&#10;MgXwmIT2Kdf+PdMnrHri6cpuel725//hz+7t7Q3RK4BqPsPJ+TX+4ee/xKePnqI/HGBrZ4J+p2vd&#10;NW6mRFXZw54BYD5fwlQ6Ope0afuClNBUuNstHog4ccEDOCZdrOSZbGRx44u3DU4BusmvLmfD1C1r&#10;53oRQM2DpKmCSH835aE1HwtoxO/6jJxIqRBg58LD58sGjjF2xg651qoypzxd/PV6BaUUer2eO8Dd&#10;unUqKPQGI+yMR1gupjg5P8fF+QxVRRgO++j3uyBFOD66A1qv8ejxI1zMpxhPJhh0+1bgMuXlBw0g&#10;0FQ/qSWa3rcZCW1XE6C2PbsN2N72akq7rVxpnrehqy39Zl6mSiI2piSIx4u80nACtF6TD+6Xeybb&#10;MKcdZtyEbRMobJXg6PSoKwA5yRFItnCIegkAkLqE+MMAT14fhI6C/PZOHvJ6xaDOG/Jbj8GXy5/v&#10;K3CtTS5vZeGbwAPPZ2OQ/c//039zbzRUON7fwuHuBFnHYD3XePTwBX7xD/+M58+e4ehwGwcHByjX&#10;JUgBlXarMUuN2XSOXq8nQL6+AVksUDxVkyuVNfkmoSHnjoAAr9h6tgAYusB1EIyP2NPaTgHlj/yt&#10;K3dfVdGz6Jg+o70f3cD4QzyMCT55uyNkFc2skStYwyInsdhJVyjLcF9VOtBRaVRVCV1VMD4P48+P&#10;1SaUyysEoyPFI3nmGwvg97lZLlfI8gKdTmHrywlmiQy9wQTbY2A+u8aLswqvXp5gtZzinXfeRtbp&#10;ojIaR4cH6Gc5Hn1yHydXV+hvTTDq9e05tIpAKoeqNcl23yP/bhLwpnebrjY3zab4twXT1wHaNsXW&#10;RM8mBZHyIo3fdNXfxS4YVgTSkofvHduwcd283mLHNM22tk9EHmSBMOskzLDjb0sXNdaPNA7dh3OL&#10;6OPeu/gwDzyI8xsXj3swjkivcxrpILHFg0FtkJeaZbPJEKg9k+ES+QAAow2yf//v/4d7RAUqXaE/&#10;zHF0sI3trR5yqjC9vMaDjx/jN5/cx+7+Do7vHlhLQCloGFxP58hUhm6nu3HrAkscV6a1DOw+ObaC&#10;2rqzfAWrGULIGHD5PYfhT+JacSBYuYO27e/KHlrttIfRlU0P7N5x+8JIqzhRHHaTNgODquZiscrG&#10;CJqCj51plOVj5cSnP3ngBs/HcRuO+YZolZ0hsmGMcVaB7dYaitzyEZB54QYit5rWGqvVEkXRRZH3&#10;rFAreF53hwOsqzWuLy5xfjnDbDrFaDzG9tYYVVUi73axt7+DwgAPHz7E5WyO8WiMYa8Hw3sYxbji&#10;y1IHAtR+v867povDpEqiLe2bwPa2n5tAtwnA2+Jsoi0tY5NCTHkg05SgnbpY4t4xG2m3A/nNdeGf&#10;uOdBPsNmamGMg9tRnJYCEU/64EFbAyI3WKzsNNawLbK4hJvHNVsAdoGnBVHHB9cLsudQM0A7/BK6&#10;J/DRlYMAkAaRO++ZNQI3TsFny2U3PC5YlxoL0bMQKOI3G4DZn/2P/+6eygp0Bl1oZS3S0bCLg4MJ&#10;trf60FWJZy+u8PN/+iXmVYXjO3ewNR6hqjQuL64wHAxQFJ3Qi3EaUU6dZKsgWJBNFR4ICzNkAmjy&#10;O/uphI9dgqVGDK5CKB3zogyNAXTCYG3cvhgCyJO8vFIQXQte5cpKR9IrG1XqIvLz5lFvdHb5u3F2&#10;jBGWhCVfOfmBFDo+/MHt/KucJWMFSswbFj5NorC/UJYpwFRYLpfo9XvugBCn6AwhpwyKSsxmZ5hO&#10;l1jMK+zs9jCfn+PpsxNs7e4jyxT293aRZcDDTx/gfDrFYGuMcXdgZ2bkmS1PZNEEoW6zWmU9QdDe&#10;dJ9eqaW+2cqM42wC29tem+hvAuI0ziYwvymvNrC9CYxTg6BNWdykxNrKkNYry2a9bLGR2MyPVJmG&#10;HgN8HkA6BpbS6cMRCfkUKYYG5IDdKTlv2dt3tslRAGDf3nxEh0Hw20X483f9dHFXNjLi3NYGejkH&#10;kvmFMNkb77x779OHz3B5OcVgNMZwOELRyaFIYzLq4s6dbWSFwauTK/zyl4/w7Mnn2Jr00Sm6MJXB&#10;YDBE7lw1EtBlxdUrrbnRpe/tt2WQ/yuAvKkXwBYnp+nT4TSNSzSxTORh2ez2YF+50dqDunXPsK87&#10;KCNjJ4QHJkfWqaggE5SNdKHE9AfhihoTAD7FSxG5HSDtm3hfeqt8iDh84DdvGMehSdXroJNnWK3t&#10;mbzD0Qja2DEYow2IMvR7HWi9wOXVNS4uFtja6eOb738Nf/s3P8fFdIr9wyMUmcLhwR4UER58+hAX&#10;02vsj7cx6PVQkV2DQdwaXENUlDbUumz8NiC/yaJNwaYt7bbrtvFuUlI3AfZNV+q+SYG7TcltAvoU&#10;5KVbLYBy8N23XZvykTIe0gxdvVCmdpolHSJXnz4vieVW1BQfAoJdKAH0lOxfT2FhJbjn4NICY7eL&#10;FyCY+yP+2yZgEJz+BgTbGwkDAKw0wjhFKKJxRl3oETTJS/bDH/6v9wb9Dh7d/xz/+LOHeHW+QrfX&#10;wdZkiDwvkKsMOzs97E4GUFWJB/cf4+GnT3B0uIvjwzso8sJbgQx45IGE/CfkbSS2grWaB0sBcuyW&#10;kZe3ohsGVtusCRMC2Htnveuq8ht7eUA3wW8fAS58byyAkxEYBbbqjZudIkbjeUTfddXCPu+cgOxn&#10;aM+r1FpSPl87C5fB2pAGSFvrXDneELtiOI1UAds/xoGrrw0ilJVGURSYzxco8gL93sBZHBWMUSAU&#10;GPQ7mE0vcXm1wOXlDO//3tcBVPgv/+Un0CrD/t4BOkWBg4M9ZKXG4/sPcTWfY7Kzg163C6XsTCx/&#10;YpFo1On1u4J8E/A1+T5vMkTarjal0Qxq7em1Wbu3uVIlJu/T703pNuXN8hO2JpaXdYtIw+qmMmyq&#10;w9QtxKAKBCMytJkolRbgd2kYuJWoYfafp4/jg5JdVEPaNl/mQXgqsZhvmURWFPagDh2SpZAFOZAO&#10;RmCsmJHEgfyw8mpQ3vLK/vz/+A/39na38cG3vort3R5+9cvf4J9+8QkWswzj7W30Rl3kAEYDwuHh&#10;AP28QC/v4/1vvY+dnV2oLIfKlNAwsVCxBuZ31gLmFZjBWo/dIka8E1a7t+iFmyRx69T98c6/rSsY&#10;N8Bq3IIg794RHyJCdEK71/SRPHn6OAwrEFdqHy7ISewqgcgDAMhZ3CB3r0T6cJ5Ely85K92CpF3V&#10;SgS/LYW12JW3LLwgGBZybjQOyAT4K6VAKvNTNlfLJcajMRRl0Kic84iQ5QWKQuHq8gwnp1MoVeD9&#10;r38RH/3613jw+AUyEPb2dkGZwZ39A3RVjo8fP8Tp9BIH29vodrswipBRBhBBM60pqxNQ/m1Avi1s&#10;CspN4W/jk28Csdv0DpoUwabfN9GQxmuK/zrgz7IfZtdIJclh4kVtN7lCmvIUb0IbIZXQGGgIKOob&#10;lEDbet5Rzx4UAalTXyEt4U6x9MmzGazGIGGYEC/UrO21L785F2Jve2zJe8XFPGCcDCTx0YsUaRTO&#10;V+SU8Fophexr3/79e08+e4nziwu89e5b+JPvfBurRYW/+dt/wCePnmK61pjsTDAZbqGfF9jZHeIL&#10;X3wDb3/hPQwGI7vdQea6bAhAAbAlVAdqPozXGLY47awY2SWzICQUheuwSKD3bpPWj5gNA+2W+NsT&#10;rQyM//YqxQGhEgLIWjQMf4Knn7s4xq9e5a6bMcafsRgaH0ciC9YOXO23PfOTrQ7l8lTa+dQdsIOM&#10;A28XzikGthoIZEfTVebELzSULM+CILgTwLwSAKIxlEwMoFfabkvc6w/d+xKAXc3a73YwuzrFydk1&#10;Xp1e4utf/zKGXeCTjx/ixatL6HKOg4NDFL0utg93oKoSDz+9j+lqgd2tXfS6PSu4bsaV8jyvg1Fo&#10;sLHLILVem4D1Jt96W9zb+OSblFAKoE353EZh3BbgU1o20d4EsG2Kxz0BA15sRtp3AXjrvEjzuZkH&#10;HF5a2nyAefLcCLl3iqgN5Bk47Vx7Z407c8W4nnfk8/bGkDxdy+XvV7PyalvAn1Ub4VZS97Dx4ONS&#10;PD/fY0jgBSBcRIBzzXC+Fg+490EN9e3b85/81398bzG9xPnJOT777CWgCH/4R9/Ge++9jdOTl/jo&#10;lw/x5PEZOn2F8e4Ya+ph9+BtHB4eo3Czaoyz0MnTmmpgZh6/qvuhg89PWuZiINUE6zvMMzd+dgwX&#10;jt9FDczAKxN5wnlkUTOTff8uGAissVlbKxO0N5xqU+RmwrLVLCrKa1oWZBh3ZKK1lpWy7+ymm7EF&#10;z/XP+7+z0cHuDiKr8PhQaaUMVE4gZZApg1wBigzyjNwZAZVTLBoELdKLN6XK89zzsao0+oO+rWun&#10;eLQOfvqXr85wfn6J/nCI3//2B8hWV3j+6iWevriAMQbbezvodgrs7+1BVRr37z/AalXhYGsP6GTI&#10;shyFBnQCBuwCrFt89asNWPnZJnDd5JZ53Xw3gfzrKI2bwjXRJ0E2pWcTXZuuTcqiqew30XcbHtTT&#10;CD0H3yqjve/5eWhrcX6AN4vFqSGGYgWRxrXxU2IcPWTbOoShGs63rfPdILhvPU+IsQXCtk8UrAR5&#10;/45dv+SLxducNxkM2Z//b//LvUGP0O8UKNcanz56gufPHuObH7yHP/3T/xZvvnmMy/MX+Ief/Rqv&#10;Xi7x9ltfxDvvvI3ReMtuKUt2+h7cVMMmbS5/e9vZ2PCxDzxMiww+8XjxjzPfBfPrisGxAzIEC4UR&#10;O7R5u4SlyMQzWaRYscXAiowBXbkBHT+LhWWJjHfBWPANGlqBkGUZtGE/OlwaLh0FZBkhz+xslyzP&#10;kOWZB3o/+JrZDPM8Q6dToChydLo5Op0CnW4XvU6BbidHp8jtlgVu9kye5yiKDCojZMRWe5jtAoLd&#10;x4YAA1svijL0egPAKN/3MYaQ5znOTk5wcXmJxWKBL777Lt790peglpc4P7vCk1fnWFcr7G7vougW&#10;ODrYh1pV+Og3n2Cql7izd4COyoAi9wvsZENL738boJZp3MYKls9usryb6L0t6LXReJtwTeltsqj/&#10;Ja+beJ/yp82V1JZ2/Vn0C/BjWU38blJoJMKHuMGIagf5OjEBDzw5YFnh9s49jrR+oigB5LlXwn+8&#10;C4ZCfibQaYGdXUcpb0L6rECyH/+nv7w37GTY3RpiOO5h0ClwfnqG+/cfYmd3C3/8b/4I73/wAbZ6&#10;PZw9f4Evv/cVvP3lL6HT7UJlGUCI9m0hx0hjRG7S0ubFOToAvA1iPMBLl0t8OX++qzdDtquVkZs1&#10;IkDYRBUNrxgMbzLkLWYeeEHUyfDdJmPc2KDwqSuAqAIpE7kYwii78Vu58noAa5m6cHBjGMr490pZ&#10;0FbEVnqGIs+RZfGWzUrZPNjnzpYKEfnFYHbMwSotA0CTHb7W2ioelSlkOSHLlQNWdoI5wXQWNB8J&#10;WVUlFBF6vaFV7EZb8AegMgKVS7w6OcPFfInxZIi7d+7i+PgYanWB05MrfP7iDLNqhcPdPfS6Xezs&#10;7WK9mOE3Dz6BUhn2dvdAlPvV0hC0cANiGXldoI6awGuCy+ta3jcpnNsojU1W+Ota5TfF/20/bWMQ&#10;TXmmtNxEW/OgNQMmx0uMMOJJHvUrptWBfJ1TkPKW0hvR48M3pcFA7sA4mnXkTUpvuzNIk3dxOL8B&#10;kfB6AGRk+RzCRhM7IPgTZQUQIfur//xX95arBTr9HkbjCY4OtjAeDXFxeY3ffPIYs/kaX3znHbz/&#10;B7+P7f1tbG1NsL93gLwovOVVlSVgGHzZBcJzvGFBRwyOplY8DzIgAvcA6EEjysHL8IF391BYNGX4&#10;OaI0/TPNf3iREl/OuhaIb8RMGCJ4C5e7XtH8e3B5QpkDje5ba+iqtL0UXiBFxlnNbmGX0dCVXf3q&#10;V8lWa1TGrmUoebVuZVfOrvnYv7LEcr3GYrHEYrnEin8vV1guVyjLCiWn67ZNUGQtcuVcOoqteK2R&#10;KXsMZFmu0ev2kec9GFRQlDn/v0KeAacXJzi7msEQ4e7RPrrdIfYOjpFX5zg7u8bLVxeYVUts7e5h&#10;2C1wsL+H9XSK+48fgfICezt7yDIhsZHF5ayW3xLEf1uf/G2s6ZvA/HXo2BT3pvw3KYHX/bRdTRZ5&#10;CsybBl7l9+vWhQiBgIAMzrdVdBIMpd+fFRQA3/ZTRSpNQb4PZQhbQMi8/ds6CHv3jrT4hbJh5VZT&#10;cBDz4WuI3vAxyLu9EX7xy0/w7NlTDLpDfO3Lb+Ctd76A8fYE//zr+/jFz34KmBXe/+C/gtEFtrd3&#10;0R3YKXXQBlVpl9kzwVoHyLNjA2RXl8INEhg344UBVPMAKEDGnYYEwE7L0oHRjJH8hxUJT98yjJ/h&#10;oAxjgtDwlgOWBgvAEnwJCtoA7FerKtczUcGfJg8a5wqOBMwrK6eblfFYxb4zm5dxio8rHNCmdApQ&#10;DjSRe2cLZ1e/clahp6OMtdaNMSjdql3ZewLC2bz2jAA7CKuUpaXb7aLX7YIMUHQ66Pb7gAGqyiDP&#10;M+R5gdnsAuvlFQaDbVuCyinwijCYbGP/aAsvT6a4ePUKz18+x9tvfBG9wRbe/4N/A1P93/j7j57g&#10;V79+CKUNvvOtDzAejfDtb38Ly5/8v/j5z/4OWZbj9977Kno9ApnCbf3KLr7YdmoDkttY0E3XTaB6&#10;W8B9nTi3mYVymzxuKtfrumw4rdvwOAX9lJam3yl9TXm3UMaxwCtWObht5zeVLE1H0lEBvM7FG3e0&#10;IV22ImWaQUqNwJGmNIwDMe71G5+G8h4HmS6P8wXUonRmectlPRb5zmQbO+MxLl6+wNXJCf762XNs&#10;7+3g/Q9+D+9/61v45KNf4eOPPsbl2QJvv/kmtrYmyEmhgsG6WmM2n2G1WgA67JHiXR6OYX5hEQCY&#10;sM1AQGw5YAqvDAzx4mI7pqwRZsSwsuP8iHgrAsdg0m6bAfdOKBAWfmWs2wNEIGtgo3KbewUBtK4X&#10;u5c+u0yCyo66oNDO7lQCnuDDBQvGfbwP2oBnlRIZGO3CuYVKfgdKA5Ru58i4AfNWB8YeqO67jqFh&#10;GMEjre1B4fa3xmK5xjSbQesKRdHBYDC0rpOM0Ov30Ov1ofUSulq5XphrBGRQaYOi6OCtu2/h2ZMz&#10;PH95icePP8fR4V108x7y7h4++M4fA/i/8NN/PsHHHz9ERxX41gfvY3s8wje++U2c/j8/weNPH2Bv&#10;ewvHx2+g21FQmR34VUDtFLcmMHgd6ze9ftt4vyaaxdYAACAASURBVEv83zVP4HY9g9/lalOY8rtp&#10;NsemML/bJd0a7olhHPjtUoyVUPruJgUiFY/AAYrDGBPeByUi0jDca22SYcdDmLq1k+4PEkri0rW/&#10;8l6vg29/633cORxhMZvh9PQcnz5+ip/89V/jW+9/Dd/8ylfx6+4zVAuN/d0ddHo5dLXGYr3Exfkl&#10;rq8vsVwuoMsydHusrWpnX/g9WJw1zSSnWt0Be0bWX20cd+38cIUMFqgrf9ydLYfVhrylLrtHyNMg&#10;TWg+Ick40AtnXFoArioLYCrpAhLYp22FgqcxphWqYKyyMOScVRp84ImiMGAZ3GthZhDvUmcJtbRX&#10;Ffd2rMIicukKgA+urSD+vHOlcmetWjptKXiRmldYWRaajSKsyzVOT8+Q5RnyPMNiOcdgsMRqNgW2&#10;92G3lLADsdAGKlOoKo29rUMc7E5wenqNp0+f4eTsFG/ceQt6tYDq7eD9P/y3gPkJfvbRc/zzbx4g&#10;L3J88xvvYby9izt37mA6neHk9BTDwQg0Bnr9AdzgR01eAphw7dwMmv8SoCqvm6zWNhpuCieBe5P7&#10;47ZK7XXKfRMY36b3cRPNt6WtvfxNz2Pgv02+zTQ2Pbs5j9ADCHjC44vhd0tUhHYc5Fn2DIKnYlN8&#10;iBjp83x6dY3jwzs42N2GLkusl1OUixWuL68wnc9w+OabuNI5zPUau/s7oJywXC5wdX2B8/MTzOZT&#10;rNdrwA322VkZ1jdOUksJrW4sWgpXigEUoAyhRLB6mWnkgT8ImibjZqcIcCSHCwZuaJOcm8aenBQp&#10;QSJ/KhOfieitXefuYDqUIZAOWlsTQIo3GwuCoJhGZL5iDWnbEcvCfjp5zusItD9rxs1RcgBqQbgS&#10;WxlrHQCdQc8DvU3Mu6GMNoBSbqzENSbn/mCey91CldtHPleFnSOfEUpdoiwrYLFGRmtAAxnsQilC&#10;BZQGZDKoTKMqDfJsguPjIzx6/BTXsxLPn73A8f4RsiyHgUbWPcA3/+DbmM9/gn98fIp//tXHyMjg&#10;/W9+Azu7Bzi7eIjr2Qzz+cwOPucK3d7A1q2OuoZR4/n/42oCoNcBcL5vulKAv02v5V9agcl8Utqa&#10;LqZVDr42pdXm1nndcK+jYG83NhLkqvlqe9FWh03WfxrWuWdgRFgGfPueoT6cWuVieidIomBBjUCf&#10;a5QwpNDpbgEdhc74EKgq7NwFKM/w5NlTrBdrvHn3/+PuvbpkSZI7v5+7h0hVmVm6rmw5A4zCAIMB&#10;BnoPl1yePdh94AP5wG/TH4dPoDh8oTgksCRXcBfAzAAYjGgx3VfUvaUrs1JGuDsf3D0iMisyK+v2&#10;7Rkc+unqGxnCtZuZ/83c7Ihms4U1MJtNGQyvuBkPmU5nYLQrwIRDBKLEnMPA+wM4QaJ3nSECUgGU&#10;vuGE4JY53cKuRpTKTudWlwUTRU9ifYd5oicCIfdQj/SdbPDwj0Ag0UKDL1+Ae17xo+1gDFNar1gf&#10;DpDydxg4SznhhdGEEcysLCZUGLhiCgiLQYI23meOux28bBZb08DwhKtfARNaH9zbd6oJE0aGvvN+&#10;eKT1jNaFcMRacul2HLFSRFFEIiVWCObZjGYcEacdjNEuU1nuloR0MNLO9gG7/Taj8RXHL095+uSC&#10;ne0dEDHkGXFrj+/98Q/g3/8t//jZM37yj5+gGm3ee/qAV8cnjAZjprMJSoEaKmIVgxLFeAtb4qbV&#10;qEq/6lRHgFf9rmMEdfks7sxu/3tX+W87rSPo9/2mmjZVgi9fr3pn3XurntXtBFbXve6+WPNsGVMv&#10;pfJqEVXMfpEKOAy+5D9uB144OysCji/RR5zhxu0aCaL5PMPonDlO4Rdc1yIElxcXPPviC/pbfXYO&#10;95BxxGQ85fL6iuvraybjCTrXSCswVlMAGwZKI6cghdnSqb0U7hBTwXc8mm21PxAk/UlPCmImPA5e&#10;PU1rPUHLrQWkN6cEK2XY6JSsMLjL9QRYGl9nGyRDiRRO6hcStM0plKyeYEshiKQh157oe06stak4&#10;LAJ8sI2AxbnrYLUjwEiW52RwU+wImpPcb/Wi2yY4BhMqJYIy25dp8A7FrHNBbH0uwtHLgnMpTywl&#10;blyM9ppYS5bnpFFEI01RcYw1c1rNlKjRLvQaCDBoQuxLI+Y0ml2Ojo44vRhwfTng5fFLer0+ke/L&#10;HElra5/f/b3vocn4+49f8+O//Qmxgp2dHmcnV1xcXNLZanN9eUEjadDouHmJkA4OA5YVb7/OdB9I&#10;ZR0juGsHUFVyVhnA2yT0d9VlWVpfRVg36Y/l33eVW81nOc9V5S739arv778rXD9Wy8BJSezLXah7&#10;73YM6EWJ3+fhkQWgdJTmGlCU5Y2llyoDWEl0fnZNv7dFlmeFvbtUkpvhiJOTE/pbXY4eHZIkCfP5&#10;nOvhNZcXV4wHE7J5hrUWjTv+XjSmwp2qyj9XJx+dqNKOog3WWYkEj3GBuAscXGKxWJ0X8Iz1BE8I&#10;gRHGkwBLjiEI6tZYjPZmSAXzq2yLhPAHDcxCPZ3E72zKA9zkcHlTdHikHC6trUWoEDE+MAVvQSPc&#10;LgNPfB0+H6CeynbROxtCgDWeOBeTwTMLX2mtjR/gwCwdw7G2hLDwbhgcLOVgK1PZ7TjXBMId55ZB&#10;4e3cFYBAG8iynFQpIinppB1iqZgb7ZmV85RXbCm9vmL/4AHtz18wnt3w6vUrnr7zDv1WHwd/Seba&#10;0O7v8+3f+jbX4zG//OKGv/nhz/j6bzwmSiOGN2Mm4zmNSHJ8/Iwn735AFKflXCqYcr3lwj+VtEqS&#10;3+S9ulT37VelZ7iPonQTnL6a96qy7rM7eZN63p3Pl8sLKrv2WqZRztfSfn4VU4MSk2FxkgtbeJwN&#10;ZLagOyvyU9/5re9+JKWk0WqiTc58ljMcDhmPRnTbbQ6Pjmi2UozJub6+4vTklKvrAbNpRp4Fe23n&#10;uspYMEZ4KTS45y05dZBCjZdEbZAyTWlBEgicy8tL68agiyAeLiKV9VTQGGfhof27GGdhYnHMRGv3&#10;bW4MWlcChhjr6mwsuS4jM2ltvAuFAJFYcl0Nx2eK+y5Sk8FYB1fkWhf1Mbn7ra12tu26/LM2eL70&#10;Lo61a5P2dc9zgza4HYJ1poxaG2fbbn3+xhblGuN2NNo4ZW2YssbDOaGMqo/9YG1knWMeSqgJD+Mo&#10;t3MRzvXw7s4BabOLCYfRwvYzSBW43UCj0WQ4umYwuGYy1Wz1Omz3+ygp3WZSCIy2pGmEyacMhjNe&#10;X1wzGA8wuabT3sLkOQcHe4zGNwhraTZbzuzT+oUkRMHoywUWFs+yFPXVparuKPxefn7X95u8tyrv&#10;TXcCm6b71GO53dW/TfKv1ntVG6pl3dXXq+pRl+fd/b6uH+5un7W3dxl15a5ikKFaBZLAEuOQYQ0s&#10;luuELi/8eQAaAdHl1YT/8B//gVb7U3b3t3l0uEt3q0On1WJrq0WUxhhrGA6HnJy85uz8nOl0TpZp&#10;Ag7kineiszXGKT59RBaIfAVtYetuCvbjUxHpxRF+4xtkrSnxbi+fCuMxc6mwVmOB3FqPy1sUQRq2&#10;bhNjBdYEHyihn2ylM0soRSLQxoJ0fmWsDZ4e3bdKVA8myCBqg/RWLx4yWZBYtMB6uEL5d4wUxWCU&#10;WzIHE3k+5fqjsk3zdzB57ieIAHQxmQI0ZS3g4X8ppRMITEG9MaZy8lYIpAQrJJEUKGVcW6zBmByi&#10;BGsykiiltdUlt8E80xUUIDTry9JGo0TEk0ePePHiJadnGcfHJzx99JhIuRCRhVVw1Ka9vcv+4wEn&#10;NwPOXw3JtzRPHz1hMp1wejngYHefs9fHNNtdGk1BHCfFTFuUAEvp/ldF4FelKuFavhdSMWZ3EOnq&#10;O3V5fVXY/H3z20Sivk9d10E4myqD75Nu57FuHtU/W67X+t9h7sqKdB/+NUtv4XVfAhdEyK0/USu5&#10;l2dv/FsIJNGnn71gPJ4wnUyJIsU3fuNd/tWf/zP6BzsIIcl1xtXVJacnJ5ycnDG8GWGMJcvdAYJA&#10;BB1RjQmLUHliapiX/sqNU3EG72tB4RmaE5StAY+23uEW4C1ynJkiViClk0Rzr+AVUhaHrgqJD6/k&#10;tVXpU+AOP/jhEqJw4YuX8IWyBSxjrCok1VxUfLoLD0+FkagYdBfmm2EQfP7SQ0NGuxF11Qqh+izC&#10;lIQ6WNtgg9VMWCghAlXZb+UcreK1fpGY8J4fds/phBCOSPt54zzsCaQxGCvRicS5blC0Wi1k3CD3&#10;u4TqeBbTy4JUCqMt2/09drb7nJ2/4uTVBdeDAa2dphtDKbybiIh+f59m4wVH+9tMhqdsb2/T6TSY&#10;jMa8fHnMdr9LnDR4ffyMJ+99SJ5LYhUXMJQrt+yDX7UkXy0/pHUQTR1xXwU9rJNEq+V+VYR+07Rp&#10;ufep4ya4/+3ntiCWlTfutVuqktX600aBsK6fY5uWVeoDqoS+cnYmSOXWBnCmfFbAy1Vpv3QyGPK2&#10;FqKPf/EJ8/kMqzVYwenxMdv9mP/mv/6vmE3nnF+dcXZ6wuXFFYPrEdMs84eStCPmUrmKWuuxZtdB&#10;xtM/gz/TYyu0togZ6oh86U7Tfx+IhxQY4Qiy8UQ+UhKsIc8dQTcEjqjB5s6g0uKxZS/Fuhu3xsV6&#10;idn5vPEwh7GI4tSss96p0vIg/QfFcHlfFBJzkC7xba12uhAS462REBKBBiH8lHJE3vM1j+d7rN2U&#10;k87dWz5QVkro4bbVupzk4MoTftej3E5ECWdpE6RyclCx1wkYQ6Jier0dLAohDMragpm5HVC5nTTW&#10;YiUkss3R0QHPXr5mPss4fvWavf4eSghAeVfThk6zS6fZ4+FhTDYXTOcThAAZJcynIz5/8Yx3Hz7h&#10;7MUXXJ6/ZmfvAdY6p3i/Tjy+Dk9eJX2uUi6uI3p1hHuZMYT3fh3pvoyljlDX9eFy/vfNs17oKdfs&#10;ctkb1Hzp93rCfr8+gXrF6+1doMu/Wh0n1btVL7BWUrW2WRQyILoZXhfh7YRQTKZj/q//+//l29/6&#10;Bq1mg/PzMy6HI25ubphMpuQ6nL50li5G5JW2B7t1UCo0RDqbdhPc6gpsOORTSDLOO2KwmAkkV3hl&#10;njN3FA671gbppdQQwBqchKhz7SCVgnGUC0pK6WlosIwp9jRouzw5yonnFNHCIyfBhK9kRFJKf9DJ&#10;FM7XirwBdPCnU9qmB3gDggsCFr6reFHFGKfcxlKE6guEv2CSRV1LKMMGab0y2gLvDVM6iVeUWy7X&#10;NiPIpbNiiWxGbmK6zSaNVt/j94uTZ6m7XIWt891/cPiA3Z3nHL++5OXzY9578i5b7XZhJmstxGmD&#10;nZ0dBsMRR0f7/ONPf8b5+TW9Xg+QnJ1f0u/22N094PXzF3S2tiEVJDKpjIWkNKf89cA166xJ6p7f&#10;pay8S7H4VcM1d6X7KD7vy8jWPQcKK7I6iMXaanlVRaf7fVfeK1pQ5LcuvVmfrC6/Fqpa+Cm8blZU&#10;2rgo+IT+UDs7Bx9pnTsrDR+WbjqZsrvTI00Vp6fnDIYjptNpqbgM4fMCvfdKSusVibZwDexw7aC8&#10;tN6mvYwAtahcNd4CRWtvgSMpFJx5rksFovbBPwjKT+utaNwitzgf6KFeWhuM9vn6NmjtDyeF+8YU&#10;CtyghA2KVu0Vss5RmG+/x8SCgtgpRcv+CW0zXoEavjH+HZ2XimBrLFbjFMY+f+Pbo3NXJwfjOKWl&#10;NhUCbyn6PdS5Os8KZastB77cclaDhXif+Mq5M4iFpdlIePrwEXF715dXSq1h4dTBCUYbkjhhOh1z&#10;enrKeDKn1+uyvb3tXFQIiRBOkZqkEadnrxFCcnV1w2SScXR0SK7n5HnOZDbn0aMHTEcT5tmMrV4X&#10;rEVFkW+DrNTHMa/Fxb46rVvom0ray3/h+fL7y4RpXf3Wlbvq96+S0N+nrHV1rGNs5fxab366nE8J&#10;T9QrLv0df79uF7j8nl1xv55Av1mfmKV6rJ5HQagqTA5CkBOBDx5eti18G3YwkfVxTR0MbkBIJlrz&#10;4vlLur0Wk8mcbDpjrjMPDwgvVbotf55X7DYthWSpPOYgrfYm+gEu0RjtKiGFOxwlpcvPFm4PJEJa&#10;TGZwdthUJN7wo4QirLUOAsIrUW1prhikcWurBM07PrN4Yu3dC4gyEpPL1w+CKIe8mEylxwA3XMa4&#10;LZMoT60uK86M9zETAnQ4eN0R/mq4syJ5Cd+PKdbmDlqS3pbeiypB/+DUFeWWr5QsnIIV6ZTL+HKx&#10;GlNxYWyMQWmNjWKMhf2tBo3eLrmxXkdQgDP4zisIamin1trv8mIePXjA559/zqvTEc9fPOfJ44e0&#10;Gx03fNLpJJrNFr1el+NXp2z3+zx/ccp4PCGNY/Q8Zzwa8+z0hKePjvjk41+wu79PkracL3yZOCZX&#10;SGx+AyvKsVqX7pKWN5H26p6vK3edknW5PtU6VO/XvfPrSOv65k3rdNcO6G6cvm6XBOWcXVVnW3ln&#10;+f7m6a75slj32+dlVn9XrU8paIWmCUd8a+GpyBb+3a3fAmtsrrm6GDC8ukGb3EmceSDWnsgZCqJv&#10;CioYoBCLNY7n5DbYdNuAelPccl84R2E+P0eMnfbYnZrNFzvGhJbgcHeLP8YfGIaDi4zRC0TedUzp&#10;1TJIwqJg687dgll67gYO34Hl5NPaLAyotf4Akr82nnhDeYArdL3xeJoUsoByWJicjmtKSYVB+YEF&#10;d2agsj9zEnZ50tjZsasiT2cIJJziWzi+WcBinnsarYniuGCinUSxt3cAUcN5nKzM3fJE3qKUZqzz&#10;l2Nxfd7v9dnd3eb0YsTZ6RUXl1c0HzSRQiGkQFuLkimHe4ecvD6h2UzJdcbZ+SVPHx0QqRkaePXq&#10;hEf7h/S6HV588Qnvffgd5nNDkmoXI7bAXu+2S6+mN5Xkl9+rS3fBENXru6TXVUrZ/z+mTcbvFoyx&#10;0c4tEPG7FKrVe19t2nQY6+CdZWiqHp5yzyNt8mKhu8UisEYzupmRzQ3a5uRWk+cB5w1KUEFYXOE7&#10;IYP7Wu+YC4m2ptjmG2MWYolaaxFKIKyz7Aj1CNssUyhNocCqK1YlaO0gGt8eUxBDR+RL4uq29YED&#10;Gs/QXF2qYe+cAjKcSwpWJOViw3dmsPrxErLfOSxvv8pFu7hYS+m6gnNbW/RJufUqt2SFc0lnE1kS&#10;NeMZniiZllOiakKgE2kdM3S6g7J8PGG2OFNR56JA0k7gaH+bZncfo0FaU4x9OfHKiVYQLf/Aeh1F&#10;HDU4Ojris+fHTEZTXrx8xeHBPko4T5hxkmCNYGd7j1azyXg2odfrOKL+4AAVKyKryKYZXzx7ztfe&#10;f8pP/u7HDK6v2OrukuUZRC6W7WJ/Ly+OxbSOaG4igW6CmVffWUW465SP63DpWpx2Q2b0TzndB8+u&#10;+84JHats9Osk9OVyxNJ1+GZdfm+WynWzui7VnWk9gQ/02i48Cwc6A80J+ajt7f2Pqh8WGDGCKG1g&#10;pfJSoSLP8wJrLzwk2kXc13o3wiVGXMWK3Tda2xJjNwHTNi5/L5m7g0Bhh+GIss4DZk2Bs4fnAT+3&#10;4V9b3tfGVvQE7nmuc6wOmH0Z2cq3qnivevgp5AflQangOKxCq32fLN4Pvwv3BQuTaGlbWhnMQMhD&#10;X4gA8/hygt/7arsFwUEcBVEPdvRhEgjhTvO6jYwkiiOEkKTKctRNefTOh0TNHtpbRDnmUQb4Lift&#10;EiN0ezPHjK0gbaS8Pn3J4HqANZZHjx6Spgmj0RCBw9bTJGEwHHB6dkGatnj9+oS9vW3SJCHPDUJZ&#10;RuMbDvYe0mi0ODt9yd7eHlproihGCFkEX19Od0n3q6TouneX86xiyKvw5Lo866T3Vfj08jd1DOqf&#10;MqHfhOnW9ef98gyms7Vvs0gMq9ei5nr5vVX5vVl/l4LRcp5lXQoo5o5d3G0GUNar/F6g+v29j0qi&#10;6IiFlJLxeMzJ6TmXl9eMRhO0dlYw1oriVGWVeJdE1bnatdbbqBtREmAbCF3wrijJ85ws11jtfKYE&#10;pWSea3TuIxjleaFYNYWSdTG/cDo0EG3rlat57u3dwwlSSuJrdLCHh2CSWChpc+2flwwkMALjXQlY&#10;606o6iXGVjKIsl/yPK8orr1/fVNGfSrKtaXilqKPq2Vbv3MoJ4gj1CXRKBmWKOEsr0iRUrjdk5f4&#10;Q2jBOFKksWQrkbz39BFbe4/JjSpcPdulxbe8GIuFWhz0Am0hjiPGN1ecnJ4xnxt6/S77B3vkec71&#10;1TmxUiRpE4vlxYtnSJVwfX2DkJK9vV3ybI7FBZrJMsMH77/HyfFz4iSi3d5CGxfYJCwOWJSANtny&#10;bwoL1D27D3Oovl+V3lfVp/rvOqax/HsTGOpXxSw26efqs+V+Cder+uDu+i4TvZLIV3ejpQS9vLOq&#10;St1lfm9K5F1ey98uMph1c/duIl+W43Y3EtXr7X4U3gmBM7AWYS3z2Yzh8Iaz00tOTk64uLxmNtMY&#10;XIzQSEbeukRDOI4fiC9B+vRSr0MZsHhJOs8KCbPYPVi7wEDd94sE0RHyikTudxdBGg8EtRjLQuIN&#10;hHRRMg8WQOV1xfKmsIwpg4xXy9a3dislEwg+3QsIpjII1iNQxS7EOqYVJlrhbiD0YfXrQOS1qTgq&#10;K01EywmiCgWylBIlI7dQFD6WqoOahAiuhgUNaXhyuMuDp+9j4y3QxkErQhGi06wjPAsLtYhna1HC&#10;cnJ6xnA4AwlHR4e0Gm3msyE3oxuEimi3U169fslgOAUkw+GQw8M9lMRJ80IwnNxwsH9Aq5Hy6tVL&#10;9nYfeissUbbP6zOCULOqjnWEYxMpcjndlziuk1o3hSvqJPwqk79v+V/lbuB+BPn2zqqubqsJXd1f&#10;eC8QPeuFoipsEnYDJdFfLHc5vy/bT6KoQymgldfheSD465j8cr7Lf0II1HZ//6MitJ4tOwAqnYEj&#10;+NfXA87Pzjk7O2dwfcN8njkYAgfpCEFpjqi1I8Da+pOueInaFuaNBVHzRH4ZZjHepNMGBlHALp7A&#10;G1eGrRBTbZ0UHla6I7amsPO2WO/nxfjdQAXSCRK+KRkGoX6UUr011vuMKQ8kFdCMDf5pPHPJdXEd&#10;2hB2CG49ioLAQ3noK3jzDArtMn8KSCYkZ3kT+spRNyvKw1FucjhrqDiKUD7SVaQilIwghqZUHPQa&#10;vP/+ByRbBxjjJ5qgiClZTriqm9N6ol/sKrSl1Yi5ujrl/GzEzXjIw0cP2O5tY7Qmm4+YZ1OSOGU8&#10;uuHVq1OStMnp6Tnd7hbtdtP3oQ8ebixPHz/l1csXJLGi1e5gDD4ouSj8NIliMd2uU/i9jiAuE8FV&#10;f29KHOuI+33LrJPK7/Ptcn1+nZL8fb69b56hqbclea9L9P8uv/PVMb/1kvw6ZlInlNw13mq7t/tR&#10;kBZtEHvdii5C7QU3AML7ppnPZgwHY87Ozjk7P2cwGDIeTwqMNIoib89uC2dqQSI32m278YrV4JzL&#10;mAoxDLBJBQIpsHFdEtcQ8Np5YqT4rXVpq1/qC0qIKeD9QBFj1lTgGmt0wQhsBTrRFfimILymlM5L&#10;JqYXMXIhgr82/265wIq2+cM9gRkG5aot3reebfl3vLTqxq7SnrCIA6MmRIFyp4UjqVDSBeWQShBJ&#10;SZzE9JqWb737Lq29p2Qm+OsRIANuXyWYixGnluEREUQiAANRJDFmxvHLE27GEzrdJkeHh8RREykN&#10;1uTkWUaaJi6c5CxjMnXw1sHBPtZqH0dYMpnN2N/fp9Ns8fLFL9nZP3QLVBiUUguLVCILFxqrJPpV&#10;6a7FU7fwNkmrCPN981n1zabSfKhL+P0mdbhPPTfNu44J33W9aZ2XpX4nrASiWg8TbVrv+6U3I/LL&#10;O5zbf4u7g/CN6vd2P1qFty5y/kWOCGBMzmw6ZTAccnF5yfnZOddXA2azGcZYojjGRYmrEF7rXCI4&#10;PFsX0nQgZgVeXVGGFlg3TpLX3n+6tqUuQXt7f79FqOgByp1FQXw91GGD0tWWkv7iIS6D83RZMotS&#10;t2AqJ3dLxWdRD0pYaTHfcgE6Zubt/YWovGcXBtj1TcnIQgrBVwIssUCAnJkTymPuKlLEwsM0kfut&#10;IkESx/SV5OtP++y/8000TcI5gsXFT2G9U07A+sVWLkJ3qherSNOEl8fPGI4yhDI8eviQRtoCK4ij&#10;CEOOUIJWu810OmU2zbi6HrB/sEcaR+R5BkCWz5FC8u477/LixXOUVHS7fXKjXZhIqYq+E8XZjLA7&#10;dXfvXix3S/nrfq9LdWVX798nj+rvOuZTl9/ye/dlfvdN9yXyy3Rnk+s3rcu63cx981+1Q7qdf10/&#10;bEbkNyljuTwA1evvfbQI2NcPuhPuvR8VbQrbaado8xYyWc7NzYiLi0suLi6dhD8Zk81zTyDcqSdr&#10;hY/XqhcsSUwg7J5we+G4hHisLST4aqdhq0pgh72FHQHYBcIbyqp2aiHNB2sZ4xmQcXFqHS5fzaN8&#10;vxBYK0pXKC2OwngGYl/3FwazSsBvv0elTRWG6Pdgi+Pk4BqllIuZK3wgciFQkUIogVKSKEloKcW3&#10;Hu7w6OvfYBrtoEzmrGhEBRCqJfCLEkN1rlT7Fm/eFquIyfyak5MLptOMnb0ddnd2/e4oJ0ljskw7&#10;T5XGMBjcMBiMaLTadLc65PncMWJhmc0zDvcPaTYSXh0fs79/4Pc5FIrksj+Eb0spsYWFtglcU9eu&#10;u37fRRzqnt3FdOoErzqGtFzv5b/l8n+dRH7TflqW3jf5dl1+qxjkMhG9D6HfVHBwWb25JH+ftoZ2&#10;qO3+3kcQ7LzLh7clM1HwAoE7mu4WcCBU1v920nKea25ubhhcXXN1NeBqMGQyyzAWVCWotSmgkRIH&#10;t8UxfhYIXGGWGDrCBogm4CDhvdvSfFWiFkJUYJuSkVhrESFgh2+sc5XgBqewWrHWM5LQP1VXDbcP&#10;W1R3BuGdUDbBSsdWJfhFRlHsAKyzYy/aI/3EqRD+gvB6c0fpJ5iSAhU7lwUqUiRRQlMq3j/s8/Qb&#10;v4ltHECeI5STgIWsEgZRnBlw98pA5qsmEdxhmQAAIABJREFUoXvPtQ+jkTJCyJxXJ8dcXubEDcWT&#10;x4fEKiHTGoeNKuazCQCjyYzBcEyuLQe7O1jPrJUSzGfO/fHjxw958fIZCEWv1y+8e5bnH8Ti8qks&#10;sE0XzPLi3eTbN5EyN63TXdLcOil/HdP6VRD5VXVdRfzr2vGmUE21Lqsk+jcZ63V1riu/XpJfeItV&#10;RL6az7q/ar2ttUThwj9ZrLgpD9g4emSdls/7QbbWRz0KxN5AEX7JH4LSuWWiJ4zHUy7OL0nSlFaz&#10;QafTZmtri1ar6Wy0JZWQ3MZHj1rehroOKEMHSooDU0WlHYGWFTxcCAriK2WQzMPAVphZpaOlEB6b&#10;d9KlP61PODFnraYuzmLZn67e0hPiqlOxwq1BYI6VNjkTVu9mwOJO8hrjmKqSLtyiH0QpBDZI3d7B&#10;mxHut3SuPt0YKgHWeQm1UpJGCe1Y8s5uiw++/puo7gH5VCBkGN9yMi1PLte+8tDXsoRVvXb9LrFK&#10;YY1gu7/H4f42pyevOTk542o4YL/XII0TZvkEiYOX0iRhp9/lZfOMyWTMbD4nSRTzTBDcULx8dczT&#10;dx5ydPSA4+MXHBw+wFpJnmuk8krnANfYZQK/XhJcFnLWpXVS+X3SXfnUEY9lgrTuvU3L/KrSffqp&#10;joB/GUn+y0j/b5JWwWT16autjxDeTp4KkRe2fCiEW/BBA+2gAOWIlK+b9H6E3auyhGX8iZ0KAFFI&#10;0tPpjOvBkOvrAYPBDaPRmHmWoZCeGFJwPKcM1Q4eyavmjBVsvJJ3WVw5KaoHsYL07K7LxeyY1Kod&#10;wOLhphIWKmGiEO0KwkGHIO2b4ln4NxAZ39PF+0FRGtqSV/B5a51NPp754RmE8FFirJewpVR+rNzv&#10;KHIuBKJIEUeCOE1pRZKvHXZ4/1vfodU/wuRgqgrKFZJBlWkuTyRZOSgVpH8hXIvCeYk4iplNB7w+&#10;OWM0ndHrdzncPUQKF1PXuZG2xXmGm/GY6+sbmmmTra6LL5vPM6SAzOQ0W20eHB7x/NnnxGniokoZ&#10;68IZ+n6o1r28vi3xVt+rEoM65lVt53I/1b37Jqk6L+vyX1VGHURQ18a6994mAVzOd1Vf3SXpr7u3&#10;agdQl1ZBMdW8vmwfrJof1d/uGkqJve6vhHDftB7VfndEviyZBXy3KKu6hQhE37sNtuUrVshyoyHK&#10;bxYXjMBSdvhsNmMynnAzGHJ1cc3oZlxY1hAsSaiYWlpbIXyhPksYd/W6Yn5Yne+BkIaBXjgQZr3t&#10;v6+3MWWfVCEb39Lw34IVULWe1fzLby0BUlhcyGVb3c7Jt8GUQUesZ55CCJQsXRUELFoI4Q86CSIV&#10;LGsEKkloRoIPDpr8xre/R6N/RG5cIKnArCUGIVUxXqu2rnXXtQSlCAPp6hEnlpPT11wPxiAFj48e&#10;kaaNIoCKlILZbIZQgjzPOT+7Is8NO7vbYB28JwTkfmv16OFjZrMxlxenHOwfYv2uUgVmV+lXJ8SE&#10;8Vq9xV21QKvjtG5bvtw/b5KWic5deO+qcVjVhlXEf10dVqW7dhx1bVu+rmvrXXBNXVs32R1U86lj&#10;om86dncxrMVxWtdPX47QL/dfQeSLzqtUSHjcW4hwr/QF4+5BsOwIjMC9B8teFatEH1Og6g7r9URN&#10;Zznj8ZirgYsROrpxLo6NceZxURR5STdg94EJlJK6M0d0fRQcnhWSb8DQlyT/gkFQEnRr/YEjH+Kv&#10;eiTJ2nKIgm364pDZhUm0OKGKXq4MxOLZgJCC/kB43yzO+ZrveFFK+IZFJ2iB2MeROxCllAAVoZTh&#10;/d0Gv/X936e19xiTO0dqQiqHsgWrmiWpvG7x30UQw7XToASncYZGmjIYnHN2cc1kOuPhg0N63R7h&#10;8FekIubzGdpoLJbLywGXl0N2d3ZI0thbROVIJZnNZnS7PR4cHfLFF5/T6XRoNtt+fFxbSiWsKOtT&#10;Q1hWEcOFtbFEZO4job6plLjQl0t5rCrzrnfWSfJ19zat4yaMqK5+66TsOuK+qrxVzGHVON/Vj/dN&#10;dWuijglXacBXJclXkzvx6tNCpwV7BBG252X0kUD0b3FBIUsp0FqQsgwVB95rZJlvNTmM20WRstad&#10;Wp1MpoyGI26GN4xGE7AQxzFSBPNBF2XJeZYPhNoWh4hCKxZ8rHuIpzwcFRhDqTQN23mgsMsPxLqA&#10;agyFBB12AAUDCFA7lOWEXUdxwEmUZqEefqqOg7UBSHb1UFJV1IiiZCrWk1Ef6FpFkfPXLt0BoUg5&#10;r3HCaj540uN7v/t9aPdBSpRNQXgdrbXgQxFWJ8u6CVtHgBYJvJ+yVoJy5yAikWKZ8uL4NcPxhO1e&#10;h6ODfaRU6Dxz4SQFTKZT715jxvnZgCRN2O53i5PLUgh0nhMlMY8ePGQ0GHF5dc3BwUFhLSX8gS8f&#10;HXihrsvXy2mdtLfuu1XpPkRz+bu6OlXvL0M71eermM3bluRX5VHXljoCuyxlryLuy+1frtsqRlXH&#10;SNb9e9+0ilHerguUhHxlbtQTest9vg3lql539yNRSN5uS10QywWOs7D+i4aVDXBEtQxBVypOqwUC&#10;CCuKKEcldEHhXx5w7miFq7DWOdPJhOHwhvF4TKORkiRpYfdurXAuiB1mRLCywUMfwfwyEJ7gYqHw&#10;A1O4CACBLE6dltJ+6YfeV5oAC4WOFX4MrBfzrR8PIUTxnpfZFw5YWe9Gouzr6nC5fK3xHvk9pGKs&#10;KZSzghCAGwfRCGc22UwESrnA16nQvLPf4MP3D9na+xo5hkxrYtnwY2o9fXfmrVIsTvrVE/a2RBy+&#10;qbbGzQW/exMKqQynr48ZDicg4MHRI1rNlDzT5CYjihWT6QSBIJtrLq6uGc80e/u7KGkLlxhSCrJs&#10;xu72HludDp//8mP29/eRUezrIX2AEuHbV4Fr7liU6whmtd3LaZP8NkmriFK4rpNW6+qySjpeHrfl&#10;NtVJoHelTfqlri111/d5Vs1/HaNaxUg2YQbL/bgp87xdl2rd694t6e1tIl8l/pvvAlS/t/cRIhAb&#10;4QlJtSIlXFBt7IItcjBXEz7qzwLeWcGJWRy08Odsm6vMoFqekzSDRcpkMmU6ndBoNEiSuCDmQEE8&#10;CwJqq1BJ8J5Z2ruXHiyNh6VKxVtViqt2cSCyzuOlt/KxJeQSuHVBPEM9auAeEZiaEAVzrS6GANeU&#10;UIwpwhoW00SAJCaRKZGQCGWwDQFRi5ScJzspP/juB3zzG1+j0e1xcv6SeT4miZ01TpQkCMoQesFV&#10;c3V8l1O1jotz5fbYut+lZG+sIYkjpuMRr08vmM5ydne32dneQaqYLJ8hhCWbz5jNMlQUcT284eLq&#10;hl6vS6sROWW8h/Bm8xmtVpvDowMuz0+4ublhb/+QEEMg1MedE5CO1YiCLa8lZnWEuvpeHTGva/+q&#10;flqX6ohS3f3lcagjXMvXm47nmxL55bosl1HHsNYxtOVnde2pfrOKUS0zt1Wwzl07iVV9uNzu+rkB&#10;i0R4mdCvI/JVSb7uj8rz8lvnu8YXXCVMwhMesVBoWDByMRCGEItKP9+g5XvLk6l8jpeupLe/r8Pz&#10;XedGUcx0OsFaS7fbXRiYqnKzyi2tXZRa1klBJaEWC7/dn5PKjdEUTlIQ/r6rvxDSn6YNkE7gOCW8&#10;gz8nsDhh7FJZtmh3uA4BvB3sFXYeeOsZQRQrIiJaqslhR/OdDx/wB7//2+y/8z4j1SJJW+zuPOb4&#10;+ReMRgOarR5ZNidOGmBdbNfloArFPFizSFcRw8XxK9uoZIwROcevThjeTGlvxRwdPSaSERaLI8WG&#10;m5sbpFJk84yzi0viSNHv9whwHlL4EJA5Dw4fEKuIX37+KYeHD1AqpoxOU52ztwnYpsRs3XvrmMHt&#10;ftg8LddzVd6r6ldHRJfrXPfNqvw2qWvdN3fNnzeBa+p2IqvKWtW+OsZ3n3I3S8swS52ELlZcL6dy&#10;LdXncftbWdwS7n+BIBaSLPWdsYp43zpxWPNerZToy0f6gzj+QIvLz/u0x8FJSZJwdXXF9fU1cRwD&#10;Zb63mU2Qzm9LysupKr2XTKO6M/CwjhWeYDvTynCwKq/Gba3kseCKGEr9wcKuoZTmA+RT8Ifqu8Zi&#10;tSmeSyBWBiNjMhPTjgzfe7fDn//zH/B7f/InqJ0jhplB51Oubi4Yjq744INvYa3g9PxjtJ5xdXWC&#10;kBorbBE2cZHxLc6Jap2Wr8OY190PxFYb2N7eZW+3B7nh9aszhqNB4TQNBGnaJE1TBIbdnR7tdoOr&#10;6wEgvRdN5Q5HScVwOODs/IL9g4c0mw1evT4miiK/wbIYmxc7uPuszVUEtq4PqvNn3Rxb/n6T8pfv&#10;3ZX3unyXx+lNGM990yZlVOfMm9ZplcDxZdt41zhtUDMWYZa3lZYJe31S2/39j6ocpno4qJgEtpTo&#10;AkF1Z6IqErxUXuG3ertS/QvOpIRwwaOFUI6wVziRO6256CDL2pL6GWPo9/vFYgsHjsJ7AVJBlNKo&#10;i2XqSghWOqENDqoI0EUoL2Dh1YNPcgXRK6XgctIab9Hh1AZCuINKy7uFW8MUJqYoJQDHA13bIqWQ&#10;SqFUBEREesaT3Qa/9/2v87t//LtsP/0muUpASZpJTCtOaDY6WJmjYsnOzi4KQSNtYcyci8tTWu0O&#10;SqVgzXJtVkIV1eu6BVUncYX6z2c3nJ5cMhpl7Ox12NvZRQgJxj3XOmc2mxDHEYPRhLOzK7b7XdI0&#10;wVqLzjOkkOR6Tho3ONw/xNgpx69es79/VMxlt3sCpVxglLJyVPRGi+O23K7lttf1we0hvHtn8GWJ&#10;0LLgsmqXWjcud/3+MpJ83bNN8qubL3dJ6dXrVXPwPmldvvftk9swyp2l87YlebW7c/iRQOBoocfU&#10;RfVYuPDXQbJWxbHxEn+XRWxVFiR25xBLKVVxe2tRKhBV3DNP/FRRpnTBA4PEL8Kx+sI0BYA8z+l2&#10;u15qq9ivi8pbHusPO5IglUKYMEGfIIt2BWZQdF9lsQTMuvheessWShcCoR7WOvNGF1y7hAq4BclQ&#10;qb+vIwJjJdZqr6x1Nu8uglOMNRFYQxLBw37M7/721/iTP/sBj9//EJtsIWWCks4JGUIhVAOpYpJG&#10;CyEkSsW027skIqXT2eL84jVfvPwZna1t0riFsRngdk8IXRDDVTjmKiKz3H9ueuYo0SBRmlevn3E5&#10;mBA3Uh49OCKOG+RGO8W8FNyMhgipyHLN69MLlJDsbved64wsA9z5gXk2Y3d3l+7WNscvntFptWi3&#10;ttDG+NPDXvchneWRrcw0K+5PGJeFlurzVX3wtqXMVTDMqvpW61H9ftXzNyXydW2ty+9t9Ekdnr8p&#10;jn5XO1bVefmdDXOlnshXPWEuE+h1RF7U/NV/GwnhCEsZ67TSwEpmrlFBOyxRVSIYFKfCIIRyTqYK&#10;IlbaXFtvFRJ+h/Kshx0QknCcygQzSFFVKpTxWAMuO5tNaTYbaG29gtbV1XjrIAHhJHxRnpTVzgv1&#10;CZL9svQgcPFiBVUpsBjsoMjzDsDCTqSYaP50sKcxvr22sPoIXiidSwiDlN7mXWtgjlIQRU2kjNHS&#10;kk81aZKz04t4tNPng6fv8t43v8b2wT5GKjIsZjohTVJi1SQzmqAQMNIpCqRQGGOY2wlCpeRa8PSd&#10;d7Gfab747B94991v0Grs4GLWaoxxQcEFtyXyalur/RLSMsG01iI81NLZ2mb/cJeX5yPOTs8YDK5p&#10;7LcRUqJNTpIkNBpNJuMJu/0+/W6Hq6tr8vwRUklkpNA6Q0rJdDrh9PyMD9/9GrvbO7x8+Zyd3X3n&#10;+dTPVa01UuZIEZXjhLMCqx7Qq9Z93WK+i7iuIwhfHgK4eydwa7dYea86dqvquSlxXCdF1+W36r03&#10;6ZPl/Oqu78uk7uq3L8OYFwl9RfC79c4qAr/q2epvIzwW7NbBqoyXcffwryfg0scLtaVEXHy90CEu&#10;sEhxyEeU1iyL5TniHpiEI8Cl5Ku1YxZR5HyVxHFcPDPWETVhnR8UrPXSXHUir5J+SlgHLCGKjLWL&#10;eoZSqnftNBWiHazDy76iYDbOCydOfhSKoJYVAEph8ZGrtHeiZiUYgdQGIeY0W4L339nhN77+lA9/&#10;8z2anR2saBG1EkY6cwG3/UGzXGdENCkZo/HErDRvlUIxy25oxH2mE8ve3mOms0tOL56xvxM7eMeY&#10;4OusYFR10m6dRLU8/gGWkiJCM0epBg+OHvKLT14zHt5wenbG/t4hSkbM8xwlLc20wWh4QxxJ9nZ6&#10;/PKz54zGE7q9NnEck+scEBhtOT8/48njJxw9eszf/Kf/yHA4oNXuOOLuvVvqzO1KlFJuhyVYcH0U&#10;6lxH/DYhmtXv3wYhv09aVZ9VEv8qhlx9vglRqxLTu9pcJxi4slbnu0pKX86vjrivYyjr8q67Xm5D&#10;Wff77haWpfo66KWOmC8rcNflXb4XOYx6ET64XelFpSlUFKyIItSbkqWrgwDrLHd+KK+UassI49Z4&#10;qMVapCx3AeHbgMe7k6/uaLuUgjSJCT5ihHe5YCp4rAqHsnzbw6nSukkhhCisdBysoXydvN8YIUBI&#10;hHXMzYILZuolXZcv7p3KzkkIL+l7Uz58HynfFuc4zfnokVI6yV4KYjnn4W6Hd5884JvfeI+n7z6m&#10;u/MQo5pMsikXl8fEWWirI+Mm18zmU5K0hfD9jbWldU9gUkhSEZHPb2ikO/zsxd8QxZLtbpfh+CVS&#10;PqGRtLF2CkQrF866RXBr4vutlVASo2Fn+4B+r8Hrkxknr095/70RrUYPZ7araaQNoihinml2t7u8&#10;eB5xfT2kv90r4ECsi3o1GFxydXXF/u4u7XabV8fP+PDDb6ItxdwyRqN10AlV1sMa6WhTibA6n5b7&#10;oNpvqwjh24Bv1tVruYxNJNT7SPJ172/GJIqrW/muk9I3acOqstflXffdJjuUL5eWv18lcK96tvxe&#10;ySSiKIrKw0JQsNSqO9mqrXuppJQLkryQAlUhlEo6yEZGTqlqjJMkhQxWJIC1GLsoIYdA0OWC8JK/&#10;r7bWeVG2nc9pNhu0Wgl5nmGkQFiJxSAiJycbL9kWBI5ywJRyWLqFwjlZcd8TZk82Cb70Qxd5bYU7&#10;e6WWvVFWFjz4g0uqwO6DZI8NDMeibE4zjtBWMsu105HonH/2n3+fP/jBd2l3e6hGA20jRjlIPSGK&#10;BEomoHOEUuU5AQxZNkXnGpU6axUngd9eGCJOIJtiGfHBkw/54Y//Pednxzx++JTx9BwhLI2kTel9&#10;826IpkoQbxMeJzoLK9E2o9Puc3S4w9mpk+Svrs5pHfW9lD5HxQlpmjDPRnQ6bbpbWwwGQ+dtUjom&#10;nGc5KpJMZlPOzs/Y2d7lydOnfPyLn/HkyQwVpXgK7/YzQpeePat1XFnn9VBCHQyx6aKv2wHc59t1&#10;TGPVs1XE8u0Qq7KMdXVYrOfqPDaV5KvPN9l51OVX9+1dfXyfciu5bvjem6YlSV6oCGFyBx8U23Lr&#10;CZLbn1tP8CMPN0ivOFXKHbWXKnilFEQ++hCC0gKHYBrnMdDCDt75bkd4v+3WIoU7wu885QbTQwcD&#10;Ga2RUYKUEdZYotg6iS6KieLYK48VWI21bhtv/SlR6w/CiOAu2Z/stD5kIJE70q+NJo5ce7W2XtWr&#10;vORtEdJZ0SgZdgkO33UOxRwEkOcZKlJOseD7xekRHWzUiGPaSUS306C/1aDTabK7s8eDpw/5yc+e&#10;8Rf/0/+BRqKwxM0Ond19plODnBsSlWOFwqoIhCKSMfP5lFjI0qmahSzTZHpKbFOMjUDo4AHH9623&#10;4LcCpRpoPSeKEn7rO7/NP/78Jxy/PCZJNDvbhzzY/4ZTbpP73ZkbOyFWE/qFKbcM4YAbCx9g/PHR&#10;Yz779AWXl0NOzy44OnyKVAqTS6SCRqPJeDQlbij297b5+SfPGE+mdNsxc6HQJkdZC9pyeXHOZDJm&#10;f+8Jn3zyU66uzzjcf4fMzouA5NpatPbWXCLomcApmhehpvvizHfBA9X0JlLv8vebfrNuN3JfxvQm&#10;6TYk63blTuDbHDdflfdXWfdqOcvpfuUK7pbC33ayRI00ZupcAKK1QSCJIgcdgJNADc6rn/Q27DKK&#10;kNZbxvj7YJFRkPAjjJAIJVHW8Q7HEPDWeRIhPGQiQ+xW946SsmAI82wGlPCKM110bozz+ZQnDw54&#10;sL/DeJ6RphFYJ5HnRpDb2Ad2LgmLLDwiOonXKSAtEQrh2yxxbgGwICL3pYrd1kNWXBBkfjcT4sta&#10;YSDLSOIUlcRorUmiGIFlt9viaLtJr5Py4MEBO9t9trpddvZ3SbbaECviuE2z3STdPuB//t//H84v&#10;b0iU4Beffsbv/8HvIKTyym6PrFvtxiqJmUzHqEosWxAYrZlnU1rNbmUiViAb99NNOSmQKKazEVpr&#10;3nvnKf/4sx9xdXJFp7XFPL/Aii3iKMU6O1CWpZE6iaqaFgihX9z43dHuzj7b/S3Orl5xenrOdDah&#10;0+4iVUSeTUjSxAXqVpKd3T7ql8+5urqi2zkkihIsU3JtiOOE4XDA9fUVWw/fZX//gNOTVzw4eMe7&#10;rSgd1uU6d3CZKl0S31cqXNfmVe0P1+vyuk9aVb9N4JdfFXFcLDu0szIed8Bl/1TSm/VVufbq27jq&#10;/ttKlkipiGYzYj7PyOYZeO99joB7G3Xpw8Z5W3iplLPTFqCUV8TaGCkTQKMEKD+ppfTSvZDOY6O0&#10;CKGdAy0ZObtsD1+oKPZYtvMf02wmXlEIoMnyHHD27+3DfR4+fQAWEmuxsYOEdJ6jjKXhcVpb0RGU&#10;CxcPFfnj8VKijWGeO0Lu45YjsEjlpHWda4SwRAqEhBaGJJakSep86cQxVghen58TpQ0arTY3wxu0&#10;yfgX/+rP+O3vfI3cGpJ2F5U03OS2svChMzUZs9GMTr/H4YN9zs4HyCjm+RfHjMdT2u1mqbBWqrAm&#10;SpOUgbU+PGGpa9BGM59NvWVQ5Hc5pXVSMQWs1yUIaDRSptMJ81nGwf42jx8+hTxmMh5gW7ixF6lj&#10;JNLFvw1pFVFcJqAloXeL22hDs7XF/uEBL16dcnZ6wcXlJe3WllPAGhegJE4Us0zTaqX0+h0ur694&#10;/PAQKSRJnJDNpyAluc45v7xgf/+Qo6Mn/OhHf83NeECj2SwOemFcf+XkxVynAhFugp/XpVWEfhnr&#10;rWMAbzPd6usVOpO3BdHUwT+bfVftj82I3SoM/Y6SlsryG95bmDwsro/NTDDvrssifLLUIurbvu6b&#10;um9XvxdlM02/30W04PLygnmI3SqiQrFVBIKOHKE0BmLRQAmDkhYlFEmk2GpFdLda7HSb9Fttms2U&#10;ViuhmTZIk8Qp24RhbjJ0ZtA56BxybclxC34+n5NlGXOdkaHJZobpbI5SETs7RwwHN8ymc3q7e2QK&#10;JpM5SSTQeHcIHrZxFpPGtyVcG5SQKOVM9MzcOThLo5g4aTCazrjJxphYYrQgSRRbnZR+mrDf67O1&#10;lbK11aSz1SRuNEgaDbY6HZrNBlJJ0tY2/+mHP+Jvfvi3PHr8gGw25ye/eMG//eu/p7uzwzd+42tM&#10;JhPy+dwF0pYaJQWS3DM2SafV4smjQ37yo1+AlZyfD7k4v2Kr23I4dKSKAXUmgRKlIrIsR8pFgpHN&#10;M7Js5nY5xcRZmkq2utghTZvEcZP2VheTO6uV8WRAls1RckaaBPPDANmsmYM1yS0y6aygBCAEQsYc&#10;7O3TaqUMhyNevT7mwdERkUqJogSdG6I4YjiekkQxu7t9Xv30M6bTOc1mSqyc6Wjud1XnF6dMpk/Z&#10;6u7SaDZ5ffqC99/7TXQ+RwhVIX7OB1EQZsJCWwe9vAnxX07L0vS6vnoTArwZDv72IJo3I7zV78M8&#10;vJ3vOuXoqlT3zW2iXpZblrVch9vMob7+FeGxvEtJgEXlXm0OK+7dxfjsivcW6xo1m4pmCu88OWI6&#10;6fOLz08YXLsDKFEUE8cxSRKTpDFxJImtpZVEbG812N7ucOADMm9v9zk86tLd69Pp92g2t5BRE5U0&#10;SKLIQRseLjDaoHWO1Rqjc7SeY43GGk02n7l7eU6WZUynGVmWo5Slv7fHZGq4PjtlPpkyzWbM5xkn&#10;Z5e8Oj0jyw3SKgetKEEsoZFEtNKEKImIGymNJCVNE+JEkSYRzSShkTZQaYpRgk9fvuLzF2dcX92w&#10;u9Pla+8/Yn9/h53tPZqNpsOSI+dKwVqKw065NuQ65w//9E/IheXvfvxjnjx6xHe/+Q4//fSX/Hf/&#10;/f/AH//RH/Inv/990kihAaTCSImxAmyG1pYojTl6dIiWIJRkdDPl+bNj3vvgIVnuAoobU4YVFEIQ&#10;RRHT6Zg4Li1ghHLS/Gw2I01axc5lUXFaQlfOSRlYDFbkSNHCyhlSWrYbD5lObpjORkSRQskU4c1h&#10;6xSwy8rZW4vUVianhdxY+v0+vc4W19cXnJ2dMpmM6HVaYCRZlhPFMdpYsjxzp16TlMvLa9qtQ18n&#10;VUAxo8mYq8El3fYODx4+5JeffcKjh++hlMRqjx/6HaHRGuMVuAt13CDVKaHr2n2f9GUUsctpeQfx&#10;VaVNlay3dzCL9wKhvA9MVpfWKWsXJflFon67yEUJeT0mv0oSf9P0FiX5Bwd79Ppt3v3wKZ1ukw++&#10;OeTV89ccvzjjejgnzwWdJCHZatOwGf/Z97/Od/7wmzS7B7TaLZqtlnPtKmOMUBibkxvDSCvQFjuf&#10;FFi+UA4Hj4gRKkLFKTKV/kSWsylPvRsAvNkf1mIxaJ2R53Mafcnegwc+eLU7qDSfTbm4OOX68ozJ&#10;6IZIwuHBAY12FxWnNFttVNxARql3veDs542SCBUhrUUbp4PYe3rD9s9/ys8//oThaMgozzlKm4yz&#10;HJE4ZaeZGyLhLH5K18iCea6JcvjTP/rnKBvxk5/8kIODbb737Q/47PPX/OX/9le8Oj7hX//L/4J+&#10;r0uucxQxQigXfk/kSODRwwc0Wyl5lmPzjGcvXjDLvuuV0M6KxhEq5wZZRspBT9YgrD8QpgVgyOZj&#10;LD2nYBDOE6fblToiX8aeDb4evLdqVjbqAAAgAElEQVRGAXGUkuczBIbu1g6X16+4GV2y1dlD4nYU&#10;pQTk8pFiEfevIzROlnfYvBXOAqrZ6nJ4eMAXX1xxcXnD9c0lW60dkiRhPNJgLM00YjyZIgTs9LcY&#10;3AzI9Y7T5aiITOcoJci15eT8lMP9R+zvPOTTj3/GzfCK7Z19cp0hReSU1BJyLfxhPm9pI8TGS3NT&#10;K45N05dVxNZ9t5zHrwKH30xBGSRcu0RsS4K16a6pDg5bbn+Zx6bQ0Hp9xmK6DwzzJmlV/uveC9cS&#10;tbf76KM8h9FkzunFJVIJdne3ee+9p7z3tadsdZ0ULI3gd775Lv/yv/3XPH7v27S2+qi0CVGMkQpt&#10;LOTWSbQmY5rPmes5Ws+Zz6bk8znzacZ8OiWbT5jPpkymI+azCXnu9AF5lhUuYiXKQ0YRSsXEUUqc&#10;NIhUhFQJyBhUjIhiorRJt7fNweEhRw8fs3twRKe3R9rpIuIGRsZooTC4k7C5ASOdUtbkPqaosc7k&#10;UCl6/W0QgsHwhpPzc6RStNstEBlJ6siT8DoGpdwOBQFCWvJM02p0ePfdd9A650c/+gdUpHj6ziFx&#10;LPnk55/z8uQlj995zFan48z6dO6gBByBnk3m/PV/+CHDwQghBZ1Oynd+6xtEcYQUotAvgNOXWGsY&#10;jUZOuvfjH8ipEJJmq41UkVcQe0sG4aeg8IutCO6Lb5/7Vgp/qlRFtFu7zGZDEJpItSkhmyDVm2K1&#10;rrLkcM/8vxVJOFIRVs84fn3MeKbp9drs7e6SJClKSozJCT51JpMZ1gjOzs7Z3tkhiWO0cU7IkG58&#10;8jxjd2efXqfLzc0l4/GE/f0jnIu428fopZSeuTl8rxomcLHui9j98l+xxGok8nC9SX7V5/dNq6TX&#10;5fLedlqud7UttxlYvbuDat2W+6aujOV2ra5LKDPsFuok94XWEODIANnc/gN3aHM5r00gmk3SKghG&#10;UF/GMjNw76hms/vR2fkVz1+84uXLMz799BWffPyc5y9OuRnNSNtbNBsN4mxGxpSPn73kxz/+hJ99&#10;8nM+e/YFr04vuBxMGE4nzPIbrHQnTSOhiKUzU0viiEhJlDQgDNpqtM3R2YwsnzKbTZjNxkynY389&#10;YTwdM51NmGdzsjwjD37ghQB/iEhFEZGKUSpGqhgVNyFqEiUdpGqCdFKyI1sGY3IPd+ToPMP6eKFB&#10;7+BGVKBURK/fRwA3wyFnF9c0Wy1aTReCUMrUK0ErkIdxhFF7XLjRaHJ49JBICf7+Jz9jbjIeP96j&#10;39ri+NUJL168YGurR6fXQ8Wp+1Yozq9v+F/+1/+TX/7iGfM8B+FML7/729+i3Wl5S6Xbnj6HN0Mn&#10;pYfJR5j4hrTRJEkaftdh/VywPl5sScbCt4SwisIWAV7yPCdSKUmjQZ7PUUoRx87+3HrrrOpWu46I&#10;lItQLP7jF2CkLBeDV1xcTIniiEcPd4miNlEUEUexU5bmOXGSIITk4uKKOG6wtdVF+2fCZ5hlGb1u&#10;j16vi5SCl8cv2d3bI5JRWXCAB/BKZVU5G7JCkttEuqwS2LsIdl1+bwNmqSOMdxHFL0v8NyXAX+b7&#10;de8s36v7dvG6dNdS+aLyrygI/O36V8uu243cBeNUYaCwBqp1rhv7Ms9Qd2ur9yuHIkVZj2hnt48l&#10;OCgDhJOqptM5L1+8ZjK84V/8zgd86we/xxzQ05yRnjC+GnD1asgn4ynjuWGaW4xSxElK0mzQ6XZo&#10;t9u02m362z16213aWx1arSZpHKOkIopDYx3BdKHdMh+sWYCGLC8d+LgTtspb9ziPgpGSRFGM9Oac&#10;KIEkIo6Vs2kPpnO4gCFG51irvUtgZ42T2xxB8KDp46OqmA8/+ACM5ucff8oXn/6SVvQeyka0Og1K&#10;nzqysHqxHiqZzSek85QoTvnBH/4pqgF/9Zf/ltlA8MEHu3y39z4vXpzxP/7FX/Do/Q959N57jK6v&#10;GVxP+cUvPubk5TFpu0l2fU2sEgaDCa9fnfHg4SE6yyvwihtcqSRJkjCdjl09jMXKYOuvnX+f9lYx&#10;AaxwpN0WJN6Wc84GJuEPlUnAKqQwzPMhUdQijjtoMyMiIY5Td57A5sUkq0u3t9EsTERtLM1ml8O9&#10;Pb74YsDV+TWD62s67T2sVQiV0mx2GE+mZPmc/b0d+t0trq8HHB4dEkUx7mCfdsHNjeF6cM0sm9Pr&#10;7xHHn3J9fcnR4SNmXpHvgUGwpvCBI71xATWLbFnKrN6vtrH6/C5LluX8voxCd11aloqX61WnX/iy&#10;hH/523Xlrps3b6fsxX8JZrzlGyvKr6vHOjjqrvELNG+xblUmcVuJW1+vut2Iu7dYh0jJBCtASbfQ&#10;XcBsRRJFNJop7xx2+S///M94+L0/ROeWRPqg2/M5+XTMbHzDdDhkNLphMBhwfTVieH3Dzc0Ns+tz&#10;RmevOfl5xiQ3CJWiWgmNXky7tUUrbdNpb9HeatHqNGi12qRpSpImpHFEFCRLCxiDNhpt5uS5ZS6E&#10;U/55AdxtuSMiGTk3BtJJ5MLjtUo5E9BYxV7KdRiyNto5sdK5U/7iwwIaQyOO+fC9d9nutTg9fY3Q&#10;OXo+I5vfkDbb5JlGqVJiFv6AVa5zJpMx3biBRvC93/4jmkmLv/rLf8Pf/vhTvv71h3zzO+9x8vqS&#10;n3/yMc+efU6eW1788phUSX7jw3c5Pbvm2YtnxKTM55qXL17xO7/zbYog5tYxR4duC5IkYTQaOp8s&#10;OF1BcPGQZXOs1SDcoS6xJEl4EL24I/xkcear1oNcBqxino2IVYzRKVk29XBagsJBKhZTS/TC71CC&#10;EKVE45y8aYRMONh/RKf9nOFgzMXpBYcHj4niNghJlDRJ0iaj0ZRIwu7uNp99/oIsz0nimDxPMGaC&#10;EG7srwfXjCcT+t0+O7vbXFyccXjwyLu4KE05AbTRSJ0jVHCRV4ZorNZ/FaFepXx92yaKX/b7lcrw&#10;r6DcdbBRHXG/e95sVt5mjLJKlFdJ819FWpTkS+l9WZJfxYQWhSRrobqWw664+m0URXHRKVJK55pA&#10;RkSRRKmUo16T7v4+40mOnkyZqQZWOuKiGj3SVp94z9IFHktLpJxfF2NyrM6w8znTyYTRcMDNcMBk&#10;csN0OuFmOGY4GDK6eM3ZbEpmNUIliCgmbXZI203iVoN2p0Or3aHVatFqNmkmMVHsiLbzy64dGGMt&#10;Rs+ZZzMsslBCqkihhPAxBAWRiomkg3mEjJDKQQFxlIAobb+Nyd3p17RFt7/LO08/YJ7NyHWO1k7y&#10;j1TkIB8lPHETrl+kZD6bks0mRKk7cfqt73yfbqfLv/s3/46PP3mJjGPe//AR+0fbvDy+YDAa05OG&#10;o70OO4d7/DRJEVFCZjNim/Dq+Ix8PkNIUZj9BdfLwgjSOEFY4aJRhQXsrUjmmdOJRFETUUQS9xPb&#10;luEQq84Zym2se1ehsMpvYbEI5SJl5fnMmceKuKibzr3nS+EgoQV+YpduAHindtZK+v09+r0GFxdj&#10;js8ueDodsSUdLp8mLbTWzLOcPFd02m0EgsnNmNZun0hFZMophGWkmE6nXA+u2e5tsb9zyN8d/z3j&#10;yZhG2kTrKYIEYSQIg5XKmagqdzbCFltwWUuQqum21cj9oYq69Lbw87p86gju2y5/lQK4julYa0vl&#10;9wpl8ab9uL6+6+CZWy1Ycf9tpZq1sLAKQ6oj7HWp7luIgltgIZwvlkgKpLeJjyJJp5kQpU20NZ5O&#10;BvgDrM6x1sECea6Z+VOE0p9ctbKBbjZRrR47+w85kCBRSKOAnP+PujfbkSVJ7/x+tvkSW65nqVPV&#10;1dVd3U12Ndns6YFmwQCChIEeQS8wryBAutW76Ea61oV0IwgaDDAQJHLIIcWlOSR7qaqz5BZ7+Gqm&#10;CzNz94iMzJOnqihAXjiVER7ubua2fN//26GibnbURUG5rdht1hSbDavFgu1mzfzujtWb19xaKOoW&#10;oX2E52gyI81GZOMZ4/GE0SgjGaeY1JAkGi0FwgI25NCxDlH7oJ9aFOxEixPWvysCJzTKJAhlSITG&#10;SO117yrpkrAJMybNCTr9lrZpsLahaRucs97vvg1IFgeipaiWjM0FUimaBn7w+RfMJqf823//v/P2&#10;7RsuTs/46NUzpqcjqnLH/PWI3EjMeIRWS8Zpxm5bYK3j3dUNi/Wa05Opd/0LNU4j0dRaAxLbWlAK&#10;ScyOCU3dUFcVaTIGG9QwQb3keDjUvUdFQe+OAyeDDtK7wVpbo3WGCQFFiJjkLSKRoN0eNHHfxTJc&#10;5SBJUi4vL/ndlwuub25ZLJdMslNaa0mzDKUNt3c3jLITjNEkRrNcLLi4OEUbg6x9egcJNLZlfntL&#10;9eIlk+k5WWq4fvc13//0JzSE4Diit1FQ6rUtLuZGGibPe4TAfJeo+Kl6/w85HnreY+18W8byIX15&#10;TK0z/H5f5fewhHL82Y8R7WNjfV+18l0fcY8M1Sy9GuYpap3D972vwtGeOPQvqITwRk0lSYzi7MxH&#10;aLatv8ZHiDqfeXJgOdNGoaQXFXDgWouwkpARgFa0WCSWkla2Pqe3UAhxihwLRjPJVAgUruNHta1p&#10;ygJX7Si3azarBZv1mu2mYL3dsrp7zdu3O4q2pmlBq5RRNsXkWZACRuR5TjYakWYpxhi0NCTB6Aie&#10;MNPWtE2DcIKNAKT3KpFSBW+eaAcwwfCqMakJS8ATPF+FqqW1NW3beNsCLWW1Q6kEhKCsG86ef8S/&#10;/i//K/7iz/+E1WrOZpMynk3JMkOqUmgly03NYrllkmc0ZYWUipvbOXfzBednJ509ISKftrVordFa&#10;UVUVRghQPppWSEnTWIqyYDKJUCAiprZfKGE9H9vwkdB7VXUvbjoabGtpmhIpDEIeJ2TuYAPdu8YF&#10;2wa+nN+zZy+YTr9kt624u13w/LxEq4y6scymM8Dy7uo1lxfPOTs75d3VNa1zXtUoNVXrC60oKVlv&#10;VhRVgR6f8Oz5c26vrn2uIud18p7NxZq5vl6sN2zvI773Eb3vijD/Y+nkh88f9vObtPddvuvQQHys&#10;b48h+sdsIPHwhHGo+niozw8R9G9L4Ift9QFXw272RHvY5/hOQ2Z4qNbxz9//fh/pa2PUXnekdN5r&#10;RUuMEYxnY4ROIOS+suB92IUnIOBzyyipfBoBF1wS8RoSEe2mASlJoTDO58Px1t4qIGFHi8IJDUIg&#10;nUAhkGaCS2aMT14x+VjiaJHOomyDbWrauqKuCnabDcVqyW65ZLPZst6tWd+949o2tITsg9qQZDnj&#10;yZR8NCbJRqRZRp4akkShpcTEoiMWbFtTVlXQR8fC495jSKsErQzG6C4rpkkyDHlHMKxrA/L3Y2Kd&#10;pWxb8uycX/7yX/DlV7/i+uaG7cqijGJbOqqi5vrdgrPpiE9eXbBaLVFas15vefv6is9/8P3O0Nsb&#10;fD2qT9OU3W7nU1C0IJUIKiRHWZYhr7qkDXq84QYLa/DeEX+3Ap9emZ7Qa2WwsumkGxXKP3YoeLBG&#10;vd59sPSHGzZIkc62OCU4OT3nZDZiPr/m6t07Pv/B99Aq8zahJOX09JTF4ku++votSeLjCcqiZDzO&#10;MUnqA+2cRUjP9JbLJZPxGefnL3jz+mtW61smk3Ma69Ma+NdxgFfXNU2f6fSpxzED6jchhN8lgn/o&#10;+K507d+FGumpKrDD8+8zZA8J9v0mHkLn3+Z9nsIgjrlvDqWUY88dPmNfnz9kGvDwvAYk31/kpAMl&#10;UIkvHSe18J4abUTtfj/YPU4kwsZXIF0o1ReKQls6VNRZ9js1WEhsJhQiJB7zhj5CiTaHoEU4i21q&#10;BP63xklqB0LliHRMkgnSU4dQ4YWtRdgWW+5oqx3VdsVmvWa1WrNcLtis56yvXlPVjkb4qFOZpmTT&#10;CeN8wijLyfIRWZ5h0gStvK+Jn6EW21aUdU2JCH7qngEYJdE6RSrjXTu1RiqBNtK/H2Bbr+IxcsIP&#10;P/sFrz5asdksaZqaajzh7eu3uGrBP/vD7/Ozn/6UX//uf6BtwbXw9ZdvghrER6fath1kUnQkia99&#10;inO0tkHIEPSDoK5LmqYi0SNCnC7R+Hm4uPYWi+sX1N5acyCEQuKN13VTgkh8Vs6ozx8wk7i6j+qH&#10;cQjnU2e0TcNoNOHy4pSvvrxjuViw263JkhMsLVoqprMTdPqOsrKUdYsFlssVJ7MpxmiqStJaL3lY&#10;W3N3d8uzy5eMRifk4wnzxRUns3OaxgVGSNQ0gXOdOuwhHfH/34+HCeP+8dB7P4WBfaie/xCRv6+P&#10;D8/JcL1+KGr/psd9Yv7QdVGqGBpMI4Hfw1tP6tqRvcn9sddK+zQAnU5IK7RUGKVRQmBMgkLhtc0S&#10;icWGlMO+rsXAJUvYrkJSaG1P1O+6M1T1ED4LESh70PkHI2bMWCgj4UDQyx4+pbB1Dlqg9UEsLgQ8&#10;iGSMzKbkJy8ZC8FLQGCxTUVTlzRFSbnbstms2a6X7LZbdtsFm5s33NUeVQqtcVKhs5x0MiYfjRln&#10;Y5IkwSifBwfnw6yapqaqy1Ao3IUshwatDUolmCRBKu3TEONdQCfpmOnsJU1T0bQlFxcvefXRx5ye&#10;zFiXip/9/ue8+d1rkmzKdr3h5vqG2cmsI6RSeDfH1glMohDCewpZ5/OmS0EI0mooqjUmSfx9eLQd&#10;c+73i21fjI96+aPisAuM3TnatgLhQj0AL/G4mOnN64GO6lMjkvbumv67EinPL5+Tjf6B5bbk+mbF&#10;dNogpcM5xWR0QmZS6mRL2zpMmnOzmPPx9z7ChCymravD+GiWyzW73YZkesrl+QVXb99gX3nprncZ&#10;9YZzh0Q6Xz8YQBsDcRM+Ydt9yPGPxTyO6biHn495oRwj2k9B7McI/lOuP9bPY/c/5C3zNGkioJG9&#10;4+nS2dOOY+g9SIXvbffw3IesheHzD/3l95mm1nqIVgCpSYIfujEiLPLY9zA5IjwwIjTi4qH7HD7Q&#10;bXDRP0J0k7N/7zA4oTP0hatEB/8PNbxB0o4EI/iAe0Oy8xDYtbTWSwD+8QqSESodMzo9D7YAgXMt&#10;jW2wdY0td9TbNcVmSbFZs9psWd7dsHr7jlXtKKRF5xlpPsbkY/LxhDzLQ+COREZGY1uasqERWzab&#10;FqQgCUW1hVZIpdFKYXRCYlLS0YST81fsdgW5vuPf/Jv/mpvXVzRtRVEXtMWcJoEGiVMCbTRJ4jMs&#10;SmNAaUpr0QiPVIVAo2hcy267ZTI5BaKx3TOo4UZ436brz4FzsmfQiJB6QpKaaMPx8y/iejlyxLm3&#10;TvhSg6GQx+nZOScnM75+u+Dd9Ts++eQVqRmB04zHEybjnLIsqZwgz3OW6xVlVTI23m5St57BYQVF&#10;sWO1XjGdzjg5OePN11+z3W1IRxOfXnsgtAjhYyq8F63FWRvq9Ea1ztHXeNLxTYjoN2njQ4yp70PM&#10;T+3bQzrxYZ8e6u9D9z9kYP3w8eppx3dzPCYJuIPr9s/5fXNoazhE7seffajqia6Sj6t7Bt41XZek&#10;97wOPiU4F/hhD7wH7+l64nrvRSOhFcE4OfDDFhGpD9UC8bfDhsLPsb29lxb9c93+QA56QWdY7H4L&#10;+eQDfbPO+1g4B06moDOUmaJOXpBiuXTCq39oaKodVbmhWm/YrTdsNht2xZrt4pqFrXBCgjLobIJJ&#10;c3Sekuc5idakKvXePrTYtoDa0jhLIyWlND5nvElRSmN0wmjynNPTV3z/s9+nqbz0UdZbmqalqirK&#10;ZkdRbinKGm0S0jQlSzS73RZBKNJiHVZ480dVlfhi6joEifkx/BDdczfGB7rBWC29bgqUlAipsI3t&#10;EqkdHsM2vYrJG7utdNjWMppMePbsGW/eLbi9vaWsdmTJCGsdaZYynoxZLJc0jSNLE+bzmvVqw/TZ&#10;JUZryrry/ZPQVi3L5ZKXLz4iSb00dnd3xavJFGsHG7YjJJZohPYVpPAMkSh13EfA7yM8j6k9ujH4&#10;Do739ecfW/UUic5D7T5kOB16Wh0bisfH51BXfez+Y8/+8DHfH997cPO99/t+HEo+/W/x+76x2D/7&#10;3jvEz+LxN9FG6UGDPlJSCRXql/qi2X79+03g25X9ucHLxx465133hig/6opDMwf3eyTo6a+IwHAw&#10;MvGeY+LX8X4cRTRxMAWB+dBXjgr/SVsG90OJaCTCCqoQ+SkxSJMySi/IT+AUi8LimoqmKqmairLY&#10;UWxX7FZLdts1u8U7rusaKxVojUpTTD5hlI8ZZSMSk/gALdniXEtVbgHYOgtKB2O1INGGxKRk2QuU&#10;FAhhaaoddbWlLH18QFNVjFODK6VnWhYfieo8sauqgrLYMRonOBEjXgfMMuokjm2ywZSIsNKiMTUS&#10;PSmgtQ1VXfoCI1gYlHc83AT9/Pi5t3FhC4FSOc+eX5L/3d+zmG+4u1twMrnwdFtJptMxOlHI2kdH&#10;J0ZzO5/z0fNnnadR3dQIgU9TvFpRlAXT8Zjp9ISr6zd89MlngfA4QAaJML6NxbqW1goIpS3plvQQ&#10;he0Tqb0xO0Cpx34brtVjvz31+MdW/TytT/uqWX//kIgd9vH++Bxr5n3qn2Hbj/ZuDzF/s7Hqie9T&#10;x2P/iPcevlIk/of97HX3A6Pt8PGD6NaHeqS11nRRlDicFN59UGtftanrXFB1DBeuuJ9UyUWdOgIR&#10;ULYQvoi163t2j6sP4XdHa/ZoQ/S3fngyh/rj+33qJe5+NESoCev9qoWUgfhF4uWLooD3+BHOq3+s&#10;bRDWpxiuEVgMIk1JRoJ05jgVUdBpacuCqtiy264oVnM26xXb9R3F4pZVa2mkQCYpyWjCeDwlSXNM&#10;YtBaobE+q6OzlEVFsd2CBKU0WmdoYzDjM/KJwrYtbVvS1hXF6Y6q2lEWO3blzvv124ZiV7Narcjy&#10;KULIrrj18IiJueBgscW8FwPGTZjpAQhGCYFtG6oKjEmCTWUorfUi5kHDPpFCh0w052cnTMYpb97u&#10;uLme88lHNUYlCASz6ZQsNZQV2MaSZRnr9dqXkZQSbUzQqzuUVmx3W9abFaNsxNnZBW/efcl2u2E8&#10;mtHGPEQDpuPX4SC6uJMY9xbQkwjrUwyU38SI+dh1TyX6T2EwT2cgATDdUz/43w5VFcf1+Qd3HTDV&#10;/d+OaRCO9WlwhXvouqcdx4ykD1z5pN8O0Xv/uT8fr++Mtv3dgUg+/j6+jh94k2prkVLRCsgVXqx3&#10;oeydUIBFoEPE6wESdwJCDdP+Jdy+IXaIGMPRi+1tx80CGTkykK6bpCERPzyOiYV+kIa8JKLYPgcM&#10;UZQiMgQXEge0HvmLnqC56DGEQ+PwsDmMO4SoU4EzGUkyIj99hgpMsm2bkJVzTbGes10t2O02FFd3&#10;LMqGBkmSjQLBT0izHJOmmMSghC9TWFVLIBS8UEmX+1/qnPx0zFjgU0E0JU1VUFY7dkUBraUutpgk&#10;o6sUZaMh3A3GOM6K2EP7/TzSIX+v0os3+XqyRbEEZhg9woYKTHF/SSERtF0bPcPwKQWk8P77o3zG&#10;2eyUq3dbbuYLiqogyVOcTcjSKUmiUaqlaVvSLGFzXXrCPRmhwtoVwrtmtm3DcnHLs9Pn5NmYLE1Z&#10;zG+ZTk72PMWGc++cr30ghfNiynAlfhDCPX48Bb1/G3T+vr4dtv80xPy+3+6vof1EYPv5ag7vvd/O&#10;h7z/cUn/8FlPm7J9WxWAGPiDP/6MYfbK/f75c8fu7/df317sqxg8s9c6RPof7xQP9ElrrX16X+fQ&#10;oYRdi0cxUhqPjAJRtbYX7ztdd+iMbyh25j6BPaZSuY+0w/fwvEO912Oi3HvRRhzwA0HAHRmZKI31&#10;wV6EPOMDZjEwWLr49sK7VMYGHQ7lHM612LaLrQQ8es+znOzsJecInG1o64K22FBvV5TbFZvdlsXy&#10;ipur0hf8UArSjHw8ZTSakiYZWmgIufZ3G4cLwTxK+6pKJk2R2Rmj/JzpSYEQkqZtadvehdIbG+MC&#10;i0uoHybrHJJ9HXq3GV1/Lp4QQtC6huXqhsuLBBfSLQgpQAzvHaI62JPwrMWYnBcvn/Ob312zWKxZ&#10;rubMRmcAGJOS52P0qqaWDmMkWMft3YKTk2lIyTwobo5juVxQtxVKppydXXBzc0fbNt2bOpyX5pwN&#10;3lz+vXwFrnYv8+eDy+xbEP1v+pwPbfMxb5UPPY6PxzFpu5fg91Us+6oLN1hPD4/1MWIen/s4kY+1&#10;pT/sGBJgy3uWgO+h2/977LdDBuC/y77J7nrLMNeTH0rZj3LHDYb/+kML4WtcOmtRQvmFrkSnU2+d&#10;z2QoTMhjjvRFqyPeFkP3yH01yf6LPYy+DxlApxvGo4DhgDyEPg6fe4i0XBicPdWBCFg8MpnIpSN7&#10;9A+iw7lusCCHfR78P7bdLww5mCD/PBvgoif8TafbRueo2Rhz+pKRgwvXgq2odivq7ZL1cs56tWG7&#10;vGOzvOHa1git0WZGluakwbvHCmjKDWW1xq0tSoa8/DphPJ5gTErMyeJVErFYugtEOASzqfjmlj61&#10;6RBp9AxNiFD5y1qE8Oml79a3bHdjxvlp3OL++bgBwxx439yTPA3nF6eMRinzTcHd/JZXzz9DOodS&#10;mul0ytXNwuN/51BGcnVzy6ff+zgkqFNdQXohJZvtjs12jTlJODm94OrqmrLcYZK8Q0U9c49rIUY0&#10;t91aHxKib3t822c8Zrh9qlF3zybzrQ938Ldr5eBcT4wOmz2O5t2Rz9+gdwFJv/+Ia2D4/enz9X4J&#10;7CFpoG+3g5AHj7qnwnJRlT2ky31ftYx6VuGTk7mI1qW/0oYbYqcl0kc/RtI3IHpd944Q36cttPia&#10;w7cKONndH7jDZx4SoCGhfxLiF33r3b0Hlxzrx7E+RGLQ53j3J1wYayEE0rUoZxHOYV0QBdsGGm+4&#10;tvikXWp0jhhd8uyl4oIWqtIHeW1WbBZzdsWSzfqG26sChEIoQ5vmJFnCKEt8gJYEVzfsqpLEGJRQ&#10;Ps2DVpiQ8C3qKpzzroNt03hvK9FnZjy+xXpi7xGVQOsEKWE+v/F56JPce2vKfu30+vqwkJ1fi0N1&#10;22g04/RsyvX8Dbe3c6pmS9NI+7IAACAASURBVGom4DTj0YTEaArn69tmo5T53YayqtBaoJWmEU0o&#10;7mJomor5as5sdkaSjMmShPVqwbMXUx8lu7feon3HSzU+OMrh6xN8O2L4j2Ekfeh5H0K4D/fK4XM6&#10;nfCDj4xG7H0kf28fHPTrfh/jOuqNnMdUQsf6+PjcuAdUJcevfeox1NN/UwnM0xoHruloqfMXcSgB&#10;+XFpj/C7GJS6f2hjdIfiVCDTVvUqyOV6E1Q3Cms9IZKdbqp/rPdJ742WHVl4j66xW1TdZMbuig55&#10;d7j4YFCOIctDdH+I6A/v+WBDUzeRx8XUx8Re1z3beYKPAKE67Z9vUiFwtHF8HV7KwkHpo3+RGp3O&#10;MNkp0+efYp3FVhVtuaXardgs56zmN9xef827umFbNKAT0nHO82fPmU5n2LZXHsmYjdOkJElCkqY+&#10;bQPaZxN11mf1BITweV2GKL6TIIX0Hcbn/TcmZb3esVzdcXGeegLpBmi+Q5B7I9SNl3UtWTbh+eUZ&#10;f/cPX3N7s2ZXbEjMBAdk2YgkMQhR0jQNWZZS1XNWqxXPnp2i5EFueClYrZbUbcvIJJxMp8yXcy5f&#10;fBwbRCgJQbIRAV04JbB7KZ6jbvW+ZPqUTX5MdXl0vXSE9XHpN177odcdM7o+LhnI8Hd47t5VnfQ9&#10;vCaiz8gk9qXAw4fsM4j4kAj24uf993oKeu6u5vj+fcKdB8MyJOzD346vg33wuqemdt1ZT1MjKIzd&#10;HXTdRUbaSZTx6cdsBg5ttOzUOc4JrHSYEPuhFXx9s+U//eY3/OCHMxoBkhLldBedGB8NdCluRZAA&#10;IirqiEBwvew7MeBMIbCm0w1HhrE3eTb8O642eIqnwLHrj9kGDu0Ew0EOu//Yk++tgsP79+0MvWjV&#10;82A/ptHFs6OboXHp4omg62/AWoVQCekkJZueM33+KS9sS1sXVJsly/kV8+t3bFZr6sUVt7tVqK5l&#10;fAZO7SN3lRA+5432xD5NM5I08wZd5efCWYu14GgQwgcKCWLUqAg++Q3eG8sg5I5dsWS5SplNzons&#10;36/rwXjTf0fg9fdOIEXC5fkl08ywXRfc3S05mZ7jXEKS5OR5hjIbyiYkaVOa29slz19coLQezK3P&#10;p79cbanKLbkx5JNTrhY31E2JFBmIxnuEuQByXHAMsIBoaV2FaH2cQZfTbGC372bpAUDxlOMhO9Xh&#10;8RA4ed/xPoBz2I/3PO0IvXwobsYefKejHw89ugNUg4pnw/55utV78N1/lj0K8vaZyPsDtfo25RH6&#10;cl+dcux+LwHuH4f2Ab/rB5XLCKRmcF2v6jzmoCL37wuqRm0yhZIGENRVi8SFwhN+Axdtw7/9d/8n&#10;v/3NW87PJ5ydn5KkY5+VURu0iWH7g6yNUvcDIr0c40Kq9n6QQ0CUwKcicJF2ivjGDAnpYLjCS9yf&#10;qA9BJcPjvhfOcXVTp556BMkjguvoIyhp7/ruU6elHpzhYBOJPUOxj1gleO1YbNu35bAInZLMnvHs&#10;7CUvfiiQdU1RF2w3C9aLO6rdim15TbmxtCJF6szXVLU1VaPZbte+EIvWZElCmnm3TWUMQhqEbXGt&#10;G/S47TsrfWpqEdIar1Y3KCUZj86xTqJEC4OAuD1RO4yTlxgts5NTzi5O+PLra67eXfPpx99Dihal&#10;NJN8jFF3qFB8PM9TbuZzmtahlUIpRWMbX7+1ddRVwWazZjKako2nKKXYrhbMTjOflC4UfgnD3f1x&#10;zqchtkik6l54b24fkhI/VI871I8/VVI4XLuHOvaH9O6HRPDhY1/K2jt/oDK4H67v9v4+2tYhfhqo&#10;f/YBreh+F92NRx4XL9vbi+EJRySx/XuP7dfhmD78Gof3H7cDPPQAt/fzcLh88r+eue738XBu/V+t&#10;E+V92B0YoVDOgfSWWwQoLVnMl/zF7f/F7/3o+xj1faRZI2yNUhqHBKGQ2gT/7gSttPfsMD5Xi0/P&#10;67M3+jSuqvNUcCHPSz8ZwxEMi2LY+Y4bvAeVDMSo+9y3Jy7x3EMEvn9ur5jyFw4mMPa0Q+T3fcGf&#10;spH2fVqGP+xvkk7iGRTfPowg7qUzh20aWodXoSRjTtMRp2eXYB22sWy3K5arGxbLazbbK2pASI0x&#10;vryfbDW7xiB3S5RQISgrx+jgz6+Nf98uqAKEk12JRgDrKuaLtyQ6JzF5N437qpr+EAHNu1YwGk05&#10;Pz/ld1+94+b2jqLcMdEZAsUoG6GEryu8q1qy3HB7u6CuGhLj+1DXNWC9zQnLer3i+bOPkMowyias&#10;FrecnT/H2ojUDnXPgcg4n3Qvdr5bswdz9l3o2x96xlNQ50MM4qkE7ZiayK/N9tiN7F3lJDy4zodE&#10;/og0/ECwY7cvXASHPWPp+ujgfcyl77IHmt+E+f5/fTys+vWw8Cl90lJ6MVxAML6Fqj4IpJa+DJ6y&#10;fPHz3+Nnf/BzhEqo28Lrhh3UTdul0a2LLZXbhEyJAiEkTno0lRjjUaExweDnCT9ChTTFKkRy+hSv&#10;Snn9UuS23WQe4b7HCGjMZxO+dUMTwfhDxz30Pbx9gLUF/fNd92jXEft9tP+wbnWvLXHfhnDYp3jt&#10;3jt118UPsmNyqkM6LuiVBdZJHJoWi0wk0+wZJ2eXvGp+TFXtKHZzFvNbVsslu+WCoi5pE0ma5eTp&#10;hFpXFLutT79gNMYYn7AtSVAqQQqFE84bN1OfCloJQdu03N695vnlxyiV3Geow6FGIKTFtRIlE55d&#10;nmG0ZLlYsVjNGU9OwBnybMRolLEtfLWCLNW0dcN6sebZi1OvhpKyK7AuhWIdsn4mJuHs9Jwvv/ot&#10;TVsiZe45VedaOhzh4EFkHU3Tok3PwPbn5biU+RhiPmbw/BA1zUPXH1tzR/fKA+rOvc8PJvYSR77e&#10;R8CdeuWBvu496/CR3fehX9Z7+jFoe3+v7BPs/TmL544Bw76dx3j4Q3aUY5L905lM36e+v08HkXro&#10;9mitw0kvCinpCbxyLX/w+z/i57/8BVaPsK0gSTQuGAhNpHCAsL5Ytq8a5Isjl1VJVRZUhQspEnzS&#10;MyVVQPSeSEipfZ52HWuyBrc/JcPn4JEifc5yJVWHImJAVRTbHC54AA28Nwho1/VGv8PNdXSQRI8g&#10;wgl/aiCmxjYchERq3nAinOtQ9uGk3G/muDfQsX71ExrJ9wFDcCIkgQOH8j720qdLFuFfVPM0raOs&#10;a5SSOCVRowmT0YTZ5ce4tqbYrtmtF6xur7hdLFgs3+KEQKcJSZaTpt4f36cS0CQmI01zpNQkieH0&#10;9JK2rkLd2w1NU7De3jGbPBuk8vVDKWVP8G1MVib9+5+dnzIe5yzWJTfzO16+/ASHIMty0twgg21J&#10;K4kSknfvrnnx0UVQI0qsDeK+VGy3O3bbLcmJIc+n4Bzb7YbZZEzj6j3xvxtrGyQn4UL+fNHZIxw9&#10;wXgfwXwfQj+mQz6mTnzo/mPHY+vqsWce00n7H47h7f2+7Lcz1I0P9stQmotbzPWjH3Far2oKWP3B&#10;CnmHhJWunXjRMfVNfz7O0f41se3j9/Zt9af3g6E+VCo7fu3j7R27Jh5ahdw1AsDFdK/enS5Xgn/6&#10;R3/ET/7JH4LQOCu6whlRH+DzqYcCEVIS89MbvDvV2HqC3zQNu2JLWeywTU1tS6++0Zq2DgTceKND&#10;0/gAFo/CvM1AaxVUPt5gqIIqQIXzUkiU8oW6USKgtpAKOZA2Pxyq56KxCgZhQd+b+N74O6DxDPXH&#10;Aknny++Ce53wbpHHIo7fh+QeQnyPGeKC9MlQhSSFwRfBCPPkgreI8IFG4VU8AaQF4VChOIq1ISBO&#10;KNLJKaPZJRcf/YjvVVvK7YLN8ob53Q2LzZb5/A4rhC/Akuek2Yg02XjbjBCYJEOnOUZlzGYZ1tXY&#10;1lHWJanxaY+RvbeWX4aR+AiErBCtJstOOTmdcH13xe3tLXW1RZsRSuVkWYrSS5ySQINJDF+9u+H3&#10;GhskQwXU3Uau6prlZsl0NkOJlPE0Y7vZMJvG9gWIAzTmXJfbRmDBtiB1oFL9PB7O2Yds5GOM4alo&#10;77F1NXz24d8PIUAd0dsDOE/pz37gZH/u4BnHhILBp4Pp6H96QOXn25D3zncS2h7hPvYOx/t6X9V4&#10;2Ob9dnoiMnyXh7iVe+S7f56Uxwb+ASRvg24d4euvIiTYhjRV/OyL3+fzn/00pI1tAyINKg8RowI9&#10;gpJCBl108KAJI6CkN+QmCeT5mKapKKuCuqpoqspXAwKkMWRZjpKe0HtpoPKh+XVJsWtoraV1Xo0U&#10;K1Eprb09QCd+QwcPCykig4j2ABCh2o+XCALiRQZuKwdiuUff3eQ40UVA+jN+4fSmoLjiI00NE92J&#10;bnHyjxOBh4jBkLA/KI5H/VOAQ72WqvdgkmK4D3r//8gIhVC+ALdznb3E72OPYGtbYXEIqUiml4xO&#10;X3L5iaOtS3bbFev5Dcubd6yXC+bzt75Wbj5BJRnpaERSbjAqIVEpeZIilMY6R9XU3bjIwdz0EpEA&#10;oWixpEnGR8+f8dvfXHN3s2KzWZOdnSBVyiifodQNWklsbcnzjJuv37HZbBmPks4poLVtYGKW+fyO&#10;l89fYoxmOjnlbr70RdkDURhKXt14Odd537S0SGn30h08ZON56nHsnsfO3VsL72Eyx9bbMSnhMVXR&#10;fWL9cH8e+/1DjuOS7b7dZIjEH7vXnxves39ueAwJ+vC6hwk8DAnt/bHv7xsykPttige/71+7/3z/&#10;zPvXaikNznpEp6VHc/nIcHk5Q6uWv/7VX5DolLPzCybTKUKqgX7IJ8uSoVKREMpHwzrnUbr0UbLO&#10;+oUlpcYkEp0kCAdtU1MVBUW5o7YN2+0aIQRpkvlC3fkYoz0ibJqGuiqp65K2aWjbxn+utggBBSCC&#10;+scHG3k1j1YGqWSo02q8vl/64B8RCJr/p1AqMAARVViS3jd44AHi6NIXOHvIsQcL7lA44P5m+lDj&#10;T3dvIO4dqnLD36NfX1BTcWSz00svETXHWrXx/WWIihUOb5AXAuscZVP7+Vaa0dkFk/Nznn/2Q9pq&#10;R7lesFzcsVjcspm/ZX7dILMRae5TL6f5CKMTjE69Pl8H+4xV3ZhLKX0AllIIp0HUKJlwcXaBVrCY&#10;b5gvFlycPwdyRtkMoyVGO4rSMR7nVGXJ7c2ck+krtNJUEu8J5DzoKIoddV1htCHPT7i+vqGudyiT&#10;+vHo0Nf9eYvgqrUWJfp6sIcqlseQ8vB41IFg0P77wMCxex56xkP63GPqoWEbT9UtPyaVfuhxrE+H&#10;zGYoXT90b3/O79Xh6W9C0A/3fSSwj4G3HoCJvb4f69P+s/f7edhW//v9zmrv8iigLkik43uffsyP&#10;f/IThFYsVgufyXC79UEoifeq8BshoL+mxRhDmmZok6CUDN41GmW8QVUKLyEIXIf+EWCSnCQZMbIt&#10;dVtSVQVVVVFVBbvtBqkSkiQjTTOyPCefzJhI/+bOehWQbeqQ9bCibirquqJpfF3WyjmfIliF8uAi&#10;qnY8kY+eP8Z4F9C4KX2B8aEnUPznDXdCyg6t39/IcoACHeANed1CG0hf99HHw4avB40sLkgk97hJ&#10;iFQQA+fMPSS2f04p6V0IraW1Aq1VqHDls5IiHb4ClsNHaIGwAlf5xAwICWpKdnbG+PxTXrQldbll&#10;t1kyv7tmsVyx3NzQurdkWUaajMgmE5Ikw5iELMmCPUbhnPaJ0dqgdpIO0Eyn50xmKVc3O25v5vzw&#10;+y1ONWRZ7qNXVYGSCi0MWZZyc33DDz77GAgxtsKzPSkkRVmw3izJsgxtRmRZSrFbM03GONd4IYL9&#10;8T+GgvuNeUAkPwC9PpUQfhtUf3j94bscUxM9ZAs6dv59bT21f8eOhySPoZHzKdLH+9q/D8iOn99H&#10;470KJoLfThrlfXPrwUGkF08fk8fm/wiS10qgRM3FxYgf/fhzPv7sc5J8RoPk7PknSOsR82a7Zj6f&#10;s9vuaDc1RV2R535jaqOwrqGpGrZV2WWz1MagU58hUQZ9fWKMV6EojQuVvoVSpDolMWNs3lDXFeV2&#10;RduU1NWasliz3QWCn+VkaY7WhlRnnc48dxZrG2xb09Y1Te3zu9dNTdvW1E2NtQ0tAmcHwVghtbIP&#10;/klRJkEF9O8JQ0/8pVTElMsd2pS6MyJ7RiG7a/oI0CHiPsQbgeoLsUcsOiIT1CZ7SMbFqTzCBER8&#10;xsAtlceRWzx8gY9QFtD1RlEk2BCXK8N4gMApb3sIWWsQtNBWvlC4FJhsQpJPObl4BW1DuVuznl+z&#10;WN4x3yyZ392gtGE0GjOazMjHE7LUV8hS0gfctQ6wFotlNMo5mST87tevefv6HUVZoZKGxPh1JXy5&#10;diwtk+mI27sFddWG9aewtvJzKQV1KPB9efEMKRVZlrHdrjk5e0nTsqeeG47xHuO1Fitbr+Ycbi5x&#10;LCLzwwjb3pweHA8RjmOSxGPHYyqlx5jHN0Xmx6SFpxxPYUjf1dg+rT/3ntb/idS9p/3978Q9fqiO&#10;2e9TxygGTOwhZvWUQxsNX/zoB/zkR5+Tnb/y7nXO+jqqwuGkItETknzM2fmzgLJ33C0XLBcLamdJ&#10;05Qk8RWQtFa41uJaaOqGVvjUunVZ0kpJLaXP9IdPIJVmma97KnRQqWhy7UPrfd3TxnvpFDu2uwVF&#10;sWFnUu+KmWRk6cgTZSmRKkWZlCTDo31nPaKvSuqqoK1DDda29f9cA0EiKNYFzU6TTSakozFKmphK&#10;BZ9F0eFsE0eXPq99IOoE9UIg/kp74u9dQenUEEKIbpU4+ufjohHGq1rEoTjZ6d6HTCIS9gEjGV4f&#10;jQQPrP8hCvJh/AKpfJnv1tZBl+29R5SIz8P3NUbdhm7FfL1OxeQYvkc2JEATUpLNzhidXvDMttTl&#10;ju1izvzmHYvFLYvNklupybIR45MTRuMpoywlUQZEgnUNTsLPfvIzpjLl9c0N79685ofTM0RiSMcj&#10;lBIIoZE4ZrOc3335jt2uZjL2KjzwhdSl0+AU683KZ+M0jjSbslm/oWkLhND3NtBRqUpYb1OSAiE9&#10;oe9UYQdj/aHE6LHrHlK5PPb7N20r/v5d6tjj8T7bw2Fb34TJHEfs36z/vVplEBASZlrKAHUGWqNA&#10;soO6tLf1cGSFPCYNHUoyD43BQ2tMf3I55Wc//wU6n2Fbr97o/X9DB530+W0EJOmIJMkZT08oLnas&#10;NyuWywWv37xGCMNkMmI6nTIeT5lMpygl+lB46wlva2vqqqZparbbLc62SCmCK6X3azZJjlYJRicA&#10;pGbkKxuVBdvtFiEFUm3QcslkNCMfjQL684l3nB95BJIsN6TpiBha7dqGuvbtO9fS1g1VWVJXJW1r&#10;2W423jUvS/2EWj8me2I5csBtWxwtLhR/BgFl1C8P0j8EIt+pgVSIEQiVuLx4J7sF4rq0piI4yhxs&#10;iui+Ez1B3IchlGMLx0ss0qvCrPXSSWA6XryInMYbrWNa4shI9hdY8K4O6qq2bb2LLQLMmNnlmNPL&#10;j6hty25zx2b+jtu7W+ZXX3F3BSbNmcxOOZmdkGdTpEp5+dlP+fjTz1nOv2a12rBbLJmcPSfLp1hn&#10;QVgkmtl0hrOvWSzmTCcXGKBw0DqHa73tYbPZst1tmWqvbrTWURQF4/Gs80A6HK/98fVvH+0YBJfK&#10;wXD0Vz6iTz+minjoOCaRPUV3/tjxPpT4lH49pY3D49sQ4G/Tp29yT79H9mtpWBeN8oFGRJud6IPn&#10;uuh/N3zeUB30dKnpMbDw0Hn9B3/wU1SSUzlDIrzrou+o8+jH+Q2tlIaQgtbh0FoxmRhGoxGXF5es&#10;12vWiwVlWXBTbHn75mtms1OmsxlZPiIJ6FuGgcizuBgttq2xbUXdNDR1Td3WlGXtvT+kCsTf//X/&#10;Euq6QkiBbSo262t2W4WUhizLSLIRJs19PVXn65t6Iu1hp9Sa1GRkuBCl6V3imqahrEtWmzXb7Zbt&#10;dkuapl6No6JIvi9KeeLtB1YGguyCFCFCit6ot23bXvUipfQ52oP+X2vduYEqrfeYgxAC5IDQ7k1s&#10;lAaeptPt9MUHKoXDRRXT9HqmpMI4iXvP6910gu5/T/wQ3fv6tScjbMBZixOCxvlSi/nsOZOTFzz/&#10;pKIuN6zm75jf3bF4+5a7d1+TT6dMpxdMTi5I0pTTyx9wemap2oZmu2ImE07ShGa38jVuTY4xhndX&#10;N3z06jmtUFgHbdPn5i52JdvNmun0BG289FjutkynJ7SBxg/Db+6PcWDwPrhk4G11nGAes8sMx/6h&#10;4yGCdvjch9QZjx0P66ePE5FvfIj+pQ8dAYbPHuqzD/vzmIrqQ6WWbwqGjvVFxVQDNhTxEYP9JESo&#10;p9xLeIdtP70vvcH2ONMc9rHfivrso89oLBgsSNVpV73hrvfisNZ2kyOkxDqfe0QqA1JxenrB6XRG&#10;1ZSURclmu6EsKu6ur3HAeDxlNjshy8conRCLJStpQj1QRxoyHbbW0jQldVPS1A1lWfhUsM7rl9I0&#10;xZjcl+BLEizeF9/alk2xZF2sMUkWUtGmKB2Yi+vVJLih8kz6vOwqweRj8vGMothS7DaURcGqXiKF&#10;9Am7kqyf6KADxqmOm3fJhITDJ0gKSDgsXYHDCp9bpnUWnHfrqxs/1iL4/Hu1T/RSioFhat9AjKQT&#10;ug4WZLd4hH/j/vSBCscdv88HEHmUKpAhijXe1itk+tu8OOr2T4ZfIjMIom0QQhzW1y6wDprGoyKh&#10;UNkZ5997zvmrlna3ZLG44fbmDYur18yvviYfzxhPL5lMZ6RJgpWQn53yhz//z1jdXnPz5pr5asXN&#10;JGF1d0NZlUE1Jn365DBobVuxnM95+fJjEJLJeMp6u+1yxzvniDaRQ+OeV8vEze8JvY+T6BZYN957&#10;KC4uuQMq9thGf59hc+/cQK3X9+Wg7cH3GMx1T/I4ctu3UtMcYZB9A/tjK+L1Rwj7t0Hw+/hD9OeE&#10;//D+Z0YCGxOmSYpizd3tDbtihwwq2VQbkjQjzXNMkqK0Dx4dPKUbew8OxL318HD/9z1zHnq/oaSg&#10;Nw2kUqCF9ZVO449D30wRNmb0HMGhBtXrpdAB0PlgpCSbMJmde516XbBYLNhuVux2G7JR7ol98Il3&#10;KBobN7+fbK09os3SMQR1iLWWpq1obI21jqaqaergBRFcILXWHdFzzrLdLtnhXSmzNEfp3mfaN2m7&#10;Re6cjwoVzrt6jsczJuOJ9+svC9abNUVRUuzKYEtI0EaHZ9meuHUD7Qmr3COGIXIOgbM+5sDSdiIe&#10;QoTc8gLXRpkpMKGg+48Vj5TSPk5AqS4wTMpoHB4So/0N63tBf1LE69zwK845tJY0TUvTeuMme886&#10;TL84UCMMG+ja6SUHBzghcUR9vQqJ10TYbw2uCm6aScbF80+5fPYxTV2yXdyyWt1wd/dbrm4s0+yU&#10;6dkl2XhKnp9w8VHO5YtXVJslH794xt//9mua9R11sDVJrWmDfaUqC27n19RthdEpSZpj10vatglJ&#10;+95PTHx/bQA9BGYoekIexbh+oMPfAySLu08HidLV/nhaF2M0Dsdf9B8P+tg3Hed5n/EcNh1mohPU&#10;Dp97DG335/a5icMdvm4gbmF8h7ATOklz2PfY/8PpGCLjw9/EQUfFwVrvzoW99ziidt32do6uVsJ/&#10;+tu/Yr1eEQ36UkiM1qRJglSKLMuZzU45mZ2SZONA8B2tCyCug/cPt3xfRXOweQfnhmPQIfm2WCIm&#10;J9ROImNmwK7BnsM65/ro0aEekYGYrwTgC4OjHFJlmDQjySeUVUGx27LbbLl+84Z0lDMaT0jTEUmS&#10;oqXyc9tlpIy+955jKgnapJGC0LYtTdNibY2zNVVV+0jZQZ/8ANZU9Y663qK1T52bpqPgTz8IcsGF&#10;hJm9OsY6gdIZI52T5Se0TUmx3VDsNhSbHQiJTjVJ6ifUj42HqT4+wNJSB5uE7XXcShOLT/h7LIT3&#10;dYRxFn78bZfAzYKztNZhraCuiw5xO+GJi0f7PeKP0ckqGLsJ6p+4oN1wo3WiNHQlzpxDKUldexuG&#10;UvKIeB+kvvCwjs9Z+l0p45OF98QUji5jvhNgA7OVYR4EhLwUYUP4En0yyZg+/5TZi+/xsi5YLa6Y&#10;37zl7Zd/i1OK2eyMyeyCPJ+Qnjzn+6fPePmTn7C4vWN+fcP13Zy2hWyUk+cpu5Vmt9uw264x0xSd&#10;pCgFZVGSj1KcaLtNht3PSbJnA4lR307gQoGVHkj7dxpuzw7Z35Omhlt7kN3TRSoQ7Tb7G7ubibBm&#10;Bi11z4no2Anb8R7b2rDO2+FVxDgL710WvcV6tWQ0Ig5bj6vHr2gZmnfddREg7t/hekoc5hpHsN31&#10;iL1jOC6i2AHy7dTLvVQylLJ6ZNKrOQ5VQ0Mu1xP6Qd+Iz7a0VqGlZre746/+6j9wdXVLmuUhRYdF&#10;akkrYL1a0TQFCMlofsKzk2ecnZ4xmZ6SjibEkpvOdS4Sof0j0tmAJvXH8TKG7mAtOefQ292WyeQk&#10;vJQIebyP3r/X6DH9VJfEKBKNgGCM9ig7z8acTGvW6xWr9ZLN9h1KKcbjCaPxhMlojFBpqCUrBsSn&#10;o0Z4LxTnA5oS73kBjnzkPTlwvYGvbVvapobG5wRvypK6rCjMFmUMaZJiTOZRm5OAj3qNz4lEMW7u&#10;6NM9np7Q1BWb7Yb1akmx3ZDnGSZJkdIghPJ5enC+CDQefZVlSVmWeIOqxCQJo3wU9P19Dp42Gnfi&#10;Un1Ajyiizts6GlpoaqLnSzSgSrXv4imlJ/oyBIP1mR36jUQX7es3hlLQNk2nMmpb2+edgX5DDRfY&#10;HsHxnz2iC63FTRn8+L2BP24mf6sgXoPPA+R83hi/0Q1nFx9zev4xdblms7hmvlzy9W/+AaEkk/Mp&#10;s+kF0+yMZy8+5fzyGS8Wd9xeXXO3mFOWOy4uX6KkoKkacA6jDanJqMqC8fSE1ud26In7gaogkrRI&#10;OKy1qAhCw77wBdZCqcVAvJzwLqmxtnI3TCGdQ5Ro6YgQHa2K8x3b736LTJZ+rbjhswcT5Jyjta0n&#10;8jZ4CA2ljbgO6KORHetYigAAIABJREFUhRDIuE4HRLY3M4i+hSE1jzEVgVEcl/3oxrdtG5qmCWUb&#10;CeMxxK6ii1vxzhcarb1d64BnxHDubt90BF2I/fYPAKsn+lGKFvv3Ogeu5de//nuurq4xSR6KLnm6&#10;kShFuVuz3SwoiyXzmxvW6x0iPeOzH3zGj3/wOR89/4jpyQxtRjgCSAvFarqxiGM0YEoEpvBe6D+Y&#10;FwBdlhVNU2OMxntMiIOFwT5y72f1yG9B0groToRUB+ARupCgEs3ZWcJ0OmO1WrJcLbib37FcL5mO&#10;JpyenJPlo4A2YsBRbK/neb0Yq8LY+9pyProVkrignKVpG2i9gbexDVVTs14tuSl3pEnKdHqCMRla&#10;+VzpSNlVFYrSRFwEBH15kmnSLGc8HrFeLajKHWVZoU1KkmRehaT8tcJZjNDo8ZgsyyirHZvNhmK5&#10;YzlfAGBSX6RjPJ6Qpilh1extmM7gO5jIwIbCrLqOwFt8Ei1rGxp6YiFiuodI8JUJyF92UpMUQ79v&#10;5w3YylI3FUIkHdHqCJ8QAcU6CPlviIQgyrfdzhuszyi5hbkVcT1BECiHKMc/TAgbpAVvtHXW4ZIZ&#10;s4/OmD2veFWsWNy84fr6HV+9eYcZjzg7f8Fs+ozpxcfk0wuelxvevvmav/rrv+F7n33GbHYSiDRk&#10;2Zjtbudz03RsJrKh/ug3Yq8fjYTeZ7z0iNna1jOnCDpC0n+B77sdMHRHlIaGe03sPdtZ20dbR+IV&#10;fts/7qt//D7q9JkDcBZzHPXT00kjrkfu1tn9H0XAk3EthPXQEcoBIYlOCbHteDK+ohzusT0U3xPu&#10;OAMyBDUiwInoraaDtEoHEIeqy5hMbsgI/U/eGYDYloi9GKjEQrdtC0ZLtps7Xr/+CpOkaJMERG7R&#10;0tA0lt1ux7PLC05HL5FVyfL6ll/9pz/jT/6Pv+GP//gFP//lP+GXX/wRL198xHgyBiH7zL2Deb1/&#10;9BL+YQZUHrlPp0lCXZYhx7ftNnD32Igq7j2xa7dH88IO9nf0oR5wwsgEhMSYjPPzjMlk5hOX1R5l&#10;39xckWYp4/GUPBujlfbIJebNYbjBeugoZUxNPHxZgRAKoxXC+D4mzjLCMhnP2BUb1usli+UdAEqZ&#10;LiOmkhptPOE12hP+Do0IsNZvyDQdY5KUtm0pii2r5ZL5/A6tFHmekkSCDZ3RVKkJ4/GUuq6pq4rN&#10;dstuu2a9nDO/NYzGEx8glI9CBk7R7aug0+nHuWN2/cT0zDZ8h1CVzxPhpm1orbcLAF3gF0IE45Fn&#10;At4bykthSknatqVuGhKT7ulB/UfpiUWYGztAliJabO8hy653ATkN1hJH3McGn6K4KyRIV9HUfvPr&#10;7JRnn15w+eoL1vNrrm9/y9XXv+ad/C3j2Rknp88Y5xM+/70vcNbxx3/6Z3z62eeMkhycI0lztps1&#10;tqkROg2teSY1RKKRycVNF+fG2YaiLL2HjyBIHq6bN+9SF201+4S4dW23nuOGiZlT+9Ue8Xz83DPa&#10;vV1xbMMP8Fvn+grec6qTXOO8yv5KG6WZ++0OVUldM3JA4GPyPjlgWJEhDZh7d+8AN/g2PAOIahjo&#10;aw67/vH0DJmOJkXNQoxeF7FWsegllOgNE9VCXkoQ3pstXNdlG/UYj9ur12AbxuMTYuk27xhiqauK&#10;09mMi+fP0UbQ1CUXly/4Vz/8nM9/+5f8P3/65/yH/+1/4R/+9lf88p/+c37xh3/E+dmZd6NGcs+T&#10;4uhxnJjvq+v6Q08CsQGLdZ6r3fPQYLj5OuDWgTMXKTiR8Lh4M9ZZhjVBY2UTEWYnMTnGpD7YpW3Y&#10;7basNms2mzWjfMzJ6RlZmgNe0pCR+3f9dAPpxfWo/6Coh+0QsB9EpVImk5TR+IS6Kr36aLNit91g&#10;jGGUj7BtRVlsugWhjY+6TUzqUQIRhRqk0ownmizJWa/XbNdejVNWJXk+IklNv62E190bbTBaMxqP&#10;aKoJu+2O5XrDarlgMb8jSRJGozHjyYQsy71heSDWRTHdSzwxQrUlVm2PqH+PQRCxqd94LtwTi2G0&#10;kbjGRS+CP7/qA4T0zHTzG1FFFCs7+tQx+CGB6vvdH9G7Yw8O9GTDDW9zQVcfE8b5PnvvH09ofU3a&#10;Bgvk56f84OKcptywnF+zWrzl9qu/5y4ZMZ5MefnxM9JfZXz51Wt+9sUFxW6HVBopveeNSTIfLOV3&#10;RSdBDDdT7G1HqoSPHN5sVrRtFYJkeiIS90BrXXf9cD6HACaqW6J6BuLvg/3ZKxK6/3XM8QiT7KSO&#10;va0TCPFAMsAnlugEsT4AaPg0F7QxwzgNu0+oYoPtkBH07gRi0Odu6+61M9wzkdG2PScQESDYbg3E&#10;1SPp90oH+w5Aa4f0A/qPQMy5YEgdpDaXUlLXBW+u3qHNCGMyEA6LRSpFXZfoxFC5hr//9W85nc04&#10;m56CULTS8OLTX/C9T3/Ku69+w5/833/Kv/uf/0f+7q//jH/xX/xrfvrjn5LrBBtLpIZ37cHxQO3k&#10;+mG9Pyf3D52nE+a7axpbI2S2P7yDSe88QLrnRQovBwMY/aB7/iyR/lIhQlrisDFlnDQNvqgaKB/F&#10;mmYjVqsFm+2aotwxnkzJ8wmjbIxwyvvEhE0eCYGn6yFvNX1isb674VopcMgQ4SnRyhsskzRnNJqy&#10;nN9QVztwjiz1vv0xKrYqCrbrJQDKpD7vTWJIsxwlE4RTmERzfp4xm82oq4rVesFytUDvFKOxdx9V&#10;QcdpWz+mwoE2OdPTHJPlFMWO7dbnfbm5XjGfG3SSMJ36SNCYb0cigtuT6xZDRGMuiqBxcTgQrpd2&#10;/JhFNBl+x6MSKfvzzjnauvX5gERLUzfoxPjEbxH1y7AIcbSDhG1xzbVxRXQwjcGui/2Oa254MqC4&#10;Tr8s8Ooo2+/97spg4AwnFODalka0iCTj/OWnnD/7hLrcsV7fsVhcc7W5JRFr3vzuL/np5z8hUTkO&#10;j+A32x1n+cyrdcN6tQPUKgLF7Ix+g7FOkxwlBMv10ttopN7Lle+lzoP1KcTgrz2QYvogHBkkyl43&#10;6yOUh4Y4G5z8lTxEhV6yjQM9RMedlBJB+r0+cNDnga5YiK5ImbW9xN3NGW4vkV/n2DB4bxB92cwY&#10;zEi8x+315ZhmwZeejJRHcChZRgM51vl9s8c0+sZk23PBDtUH1bMtC/7sL/+Yr69XODujbX5D07YQ&#10;6AnSgnSMc8Unr17x7PlLpvkM6ZQfE6lxUvCTj37Cj7/4l3z927/hP/75n/Dv/9f/ibvX/5Jf/PI/&#10;5+zsvGN44KWeYX3Yfhzk0XE4dqj/7r/9b/77XbFFaY3WhsNkV37z+mIgUuILOjMYnIEI2KH4sFAj&#10;me/EoQc75UWryE21NmT5iDTLcdayXi3ZrJcIfLFmqfqArYiQIlP3T9sv5hDfg8FG6jdb36ckSZlM&#10;pmT5iKquuZvPsc5hdE6aTr03UJahk6QT0YrdlrLY0lQ7qrrxky4FyhhM5hOraWVom5bVaklVFF2u&#10;deiNrVGnqpUmz0Y+IVua+9qlbUtTVmxXK9abDYvFnPVqya7YYW0TXCflAMnI/fEWEanIXtKh3yzD&#10;6/wx2PgR/gnv9WOt1y0bndA09UDPHNQQMXI3Gm/DM7qRdoONGMVAITom3ElncV5d39d+vfWitEea&#10;98XX7v0Hm7wNQGI0nnFx9pxROuPy9AItLLvdgtbVSG1QUlJVDflo0hNd9tdw99ntt+cc6JDWeD6/&#10;oW2dL8azpz93nZTF4Hz/ux38G86VH8Xu/oFePZZ0cCGynKNozwVU3itrhmNnnQ33ugHTPWQ2++0O&#10;mdvw2qE04aI4MOyJO7QjhOeGvFIW69/FWQ6jTIf3DJFnjxX8OEUm1tuPghoR7veXEAsUpV8pcTLa&#10;Sfw6SnXLfHHNf/yLX3F7t+P6bs7V2yvevbvhzZtrXr++Yr3a8a/++T/jD774Ai2N3x+upXKtH9+2&#10;pWkt1mjOX33Gz376Sz578SnL6xvuFldkWc54NMZHJQWbXnx3IQZ7ZB/dP3ZonaQYbaiqMoT+Hx79&#10;5t1bVMQ8Dv6v37Su27jHC9dydLL6BePdCp1zSCHJUuVz4mQ5q9WcxeKOsiqZjKekqQ808P2w3kZJ&#10;DCs/JFr9EogLYViVSEqFC14UUmnSdEyS5uSjMavVktdXv0MrxWR6wunJJeN0RHQzs23jUyaXJU1T&#10;UJcb1ssWkxiSJEXqhNFowng0ptiuWa18zh+pFGnq8/10OW0G46GVRs9OyEZjqqrE2ZaqKCk3W3bF&#10;jqrcsVvecQckacZkOiPL8yAJ5XQek+HVHW5vgQwJ/b5Kbl8095uj9UYtfJreqthRG4PDq3Nq59hu&#10;PbNJTII2qc/vL3XPaAOKjyl/HPQEPBD+/WCrHuoPDZH7Sp3j6+nwfPTgkYH4Na2jEaAmUy4nZzz7&#10;9PdYr29ZLm95++bvfAS2k5xdnIJIiDUHnDiQZo+073C0zjGbzsjTnLvFEm0ShD3QARPzHPWbt1O9&#10;xP3kRDDMxijK+8SuI142uD0OAFWU0Pa7bI8jYec63bxDRIvqAW3eR/fDeTlG5CNIECEJ1FAbEH/3&#10;7Q6IvRu227fvaVDfrnP7UkAcG9f9fyAe+tdi364Q6Y6jtaK7XAq8/clZhPV0zzqH1hqnM9YlPLt8&#10;zvnpc5xtqakpyoaqaJgv5vz0i9/n8x/+kLKogrYg2o4ktm1IpMEpRWkdTbVFKcXo1ff45aefsl4u&#10;2G42zPUNs9Nzn3Cgk7x7yXw45k85tI/kTNnsVgMxoUfrcVB9Cth+ERJC9mPa4H5Q90XHw+NhNG+J&#10;gj0iGqZ80Q811qRpTlmX3N3dst28DbrqGePxBKI47AYaCxGJyLA9z4S6sekGDHwO+hjh6w2Q4/EJ&#10;SZIz2qUUxZblYsFmveX8/JLRaBLyzyQolZKkYwQNYCnLwmfSLEvq9RopFCZJyLOU0/NzzHbLbrfj&#10;/6XsvZotS7L7vl+a7Y65tlx3dXVVm5nBDEFIAhWgQqEI8Un6JDQhwkhgMKSghFBLCH0ZRehdUoii&#10;iAcxAIIQMB49M909XVVdXdff47fL1EOanfvcWyB5Zk7Xuedskztz5Vr/5bfbDW3TuLIJ2jVBCbZ+&#10;hMv8lUpRTab0fc/s4IhcyFi/p21cdc16t2F1e8X1RYvUBVleklcls/mMSVW5KnR2II47a5KqYwzC&#10;duAQbkKdxqvAtmw2a4qidIlEWYYxDYvbBWCZTOdMp4cUxRSpfIJaMAmFzS6Gu4eNmfLQkRtxr0k5&#10;ERneZfjpK6JlEYRc0Eg8lVpDb1ss1pWxnh3RblvOzr5itV7StT15KSPi3J+nNLIsjkM4pJ2rnKPD&#10;Y66vbjDSRCFprQs/VQIXe++VDc9u/PwnUWnhuiOT1SAgUwFtrEP+sR+CHeYrCHm7t/9SVhiBQLxn&#10;sgZ+MEFDjsJ2D+kPWlgYXxzA+KYJCaSXSMMdrbUjABQiUMLzjq0DAdVEFu4VkjFjTM2F3mAV5zIK&#10;oJDnJ53TWUgodM6XL7/m1etLXrz4iEwJrOnoTEvXCRY3G6pS8be+/wldX9M2HcJngWM7pNZk0vVV&#10;Nr3xDZoUFkPd1zS9ojp4yMT2dG3LdrulqiZILWO/6jQB7t/VVAOge9OT5yXL9RJje7R0NvKAK/Y9&#10;0k6ChLTeZGaSV6LFjl6j8MvRATYSzmgRY1dBTZYpsqxAKc3y9obddsNut2O33TKbzamqEiE0WBlt&#10;ysOiu8lJnWNuPOGQEJHifghNIISAoqjIs4KjA9ju1lxennP29jXVZMLR0WlMrHKz5VoV5lVOUVkq&#10;02O6hrZpqHc1t8sFWIvUgqLIybSkbzt2m5Xb7NI1yy6KAokiE9pn00qkgK7uaKWkrGaczI59bK2F&#10;rmW323CzuPa+jC3rywXL2yuKvGI6nXF4fExVloCIammMd/ab1yEPEuE3uPVSZ7nOMup650M9LX3f&#10;IqVkOpvEYnNd1yCkRvtuS0optBxq1A+4dWBnd+hWDAJgRDR7x43MAYF+wlfC+gJzAiP9fYzb2I4Z&#10;Ose17SW9EKhC8+zDT+laQ2fd6UoFhj5Eng323MQsmNige2s5PD5h+vZbtk0X94v0jcUdXQ/Myj2i&#10;9sP39OefJ5il3NKEMME78MWbcYwHHwJ5J6uW4cQUUcugwVnfG1jGoqjR3OGTdoK5Y9ing+kpCJHe&#10;2iHBLQqnQeuI9w3LHJcu7M8gTEVEwvF346CgsT6ixfdAMNb6LHbrEXnwL7n5DiUHhHQOWaG85V5I&#10;ZMyLiZRDCKCUUqC1YLW64fOf/ZSTwyO01HR9R9cLbKfoGsNiueEHP/ge02pC09QOhZse2ztLh+kN&#10;DT1KWrRUzmckDYIMZR1I7ZuN89/ozPfIqClCO9ZI4v9u6D196d4aVJaDlDTNlmxSYG2fqIw2qtH3&#10;M/UBew0DIRJrIlfjXo0EG5c5pO0n+wSBkF7KevONxTKppuQ6Y7td09Q12+2azWbJ/GDOweERmZ7S&#10;WxOTUEI0gvWCK9jrwvaMkCIQH8nGwxO5EPTWUFZT3nuvcJ2PFjecnb0hz0rmB0ce2UtX90RKH+Ku&#10;UFmFzkqqqaVvfU37rmW9XmEtZJkitKG01mJ7Q9e0aGWxSvj56pE4pmDoqXcbGqnc4gtJplwv1ifz&#10;Ex6blnq7ZLW8Zb1YslqtuTx7w/L2moOTU2YHc6qyQtohK9GC76sK1tufw8tbE/ymlV51VexqQ9e1&#10;aJ1HJqtkHpFi13ZYs8Eo7ax4SuFMg6VbFxsEe7os3vnm1yDYjmOUQSCelO4iN/fnx0M8+00exjEh&#10;RnHmNjLNAAasY+5akuEYiLDS2UjvYfDhBmGcohcgLb01FMWUo6MD1m8vXAkPKXz0kkTiCta5Cp0B&#10;OfcRsQfG1vtbBHBlLUgTytomznF6xqgasHJ0rTgLdhCxWNePGYgRVtadOuxMP6/G04r0tsBgPott&#10;Nf3lQ4avUmroLhYiVYDeuMgdpTXRhGctne2p+5a+cyCkrmuapqftDE3d+v2+o6kb6p3TZuu6oe96&#10;ut7SG+urnspYJlsq4YsbOp+jziR50pGsLAqUkuRljs5dqZKqrJgWTvPWWjGdlXz19UtWm5onT07Y&#10;NWuwIiYIXq9uqWYVzz95Qde33pdgMbbzfQxwph+sL3kR3s7bIz3IRCofaOAEZNc2gI3gNnCse1By&#10;pMv9lxACbS0IJcm0CwFKke+7LnYv6kqJKMl8jVI6kZAiOTISi9i/xnDOoKY7Sa51wXSuKaqOvNyy&#10;XS1ZLhY09Y7Dg2OKcoLQGdbYIf7UDoQ7ivdNELxT3QKKGCZNCIH0G0ZKzeHhKZOps9ff3i5Zb15z&#10;enLC/OAQrTN/nhqZvywgsxxFTlZYisk8Suu6qemaGtO78r71bkuNdRU38wIrpSuh7FGiIwTn8HSC&#10;oadpNULmlMWU6ewh0/kDzOOW7XbJzfU5FxfnnL/9hsvLjPnhAbPZAfPpHI2OMf9h5e8HC2JAkEKg&#10;taZpGhf+agz4LN701feuTaP0UQ2b3ZK8mDCdzH1tGIeiiVPuN8F9AwimkXu0RDEM7K6FIaxtBBdB&#10;jR9o7+6TDsSYhtjdM6homIx2cEHcpBbF4fEDfvhXf8Wb8wW3W0PbGugajHFoP9jSjQXbu/U0vmrh&#10;oEkNiNpYQ5b4x8IxlgGNDw8/PJv0sd69GQsDAajRue7LwPCVUminyviCevh+EDaGJafmXGPcHgFn&#10;25ZC+ggRd15woLu94UCDMb3r32x6+t41eu97Q9t1WAxSOT6ihCDzGa5aORrM85zZtEQpC9b36PWC&#10;zRjnyO1NS1/3tFvDzgo66wBX3/maWFY4J6t1/gEtFForp8UXJUVZ+pDXnq49o6gyslyTaQX9jtV2&#10;zfHxQ16+/JaTk0MmhXaZ9kgX6ZTuiwAKhNMSgk8maGzRh2HdnukaV6srzwu0zjz4Cf4XkVx2bDoM&#10;34ErNINAUpYVq/UCYzoizk5qjuwTd2reSB0g8W09Q3ejJmCHsLnSBxaR0YtI3CK9rv/dOUi9YxZQ&#10;SjCdaKq8YLG4YbG4odnumM7nVJM5ZTlFqKCmBoY+OHXGYx8IfN+B5Ag5hIdah56zkqMjTVVN2GzW&#10;rFZL1psV8/kB8/lRNPmQzI0VjilI41CgVIqyKigri7U9pmtp25qm3rHduqxYsdl6hJFRVZNBlXWA&#10;ESEUEmfW6bqadd/R6IyinKJVTjU9YTI94fj4KTeXL7m+vmJ1dcZ2ccV6OuPw+CHz2QH49OoQXTWe&#10;gzEZWGPJspztZhubjUDIgpXJ3Lr56/vOo2fLZrOg71qqak6W5b4ctF/fd0mYwJQT8J7SpE3Jz6uC&#10;brg+CzcyaksMEPcPNnJichcNDaaUQKeOhgJtxLNHYNnNQ98bpvND3nsw5/zsDZlUCGGQssNqgZDO&#10;vBeyNaU0LoIt9B4Wgsz3HXBRS+5ursb/OGptsOe7J3HPpbwGbeNxYdzh2SxDZFe4QDDdWWt9GKbA&#10;mh5s56JfcLHh1rraSqEEgbWWzhg6HxETMnpNb4Y19C8XyeO1KiEwuNJXVZY5R7UQ5FlGXubeVJtR&#10;+lIkKs+QWqOV8u095SgBKzyfCco7JE3cO4wveGh6FxLcdx1N27oeE01Lvdmw2bXsmo7trma9WbLZ&#10;NuyahjevGh8mrJjN5symzv/17Ztrvnn9lgcPDvnow6c8fvSIoijorMs3D3shzLH1FgYX5Zf6F4Z1&#10;dbzQ0LcNO9OT5wVZ7gIBIsnZdK8lGnBCxzo0dNC6wFpB09ZkuhjU0cgUxwhrzJgHjTkeZgeiDEV3&#10;UnY6Yvbp/thnMBCjLwwukkaJQeU1gNUl86NTsqJktVqwXq3ZbXdM5zXVZIbOcrTyZRuESWycaRhc&#10;qmHsjctaNw8JkhRWolRGWblKc9vtmuvrK87evqXteo6OTlwTExEan0c5EycizocvsSszTZWXTKaH&#10;zNqW5fKa5eKGzXLl+tQaS1FV4IuhRcTiSwNIBZievjNs1x1Z5qJ7lMqZzo+YzCuOT25Z3lyxXi9Y&#10;bVZ8u/uK3fEjTk4fo1Xma+8H5jaYcqJdVVpM76J/hBCuGXZWJsIz2LkHgnA+C7fjtFQ09Za2qZlM&#10;DyiKCim1K1BnE11PpHPlDTs20MKY0Vu8STHy8CGKhxFj8wpvSndhcdyiMgCUPRIIq+Xr+g8yL9EM&#10;rNNMwvd97wrSfec3fsBkdojIJlgRzB+hdLNwglEkqC7VLqVIsEKSZ+KfbdBI7gt2uE99Dwxi0Kll&#10;qIWTrJkVItbSGeY4yewVQfMdjjE+IkXZULLcn5cKw3R03vwUBJH1zC/e0xivZUpX1M4zL4X0Ibqh&#10;wFpYE19DJiSP+cQ5B6icsFLkkaEGsWCdgybOpzNRuZo+wZm93TY0Xc1yteLq4oaL83POz95yc3ZJ&#10;ZxXlZIYuM16/WpPJnq5tePLkPaqqwviwapGQmMuovbM6Xovyh3hak9bV46rrHRbjovaEHpiucDzk&#10;XdYVHXhylrkEF9N1WJXhyqe65Y2xwveq8QNxBBXMTZyIy+zGkfiG/deRpAIa2VMj4/X9IL3s87/7&#10;eynhzDJSMpu5DlC7zYrF7TU3V5fsthuq6YTJ9IA8KyMqFVhXPz8GGINAJkQXmF1APMETLwaHZSBe&#10;IakmDpmu1ytW6xV1XXN4OKeq5o7JeedfjE6QjGKgw/Maf5zUGQfHJ0ynM+rthqZpWG1WdF3HdDpF&#10;aY/mkJiQCGLdJpZWgDXUzRbbbBFCuEbr+ZRyfspkdhyTghara24Xt2w3Gw4OjpnODxFK0rct1lqy&#10;PPeRS0NJB+GTzpRSdF1HnvvufyncTtbW12ojdM4J1Szrek3XNUipKX2tfimcCj9UMk5QuLvgXbBg&#10;9xmv5/jsQ5PA0BMmHiBQSnXirqAPSkaiI3jO648LQkRAh0Vbg9YZPZKsfIiRFyxXG/KyQPQglPEM&#10;ULiuYCJElInw/zj6EEYXvhsNOTxCHNd40EImsxBCeUaHpDZ7McyXwEX/YInBF8mmjWeE2kM2Yeai&#10;TeEgQ2KVjeMc1EP3jxRhVj2XC7/JYU6CxtaHCqbC+wOs9SYy6zUiEZ/BPc9QcyfuZc/foqHBDCGe&#10;vbUYMRwvhGAymzFhzunJIz5+DtZ27HYrbq+W/PrrV3zx1dfcLBfk+YzXr89Z3G5Zb1q++91PyHPt&#10;8YYc8blU0ATfobESLZ2frTMtPRYlXMJh2/U0dUNvBHnh62sFfhZM0HGbDOushXC2NSkVmc58l6YO&#10;sCiVhdXeI6oBxY9tQRYXykDcT2GhQ1MJrECECd0bDDBcN/nOIbQQ3eFUu0EMgw72NAR5VqLnGTrL&#10;WCxv2Gw37HZb2rZlPj8aWgoK7/CIeGMEHeO4BpusjISCJRaWkjJ4viV5Lsl0RlVW3NxecXF+Rjlx&#10;nYfKfOLs0MJpExBQlUOCIdIjIAq34Bkq10zzkhmWcjPl8uKMq6tLDo8OKIpJHMeAol0VS+GRobWu&#10;OFaz24IxqHJKa6CXksn8mGp2zHR6xfXVGZfn33B+cQYqo2ta+r5jUk04fXDCZDYDI9lstvSmYzat&#10;KMqczXpLbztEtIvtx3KHkEU3cbGshXBIrTM1UNM2W7KsoKpmPv9hQJJhQydUMuJyMjGpEIR0uKc/&#10;Li0AbBM6G64ajk2+Se4pzdAzwGnScXsyMC9PnVLwzZdfkE8KDk6fMpkdMJ/PWC7W7JCuX25votAX&#10;Xl03UVAkz+qZm4h/DowhvIy1oQLYyCwD4K04o9cYUN0VypCiegjO+fCKTIpAp2POH7dRwnWigPLz&#10;bH37yOEWwbRmnfYSjk8F7h2mQBQe4dqjDmY2hYXxihE7CJn+Mn5F2ZicaS10fR/NIro45MF7hzx6&#10;7wk/+M3v8NOffcEvfvEa0wlevjrnZlnz4OEjnjw+ReDKu0jthJDyJZxdh7hABwqdZ6xWl/zox3/B&#10;62/fYmXG+09e8OnzD3lweuxAUNtQ246ymKBVFrhu6oJxI/Zrqf7pP/39z5wK6eB/22wiglI6H5Yy&#10;qDh3GDt3Po+sHTn1AAAgAElEQVSdVY5pWRtQrJ948Q6i3LuXGKmwcb73Fm5MnEJIdJ5TliU61+ya&#10;hqbegeld9IuSvgaMQ8IOKaX164exje2XNvmXO4gqDEppTVlVgGWxuGW1cPHjWZ4jdWCGQx9dKdN7&#10;hOsKj3CGpK08L9Fas91tWa3Wzn67j2w9qgrzlj6PMZ1D0lrSdlt60yBkRllOmUxmGNOz2y7ZbJbY&#10;vkXanmbjMmxvF0uuLi44e/uWy8tz6u2G46MDH7ssUTriUL/e+8xjQCv3rbO1rspl29R+jDomrOHn&#10;I6IzT5/Cq/fR5BKeP9xHxBtHfhw1wREj9XDOH3eXNTCayzHyTa4nBEYIci1ZXX7D65e/YrdbozLF&#10;fHLA5eUbmsZnhJgO0w+ZrdaE7mYuuzzNeu374W16E8toG2vpeue0DF28hmsM14nHezv7cN3wHf7v&#10;8Ju99+38KzYe6+7b0yf292BCiWWVrXNm2h73nbGEiMWA8IND2Vmigk05AfsjmR7WRY5+j+Wxrd8s&#10;MQFrdEjcJyM/Tvhyn2BjiGugt7DO4Rz3bF1nyPKS999/ghUNi9sl0+mMi6tLTo4Pefz4QayIqZRE&#10;axfiqnxPCyE8g1eKbn3F//G//6/86Kd/yur2mqvX3/DyV3/JT37xC85uN8xmM47nE5SFvmtwAXbK&#10;ma/39nt4qT/8J//4MyEVEldnfLNbYntXX1urzNUcJzC8dI8ONqB3MXki8/RqoBXJpO0fnyh49wlY&#10;IQZ7lh2YCckmS4WC8eaEoiiQWtE1Ljlpt9vRdk2Mmw01svEayz6T3x9U+GpAzokN0eLiHC0uPKss&#10;0VrRd53rGbtdk+Xah5aJyJvGGs8wL8FqGuueIMnyjOlkipSKereh3u3cxrc2lrXVytXXdnMeUrpd&#10;tl+W59RNzcuXL3n96jXrzQqtc8pySlVMUUKRZZayyCnLjGlVkGmFaba09ZpCQ5Urmt2GvmuZzw+x&#10;OHOfNeNuUTFqKjLe4RnHpjnHZN0wrWP2rcsYlMqp5E7p8czY10gYrc/+Jg23Hb3DfcYbIUXHYabv&#10;SO9EPg2mimGthrdGWEGWCd786lfI3jKdzdBZye3ikt1650pVBJORHZhhYPqBEQfmNy5zYIZyxtZH&#10;uPjjoxYTLSJ37fRpVM7wHcl3Q2BCsP+PInl8THoI6Yzns/9bek56neFeJjEWxX9NOobA6G2cr2Dj&#10;H+ZooKXhGTyNhf+J5Bj/2cYj7qed9Ms4V+FeNrIhAs8wBqzpmM9Lzs8u6Y2lbXsmk4r3n77nKuEK&#10;G8t6G9uzq50pVWlXvrvMJD/9i/+H3WbHb//2f8pv/sb3+O7Hz3j2/BnHheXtFz/hxz/5CWfLHYdH&#10;D6kO5jRdi0S45oIDQ47jFkKgfv8P/tFnWmvPFAS7eoPpOoQ1CN9UWviay8N+9aaFQOz3MPkg9eKU&#10;p8WxkokbHLwB0UGw3+9fM+6yBL2yv2GFcNU/hfCldIferMZYetOx2axp6p1L/tLKh3yJISLmnucQ&#10;dhjncDMS9pAwYxEKpEm0ypjNZuR5zs3NNevVEnDRKUrl/pkHATLWhAbiF0pGlVwpVyUzzzK6tmG7&#10;2brEsHrrIxmsi9xQQ2EjrCXTLhb4hz/8KT/+0V/z61+/4ZtX33J9fUWWKw4PDphNZj7zVroSBVqR&#10;55qqKChyTVnmLo54UrFraoqsQkgXypY6TYd1cvMTtmjAViMUj43rGzafMR1tW9N2jdNoYpRJoMVk&#10;zvza7GuA+//Db/jg5HE2ZDGoy0HDTJjGCIQEDSWlVTumF8cIJKrM2F1c8NVPf4YsKx69/5RCFNTr&#10;K1pjQGUDcwyM2Y8rRLsEpmg8Qx2YpNljdNaFQWeucJ3SymVQa+VrUrnPrmS0eudb6/CvdnOtpb+G&#10;/y1cUyl/DxfhMrShVCghYtx8+hZyMEu5z/Lueu2huzDvsQqnTf0HYx4yPsf/HtZlf08HPhSulwi9&#10;uIZ794kRf17oCN/RzCUrDsJYS+36YyzWGCMoy4Jnz55SFHlE8gjY7bYsl7cslyum0zllkVM3ay5u&#10;3nDy6DHonF4AmaaYHPDw9Akvnn/IyUHByy9+wo9/9EOqasbDR+85MCRwxfDEwD0Dr9Zd22DyEiE6&#10;EJoiL9l1LYArnZkV0TMdxVe0HbL3uh+lxVBKe/dYwDeb8OeFWg8Oww5Syf83bsJ74P4gJAZ/DT70&#10;0SUtCSZ9xWJxy2675eb6kr5rOTo6cWVDcQkHQsqIEIKzcHDkBSZ2R6EnIPvwLC4ZytWsmM01T4Tl&#10;+vKCy4tzmqblwclDsrwiNRMFNBXuGxFDQCgizJ1yzuS8ZLNZst5saNuGpq6ptxsm04bZfI4QKjJS&#10;nWm+ef0tf/HnP2SzaenqnqZrOT+/5ub6hr/9Wys++ehjjo4eUTc1QjqPaVs7P81mu6brWqpyQlVV&#10;bLYbrq6uODw6IS9yBwg80zUuFdEhyjBm4TfPHi0Mzy3QabVHa+nbhnXXs9u5Bi9FOXGF9ALSDGJE&#10;BofakOtw7/r4oYQ5D7QVne12oLWI3O0YDQq/Hu5abgzBoWiFATRWZHzw8Sfcfvuar3/8MxCa3/zt&#10;32FyPOP85WvOri5ppECiobf0wjkoBaEzGQQ/VsJufOVR99kYInPOCle2WsikFPXeJIh7aHZMcwMz&#10;DHMSheP+HCZ/2TApQbO5M+/3QuV45Mjibwd6t6MvRtg6omqxt6Z3jg+4MOVNyVjjmFM+I6J7eLij&#10;deGhQU2KWMC6Ps1Yl9UqpaLMHbPtTUfT9s7UhY2m16at2e22XF1f03c9h8cnzKcTbNdR6omLxrEN&#10;Bte+EwydFBhRcPLkBX/v/ae8/NUv+dN//r/x6tVL/rP//L+gmGpMs0HmlQ9HdaZDAPX7v/v3P9PK&#10;RdYIobCmp663fkOCypxUH2zp4bEDWk3NG4yZHOAViRTckc5yAOgjL79wcXxKuO4vEf3vEWKKeIeF&#10;GrIRU7ORlBKlXQ2ZLM+QStLWLbv1xvVilC6JQymdLKS8k5wTnHp3qCgZ08iEA747FBR5QVlNsAKW&#10;y1tM31JWBUMSUZjfUAo5uZYdNp8QwVYvkCojK3Im1YyDuWvj2HlzhxWQl6WbC2vJMs0Pf/gzPv/8&#10;K5TIqDdb6qYBK9lud6zWSyaTnNOjU3Rekfl+uHkxpZqUVBMXLTSZzSnLGdVkTt1s2O3WTKZz1tsd&#10;b8/fulDP3DVacV5XEzNNU6dd6tsRYtCkAvqPmpO1rqtXV9N1rWduoc6Pb9now3GsZ2yjZuLJ+gQz&#10;WfIlUWCE9RSRAmIGbniL5J1ShXsMj/YRYKyLpKGnXq84/+oNjZA8fvaco9NTqlzQLVeuT7FSPiTQ&#10;+ufwJgALFjNmOtYmTn9BlmVUZekSlrxgHN541Jkg4T1zzV2zTULbQatOJyBliuGyIvlutCMY7cGh&#10;6Y57S63uon4V3oNWofxbh7fSZL7cts40KtN7x6p4zqB9DC0vQ/9jqVXMSRDxPdYyhrnZ0yLid04g&#10;O43KCYHLy3NuFzs29RapMj76+BmTKkNJp2Vtt0suLi5p+54iy2jbjvnsEG17bm/OMcIl0mXCotmy&#10;qjdcb5d0ukCZllYoHn3wCc/fP+b1L/+SH/3srzl+8B4Hx4e0GDLjadpbINTv/e7f/0wIgda5M+Ab&#10;S9NsEfRuf/r6D9GoP2JqAQHcC6yHiRLOHoxI0U/6d0BegVrSZKjw2ROskPHaJGabd/kFxoTnmKTW&#10;GXmWk2kNwrDebtnudmitKfICUqYbWc7wl4sNHt8zvW+0ReOkfPgshHT276IgzzLq3Y7tZo3pG8e4&#10;VdKBZu8ZBgbvR5JyKuF9C1JRliXldIrSGavVisxvDHAmj59//isuL28QOEQRsl3BsNvtsLbn5HRG&#10;XhTsti296ZHKRVo5IZijdI5xXJu8yNntdggruDg74803L1murrldXdN0hryo0Npl61o7NINPwcF9&#10;r/B0TubJuN5t19L3TUxocWWWfVYzNgYnCU9PqZ8mXlckAnlEIyKCjqD9hPkP8dv7dDUyOwZh7Hss&#10;CKUoJxO6+oZ623JzfklRKWan7zGfnXJwMKfeLum6Gqu82S5hwqYPYZZ2ZDqSUpGXjo6yLPPFzyIx&#10;JO/xXO7T6jvn/h4hYCFmDe/JgfsXbu966X3j33/DGNJj75hl4hoROzjtm4ekdMEVMjVJaW/yGwkQ&#10;V3oh/r33r/YBAFJKlNKxqUj4zlrXa8I9pxvc1c0Vt7dbNrsaKTXf+fQjJlWBQDoTa9fwzetvQGkm&#10;VYkQLtmryBTL9S1WgJIwyRS0NctvX3L25c/5/Fdf883CMj99D61hNjvgk48/ZnH+FX/2l/+a2dEj&#10;Hp8+xFiDFhYjnD9V/cHv/4PPsBadOyerRdC3NdC7uu3G150QcpjdiFyGld2PpgiLEgsqBUZ+Z6HE&#10;CBa5/ZhipuQ4u7fJPPdPUdXfZJ8L4Y7gPNtZnpHlrgxB27SulO9uR55nKK1HSNNlHA7hnWkrwpTh&#10;Dwzd3zWUuU1MTyDI85wsz9lt1tzeXrFerzGmRwabqJDx8Ye5vV9rcJFiPkFKCpTOKIsJXeuapld5&#10;DkKgMs3XX73i4vzKNRZvGn9V673+mrZryXLLwwcn5PmEunGlEfreorPcJzY5k8picY3Sikk1oa1r&#10;6s0KaRryTLLdrLg4f8v15SVN01JWLjJI2GC3H8cMj5/OvQKwiOsghGsjZ13dnL5tfK0QN36lhkxA&#10;m9BHABHpTSI8sHhzodijzWAGGH8vhbhDY9baIRIopKRLF+qb5xVaSdpuCbsdN9dbyoOKbDpFVyUn&#10;h3PY1bTNzrV6DPZu6e3c0tvEM+f3cCargiwbGI6jkftm8N//la7J/p7+G40ugf73DtrX1oZr2YiG&#10;k4PvpfW/YbDDoffwn0gH8ZgUeI4bpjs/lHCCIUH0zhckBz+EcpqDzjQ6c1V/2rbxSpTjdzeLay6v&#10;Fo7JK82nnzxnOnHFAbWSaC24XSzpekuRZWRFgRBQZML1Negss8NHPHn2HY4eveDJx7/Fdz7+Lt3X&#10;P+f//n9/hCymfPL8MX3bsek0L773WzzUG/7iX/1Lmm7Kww/eo1eSzDieo/7wv/mvPhNWIJRGeObS&#10;NjtM18Q663hzh40Oq5DKHswLA1q+i0ClY87+iHB8KAMc1sBCbKQR1OWw8QTESvERU4f7jhjs3Q0Y&#10;XqNejn7PSykdqs8LJNDUDZvtGiucuUEq5Ykh6q6kDDzY7PdNNJHBYxG4SBfjGb4br+vlqLOcLNMI&#10;LF3TsFwvqeudQ77+eKmC1TOg+cQOOUz9noblGhuXecZ6ufAJSwU617x69S1nby/Bup6tQoHOFEoH&#10;x66EvuPwoOLB6UOKYoJSgu16Q1PXaO0S0Pq+4eb6HCEkVVXRNi1KCR48fMDTpx9xMD92YV71huXi&#10;Bmt7ppMZSvoQ0j0k7Bcp2bgi0hgi2FJFDK5RPnrI1fOv6Xq30ZTKCLUsZODzEAHCaJ1sWM/UDOnp&#10;Lx5LFBTCDWREXylTFFJiGFoTCgEYyCcHaGHomjXt9Q3L9YLZg1NKXWJVzuz0FNUb2naLKlyOh9Y5&#10;RZ6RZ5nrxOWZugp76p7XnagWOyQhpQand+2Rd30nGFD8va/AC/bmJvx7HwBMGXyK1kP/1njQ3nhS&#10;7Sq9WLCPj4aV0kDcvkMASTgm3GjQUBJNhmGM6bMJIXxdH0ld1/Q+zFQKwc3tFWcXS3ZNjRIZn3z6&#10;gvmsdGGSmaLrG87PLzBWUvj1zvKcPIO6XqOzikdPXjA9eITQFUpp9Mn7PJlnvP7rH/KTK8NHH3+H&#10;x5Oer7/+BZfLJc+//3d4/2TGX/3ZP+d2aXjx4Ycu8EJI1H/9B//oM+M3kM5cV5y+62jqnatb4fu+&#10;xj6tgmh7StUmR0KuvGe6OAOiHYglMsA9+hIjM004bTguypPU7HPP5N/H7MemH4etET6FWAjKskIq&#10;Rde3NE1N33YIXKJVEFRB0MRIEZGSS0JxBLpP1WxvZoomBOlNR5qynDCZTFBCst5uWa8XbHcrrDVk&#10;MV58YHiB6IZ5GphUiJs3vStwJgRsNiukgizPubm+5ebyGmOdZqNzEX+zPl5bGMukyjg8nKNkiVAw&#10;rSqEhM1mzWa9YrteYkxPXpS+nrxBasXJw/coJ8fM5iccnz7g0eMnzCYTFktXF6mqJkjlau2EKu0B&#10;VZmwpUTwLY4Tq4RgSB4J5Cd8jH3feVOOy3pUPlgggJRxqQW8yXovGiihlxQdDvM8Dr8Usc6PiSAl&#10;iGApfCa2rwlUHDxgXuX07ZKrb6+xbc/84QOMzlFGMT05QlpXdtrIDCl86dygUYxFe6SBsI9G1rs4&#10;X3dpdJ+B7zPgfTPU6Lv7GCwJoxyBcnvvNUbnjT4N2lrqdE36EAXcw/6CCX/OffcIYaCDluDHZAbe&#10;kc7AqBKn/91YV0xuCKX0PhLpeEi929F3QxP2m1uH5Jva9cf45NMPOTiYur4SWrGrN5xfnCOVE96Z&#10;fxe5YlvvqKpjTk8f+z1gwRj6piafHFMuX/KTz78gnx/z4sXHdLev+ZN/8X9ybqa8+PR7fPz8lC//&#10;4l/x+rzm6YsPyZVC/d7v/cPPQjRtnueuKYSx7HZrn84uxsyKENbV+2UPCRAmEniUkglCGupCW6xM&#10;wzGHf6NwiFcY7P0hhDMVLE7gDHe8g6zuIHyX/CR9iGMElMItmDNHuLj29XLt6rJo6Rw4PszSycMh&#10;HDSue+ziEIEfELIx/cz4MFWb/CZQSKVRqqCaTFFKUNdbNts1m80G03eeWQ8XDbqN9UQ11iD8tb0T&#10;UynNer0E01FNpux2W26urhwjVcSY+FxrZ/KQEi01WkuOjifMD05p+4662WH63lXK7FrapnYmA+lK&#10;ruZFTt26lnldD3W7Iy9L8nLG7OCI+cGMxeKWzWaDUAKVayy4utxt63y0OLXZmN4BC4Fz1vo1GkJc&#10;hbeKOKqwImialt7b7K0xKKldkh8J40oRQ6LVhfkTgbjC50A/CT2NqNTvC+MjiZQI0S2+tK6P7hJC&#10;kc3nFHlBv1pxc3ZOLwQnDx462pCKg9kcayz1eoGVkt4O9x2PK9DYPjNPxhbNiUOAxL/PK91DftcO&#10;vpEwjyl6ToCdvYfh3ofmgaGxiR936t4cIfiRVzg5Ix5j33msd3Vgx4fFVygjPcTvD1e0CcMP/7qk&#10;WuEdtNA2DZ0HhULA7eKay4sbl/jWd3zyyXOOD6Yo4czAu52LSpNCkOUFmdbkmSLPFXVdM6lOmB8e&#10;e+Dg2hAKaxBFxVTVvPrlT/nyxvLhp894+PCQfHnLX/7Lf83LRcOHn3yfH3zvY3750z/h62/Oefr8&#10;Oy66JihIWimUzh2h7TbOLsXAfaOPX/jCYNbH6cYl8owrFt+5x1GVfA6o1noCHpuAhkWMm8xx42ED&#10;xu/H3vB3/RsdonED21i9zlqLki4cTQpJ3dRs1i5kUEjhTBoxDVq6nCcbnkGOxj7sgwFJDm/is442&#10;gnAbsigKiqLwGYOG1XrlImVsj5KCzK+PM0cM0TYjG32iamaZpu9bNtsN0+kUYS03N9eAQWqYlBll&#10;kSOU8CVcvVMqs5Sl5PD4hNn8xDFf6+LXlQzxvobddkvbtGgl6ZqWoqjo+5rz89cogevTi6AsZ0xn&#10;B1zdXHB7e0mRZWglWS5uWa9uWS8XrFcrhHCNWoLdP3Uquk2aMJCR0PPAQQqs6ejbmq5vAYvSWaSb&#10;QA+hGJgrfeDoPEIPMaadfWYjRIgE8tpACHcVwXeVAA5chJa0LT2KfHaI3N6w+PaMq9tbJvM55aRC&#10;WIOROZP5AbrfsNrWKL+PQtxQoNu7Guu+sz5NCkoCFRgz7/v2x1jbST7H6U7oOJ375Hr3tbNMX6Ox&#10;vEP2pMbZfbPNfTHs6aVislPguv5zzHi9Y9bysX1BO0znyJ0wthjg9p4UDhR1TUvTtGAtUimWiwXn&#10;Z9e0jcHank8+ec7R4aFD7kqx2a64vrpGSBchlGcZWabIs4y2qZlODpnND4c9bnARN9YwPTiEi1/x&#10;8y/OmT58j8cP5nz3N/5jXpxO+Pmf/V/86OWKk4+/y+98/3t88bM/5fXlNep3//Hf/8yVLg026hwh&#10;FLtmA9YMDCyRmI6J+ckJxYRs7PsQlLphE442o0NggWkHohym727JhDGTH6Os4HC6o0LuCYrRZ39+&#10;Gg7pmCMoqcgyV86haWrXuKB1IZZ5lkVk5DZ7cMSmYxoEVkD995qRRoTvN4dy1850xmQyZTKZIKVi&#10;uVyyWq7ouoY8y8m9s1gI6Sr/JeNPn1144aW1ZrPduAYlwoVv9qZFKcg8mtXaCS4hXeGjTAu0gsm0&#10;YjI5oSinlEXl4tSzEikUvTVkmWt+Xtc1rbf9F5lisbxku9midU5W5IAmy3KmsxKwrBcrlFJUhXMi&#10;GmtYbza8ffuGvndF2LTWsYxtNLclYbsi2djCgwt8yKEUlr7raHsX+aCVdubHWPMELzCkQ6ik6+Pt&#10;AgEREDTZMS2FmwctIvpoSIINPD0oLC0KIxW5NHTrFVcXl3R9x2Q2dYwxr8iEpZweI43LznYREmFH&#10;OTqTe0Io3Sf7ND8e87s03Hcj7cCwhz14B7Lce993XfM+k0r4fnT0fdskPsV9Tts9eRFk3P7L3P+c&#10;4eD9eU2GkrQb8h2nlEQqQde21LvGIW8pWNwuOT+/pmkNfd/x8cfPOTk+QgqJzhSr9S03NwukUJ7B&#10;u2YlRZ7RdjWTyRGT6YF/SulzfgSm75HFlJnY8Oqrn/Fqrfj46UdYYXn2W3+Xv/XBQ775q3/Bn//i&#10;JdWjT/md/+j7nP3qx6jf+91/8JkQwlU0Q7hQOa2p6y1923g0IQZVJfS79NLNK8wjaRdi3u8ya0AG&#10;52Fg8gwMUtwlwvTcgYni4or9JITa2gOiSY4daQYDOnDPZCOjlz5DNaCxLMsQytVCb7sG4xs6CClc&#10;2JUcVOBQKnbYUMKbbe5uiZBYs8/0g1nHevQanKdVNXWF47qezWpF09bOs69dy0ERGg+Elo3RTuvG&#10;Z4zr5NR2LZ3tKfOcs2/fIDHkvluOUq6aXaaCyQYKVSGsoKgM8/kDtMp92JjT9rJiwnR6QFm5cE1j&#10;LW3bUGYZWhV0bUOuBcvFLQBFVSGVRuucw/kh1sLF+TlSCKrJjKKcMD+YU+YZ15eXXFxckGU5k8kE&#10;ISW98U1JBl1+tIlFgHwhAkuI2Fe18Q1ZXONsV5t9YNoq0negx2B6k54mgwCNKn/QlhKkGEw2QqhY&#10;+CoIIkuHFc7OLmyLKme0/YbN9TW3l1fMT48oi9wVLtMZvcyZTivaes0utg4Ujs2ImPic7I1Bg9s3&#10;lQxM3Ix+29f69oHIfcz4Xd+9C/0TluQeG8mde1lw5bwHABfP98/lOq+ZO88IXnbv+QA8/NwbT4rI&#10;h7BkIUjdiXeeIyD9FBQq37+4azvaXRNKyHK7WHJ2fk3d9bR9w4uPPuTB6QlSCbJcslzecHuzQPpM&#10;8SxzXaqKQmP6jqo6oKpmfl4cn5K2R2Lo0Eyqiu35L/jZ6285+vAZp0WJ6HOOP/o7/MZ7My4//3P+&#10;9Oe/Ijt5zt/+wfdQ/+QPf/czR4wGgUHnOUJmNO2Ott2ipb4j8d17KHY/XuCwXQL9DzHnBNRLkIjD&#10;p7TKZAihFOlRe0xTRM/bQPQhbj9qG2lsfqAYXyPFyQQRJ9JdM4zV1z73hcaMcRmXXdtgTI/SmU8+&#10;GRg8YnASpYRAII5hFuIYRugh4VkijsUx+6osqSYTLILNZs16s3I+EeE0DyVlDBVzT2KdMLXWC2mJ&#10;6XrqesN8Nuf29pZMC5SExWJNnuf+7dBurjVaaqQQ5JOcsppSTiosxtet10S3aaiZLPChgi1Cabq2&#10;oyxzrOm4vb2mbxvyrEDpAotmOpshBSxurtlu1igtkVoymcyoJhMuzt9wdv6W1rgWidprOcYM66m8&#10;qW2IonEfrLUI7/AMx/bG2f6t6byw0tjQhF44sBAK0lvvQ7FRO+pZrW/p+97X0ZeRVkb0b4zfF0MD&#10;lcHMoVwLR2uwqkBpaDZX3Ly9pu8tx4+OkViycoZAIHVOoQSb1S1dNFH23rwUuI0XSveYQ8aMOtVC&#10;9hm4Tf4dghzuRdD3fPkuDSD+7oWvuHPfe8xD9yDvMT4b0H4wE9kgeYUYDfq+8E8TPvnpsyF/JwiI&#10;5NnvOJNteI5wOxddI6TbW5vNxi+LYL1dcn5xw66uadqWFx8+4/GjU4SQrnjd8pbbxQqpXBvCoshi&#10;1jLGMKkceEpNZB63uJD2cs60ueLNl5+zVEd88OIxfb0jKyaUz77Ld54+ofvqL/iT/+8XqNPHqP/5&#10;j/+nz4qichmgbYvUGVoWdH1N3WwcUZNKXO+ciODd3CUyiHbjgHARwlcMxKtW3pYdWwUGt63P1MJ1&#10;CoqMzz9lMPUgAGmT3/1K+O7f8e/wm3BCYDCXhMnb2xCij0JGChdiKaR0cfT1lmZXO5QdMi6lTu43&#10;jGX4OxmDf47QZ3wwNXnyEcJrJdI1G5bE+dGZJi8qsixjt9uyWNyw3W2RUlHkZaDaAdExrFdAQPRb&#10;ynLCweEhy9WC9WpJva0R1rpanMJpZdZA12/pbEcPrDdrTNex3WxZr9b0bYcSAp1pX0YYurZBZ5rN&#10;boNSQ5VF16JN0+w2tLvaZYF6G/lsMqXQGdvNgvV6QdPUWFyT8+OjQ6zpOXvzDW/evPbx+yV5lvmA&#10;gCjjfUy6pxsp4joLu2eGsR1937rQUVzTl7guIxHr29t5zfDy/BVf/foXdF3LpJokJbj30K3FV+Uc&#10;bOXGr2noPWqFQiLItMaKDfXNios3Vxw8OGA6m2GMJSsqrHX1jXabG7adb/dmeyeYPNMkZXTJWPbR&#10;9bAr70fjI2CUaAN3kPHe30A8NmoGwxaP2eJBAN9nGhpMufegbga+7a45+Br2tpcHlXtaRTI3wYfo&#10;7hlONLiy30FTs6OxBIgpkntYRMStLlHKmVHW6zXWOJPrervk228vabuGetvx/Pkznr730JVzV5Ll&#10;7Q23i/4AyNQAACAASURBVBUqy8gyTV5ksfuVNa6i5WR6gEvKNDFHyXo6slIzKXM2r3/GX191PHr8&#10;hEmmqbSmyAo4esoHHzzFfPNv+Dc//wr1x3/8v3yW5xV5OaUzYE1PluW+BvkOpYYI9ZDwYYz19UXM&#10;iMAGNSpJnfYIIizCwPSC/dJ/JyBVn8KiRo4ZOHvK5EVYiHHiUDQNeUGShjEOhBbMR465Wb+t43gT&#10;xq91QZ7lNE1D17aYrkWK4IxVRJ0jbqB0Q43R03DtgAT98QE5xLMHwWascWYi5YqtKaWomx273Zbt&#10;Zk2mNEVZDcgxtAczg73YmJZdu2G12Tgm3vbMpod8+OwFH3zwjCeP3+fh6UOOjo6Zz6YcTOccTudM&#10;soKqqJhMph51FFRl6TJZs9IzSkHbOYds17ZkQriWf1aS5RUYgdaW3tTsdhuXhJZlCDKKakYxqQDB&#10;ZrFkvbql6xumswOOD084mFb0XcfZ2Rk3V9cIJSgmE5T2pTbEmDm46qJiBMIiLXjIb0xP33cgXKVV&#10;KVRALLH3pvUXyDCcv/2Ki8sz6rZFCJhN52ipE9PYsL7G9MP6juodjZmckAotNH17xc35DaazPHzv&#10;ET2g8xyERivniFuvN6Qmo3fZvffNnOP9ONDePmMO+yGYK9Pr3XfsffdKXzaZkyiM/Fzd5/jdPzd9&#10;RX68P4Z7rrNvcRgBU7+XQohxBO5JYMTonOFBh+8i/3J/hxIMtu/Zbna+eZFzrH775hJjBdttw4cf&#10;PuXp+49cyLKCxe01i9UaFZG8r0JZlAgMvbEUxdR1lgsaZqJlYUBVc6r6NT/95VdQPuT9JzNaY5hW&#10;D1HWIk7e59P3H7B7/TMcDPUNQ+bzIxa3Fxg6sjxDywxs5+sV4+1iGmt7//ZS0vROlfdMRYbuLNZg&#10;W1eLw5IhrUlK+0rHVJMKjHcWXAy/DWpa1LbiYoUd/S6Qcpfo94goyOi984UQXrBZqmrKbHaI6Xqa&#10;esfi9gpDz/wAqnLmUFqCFMKmFF6DGFi3RwORltN7J3VCEqEjlYwaupDCNwxXbDYrlqsFV5cXCKWY&#10;zQ6QSrkCR9FBrOj7lvOLc5arGx6cuASnjz9+4JpzCOUzga1HooaOzicdOcYoZaghpHxdcVxmoBAI&#10;K8jzEiEEpm+p64a+3TEpJ1TTOVIVtG3DdntDt17QNjuWNxfII0mWTQDJZHZEWU44OjjizbcvuVnc&#10;glWcPHjCwaOnnD7+gOXNJd98/SWvfv0l51eXnBwd8+DBQybVJKGIwPTSEhADAgtdwIQUGNNS1ytM&#10;31HkE9c7U8hBpUe40skSMiVQUtLstpyfv6GqppwcPx75ZQK9uEJpBgf35P00CVgkxeyU+cPHPHi8&#10;4O2rN1w8e59Hz56xWy+p5hmgqCYzcnVJExpCW+NLOssRPe+bPgJtBW0x3jf4zfaOddFig2lxDNrS&#10;48O17uLugQfeh9hH1pR7x8A75oo7+9eLgr/BVBQA46AK2PGoRbrXhl/S+blP8+COlmQHAW6J4EAK&#10;Gev8u8gbPCCxvoS2jPuq7w15oXzuisTanvX6FjuxnvGL0dwIC53IOf3ef8IPfvxLfvrqFb/xvSdM&#10;RM12u+FoPsF2NeLZ3+Xv/Zcd6n/4o//us77rsLiiT3Wzw9oOiabdNVhT+4L3bp4kKmaPugnwDN4G&#10;FRKwZkBDfn7NeEYd/g4OSwKvH5AGDNb8sM7ut+R4gS/sFKS4m/QRykiuN0IiMQJiDx2JcB6Dqh/O&#10;0BqpHdqp65q2rrHWkOW5c8KEyA/26XUPAQXNJDCE/RrnkSAHu3dqAxa+1kZRlEwnM0zfsl4u6a0B&#10;epbLa9abJWVZoaTi6vqKb9685vkHn3B4cEJRVAid0SFdf1jrc0PCxiDkBAjarmdT72h2Dbvdjrpu&#10;qL0j03jTh7E+3tebjep6Q1VNUNmUHo3UmqJwztVMaWzf0TW+1HORIUWGUApdFlTljKooqXc71psl&#10;RVkiVc784JgHTz5gMqlY397w7es33F7fgLVMphO0DslPA63cN+8p4xcW9wymBYSvoumrjmKxuAiK&#10;erfg6nrBrm3p2gZrYTY7pMjLgRkkb9N3vtm2v2fM+E7prEPoDCU13faKizc3bJuGx+898SW+M4TO&#10;kQK261vqtnWRNr5ngGVwtN6xPyfMevwKXPg+BH53n7zL1n+/YSU8l/99TxaIKHDuB2NRe/e+reHU&#10;aMQdxpQIopRf3J2L5DxSKBAuLhgcAXZ0vfs0jQHNu8/BJo+1bDcburYDAdvNhrdvr9k1Dbtty/tP&#10;H/Piw6e+uJrg5vqS5XqDUq6GllYaqVz/CeVLMmvt8k+UCLWnwn2lbx1qyapjss0r/vrLL9CHH/D4&#10;aErbbylnD8ilwmKQB++hXUXYHjAugkJIOmNc7Ywso6sFwgQVxSVBufTqDGl6us43q0im0hroe+sQ&#10;aPi6d40OsC6WVHhAL9GJ5zQwXDlQRzD9IJDWIrzzb1C1AlIeXmPEbva+92xYBMyWSHp//0hccWdK&#10;pLRuEZQkzwosLpN0sViglObwSJJnFUIqjJDeGWgTxpkKuDCgoM6OKTAQvKvBP1bHg0BSKkfKjCwv&#10;UVLy9uxbzs/eUFYlfdvT9Q1aKx4+fM7Ll79mNpmSFyVt2zri9JVFLZa27/0a+i5A1plbmqah7Vts&#10;3yN7G9sKWkBlytfzUT5rt2AymTKdHKCloPPAoe22SAW5qiiKGXle0Tc7Ntsl69UNTbNlNj8lzyuM&#10;UFTTI8piwmw649XrX7O8viR/oNnUlnJywLPn3+Ph6WNev/qKt2/f8PrrL9iul7z37DmTydQzWRvr&#10;2PiJi3Xk43z7bGkhXIedXY+PRCpAuJBLhKS3hrKakWUZ/WqDEbC4ueXq4IyqLFHS5y1Ig/XmDuPp&#10;31Wn8J3RI4MNtm/o+458dsL80QNOTi/4+vVbzt6e8d7zD2h2K2RWIbKcqixYrtagAr0GJjyAlNRM&#10;mf69vy/8dNxhhuF66T7Z3zcDoY6vEbTpmF0ckkjiXhoSjIRIexunMC6g8311Gg/mSKTDXdQ9LLUY&#10;6vEHMGUTx2/cbiG5Mm7yKNod3BHJcYkwsTZuy5FQFOEpvQnH9q5vrOno6haTWAr6rse0ll4bFGCb&#10;hh99/jkffedTPvzgCdb0KKlo25rtbuECPXwtLZebKpGixeQZ73/yH/L0pz/mqy+/4jsfPAIa6t01&#10;ZXWIY7IW9Ud/9D9+Fmw+Umq2uxXGNGiZ03U9dbtxTsBguhC+WFe6QJ4IYoEo65JmXEnUMKsJOhAh&#10;cUS5tO8kDMJNRHrtsKYJqo6MWiQLMkzifRI4RflCJIs5yJc4gDQWO9BPaMAhwIdOue4ubbOjaxuk&#10;cowhtPmKHkkRLfaDhhA0D/xzJIXXgKT3pN8wDL+PbPqeeSilyPKM7XbNdr0GI13xJAV9r/n885/z&#10;6MFjpFI+e7Vms92wWi1YLRcslrcsFwtWqxWbzZJ6c0O9W9G3O2zfYLsGY2qMabB0GNvEkMRMSpSA&#10;3nZ0bY1EMJnOsSIDetabK+rt2tXoka6Oj8wy8sL5OerdhuVygbFdDN+1UpMXJWVRcn1zTW8aqqpw&#10;YawGismc45NTHj18gBSG88szbpdL+rbzUUI+j0AmWlWY73RT++9CL9y+7+i7hr5vscaZFpXUCNNx&#10;ffmGzXpD3/kLio6Dw0PyfErChZAI36HLhdqC9RnWYxTtHHgGITKENPTbG86/vaLtDY/ff4SQIH00&#10;kmm2bNZreoTvCHVXV7yP7ve/T80d/7bzAhMf/zaE6N41vewJj9Hvdv8LQpu/gWGHnoB7Y0lvFJwS&#10;o5+HOd1H9fFBCPrAPUO7o9Ak+z61TiTnhjlRvmEKOCTftA1CSJp2x5s3b6lrw3a74eGDEz7+9IVz&#10;1GK4uDhnu27I8pyqKFjc3vDqm9dYJXjvvcdk0tnqhYDetPRWkPvcHVf+XOJs9z1ZMUVcf8Uvv7ng&#10;+MkzjiY5vYX55AhnsjWof/bf/7efWY/OrRXOFmRbMl3R94a6XvuiSPc7XhDWEaR0TsiYXt4b+s74&#10;ZJ1EKAi/oPhuP95ZOFzTvZ35Z1jAtETtmMknapQdL/R47cZMMtxn5BQTAzkIb2tLz4mNd6WIZUrb&#10;pmazXkHXuDhsX8VOiuT64RrhrolKeA/ZJWMNx99FV6PjrCDLcvK8wGIo8oyj4xOMgJcvX/PlF19z&#10;cHjIarng4uLMqYvLa5p2i+lqsC3YDoGLxZXCRX8oH4MfKiJmWrtQRgS2b7H9DiEsmZIUZY6UYOjR&#10;ukDLkrar2axvMF1H2/WuNpL2HaSERGlXr75ta64v37LZrAkNQC2WqqrIdMbZ+VuM6SnLEnrXoEEW&#10;U3RZMZ/NsFjWq1tWV5esF7dkZUFWlnF7Dn1wh7UOcycDHQlAuixjY3tM37q4fl//Z3F94YrXAVJL&#10;rOkoipLZ/IiQpyGtd8JLpx1rrXAF6u7uHYcjOyBDyZy+u+b27QWX317y4MEpk/kMIZWLtOl7VusV&#10;ddNgrIz9U+O17rXH30W4++g8oaT9M+9FyUG42H1GTEDldwjUA8BwXuDTqaBJ98Dd/Zs+37uec/+Z&#10;UrNSfI5Un/a3Tx2zdzaXHV8zfk6ODfXvBZbtZktdNxhraeqW19+csas7dtuak5MjPvn0BWVeIKzh&#10;7Owtu50z6eVlzuXtJUL0zMqco+MjqrIaShlj6foaEGR5RbDPC8D20BdTTu2SL778kht1wLMPHmKb&#10;mjI/QuUCYTTqs8/+2WdN55KebN+zWd+CML5TkqSuVz6TVYweNpQuEL7evENKvlbHiJoStcxalM8u&#10;NBh3fkC+CWOLT+GzDoOJYNioKZMPLpagqo6jAe7bYPuoipThJsW+onax9/yBZLIsRyBdDH1T01s3&#10;DqVFjKdmuNVwv73P940zTkZyzNAjd4zsw2bKtKuNUZYF02qOUoqvv/41v/jF1wA02yWb5QJhDVIY&#10;Z04QzqzmFAPro4383Et8oxWNygRaS5QSZLnGCsO23romHtaVSHCx8850l+cFdb1jt11xMD/AGqh3&#10;NWVZxTFb6xJKitwlCtmuJpOw225o6g19byjKkqoquLg4w5qeInfd6fENIIqiZDqdkimFEtA2O66u&#10;LtBaUeSFR9NxQu9Yk50vYkD9Mfqi7wHhBJbO2SyvWCxuMJ7OlLRoqTk+PkUq16nK5bU6TazrQjx+&#10;yKcY1s0BGBk1PecD2bFbLDj/+gyd5Tx5/pTeGLLCFXTbrFw3s06EnsthL7yb6e3TVzCrRCq2Iyv1&#10;3is1L4phqO86eo8B36cdjEMY3znqu9+ke2Y0srv3GfEpBub+b91ryfnW2kHbHkvGARAwdOUSwGaz&#10;oa4dM267lm++OWO769jVNacnR3z66UdUZQnW8PatY/JZptGZ4uz8HK0kB/MZk9mc6WSK1jngDQK2&#10;p207F4KpM8/7Qm5MRlUp1ue/5ldvrnn09BmVBmxGNXXmS73brtjsNjRaoqyk72p0Jry66tpP9V0z&#10;FOL3sZvW9CG/epg4O0i40De263rf7b2LjDmEYrZtC7gU+lB/Jp3QdLmE/+/dtfGEKu4n2Hct5nCb&#10;oGfGE3BGt73rEKImIKQaW6GYzA856lsW1xest1uXNW17hJTk5RTJO2Kq98Z3nw3V7BGom4T9GGZv&#10;dvJmnaqcAZ3zmfQteS5pW8uXX73k6GhG17TkeUZWaHLfIUuEuHPhwjSD69GZ6JRn7NK3RXTz1fY9&#10;feNNEVZQVDllmTOdaHSuefreC44PT3yo5ZQsN1xfX7O4ueHg8AghnX2xB5QuOTx5jFAZGMvhfEpv&#10;rds4be0aJM+mrFdrlFLM5hY2Bj2dY4sJRXXM4ycuvFOev2a7XvHm5a95++0Zp48e8ejxE3KVxWdM&#10;517GWhxiMBK6PUTft3R9T57lVFXlhIBUWGExvaXerNiuVhyczGID6xA6KYSLVBrqHQUTh2MSlh5M&#10;hpANQmnK6hEnjx8xqV7x669e8eF/8H1OTk5o6i3FZEJVlRTrJW0vEpNFKCuyh9oDHSc0PqaX9PUu&#10;J224xnBeyAFIaTLYv9M5fZc2zX1b1AY2HEy74+dwFpxEMDFG7Pv75j5nsY2s3p0v70Pu+6+4L9M7&#10;D6c5k7TrChUcw8b6cOxo5nH+gaZthyqV1oUvd8ZgMHRty2615eGTUw5PT6n+f97erNeSJLnz+7l7&#10;bGe9a+bNrTJrr97IpsgeghxQy4AjCNAI0LwJ0JsgCJAGEgbQ6AP0J5Ge9An0LggjjWZni2I3yepm&#10;d22Zletdzr1nicUXPZh7RJybWT2DedApnLonzxLhEW5ubvY3s79NJz0zLoD3CoU0N9puLzFaU5bi&#10;vRo0HS1+8YRPP36Pnz/9Gd8+vebO947ZNde49pisgKzpGq4uz8kMLGcHOOtkgKWLVJoa7y0gi12M&#10;RoVzHh0M2ow3uJQ/n3LqZbUkDpHgLQFLnpcYbQjBYbsarQKZKZDIkorV2wPUkRytd9gGe3JzO+1p&#10;/Pq751INih4kW0epfQMpJDdP9QtIa5nMPMtZLo/wznFxcc5ut0ORSLEURTGNaafDYr/t7YzH2o+Z&#10;VAHc+43y5x2ymeZEKTUEaHBkpmAxmTObGP7iF19QlCUEL9QFWSYWuk655bE9mlJkKu/Xm1ABILzz&#10;kUqhcxKkTQRNSgXKMqeqShbzijtnc6ZlyXK2iPweGQpYLA64ublkddVxeHiCyTI65+T8pmK+POXq&#10;4hXr7ZrDo1OqyYKua7i5vmSxMEyqhl29ZbtZM5srdvWGUmnybEpRzTk8OWO3W6NcQOmW1XrL13/z&#10;K67Oz3n85COWBwckGFhr1RNRpSyvEHwqWyIJtm13+KKknMwJsbpXA8EF2mbL1eo1i+NTApIOZ3Rq&#10;3ZjhXYAsNd3u/VBR8kGRGcPFmxd0tuVgeZfF6V0O7p3y+hdf8/xvvuLwD4/wzZp8OmM+mXNdXGJa&#10;hXfgVVxrYejD0EMTCYLw/p1r4G2lOMh/Uod6vNqiLIgBE/msIqTW21gMVA8+Qm5jL3Mkwv3KDunN&#10;W5b6uOUiDFZ1+lEKmqa1L6e9pR+ilz+4IH2odV9nQKz2T/cpFp6ptzVOUAr80Ks1hDAEVAMCo8Vj&#10;J2TEO0/XOJwTsjLvvSQ6OJELZx2L+YJHj97n4GjJpJoSeTHjeWKmogLvHLvtGpMVUqSpFDo4fMg5&#10;evgDPjj9OV88/5IffHwHoxq2mxuOzBHmv/+H/+1PLy5eY/BU1RTbWbSCsixRJqezLbbdRasn2Tqj&#10;AqM0Zf1c3YZLdJ8b74MT174PGkqbq+A9RqXCotgqTslNDUlO4uoQuUlY2ttC+y5o5ja88Z2QSdx9&#10;RZmHXhJU/7uBooh4rYRApg2ZybCuo+va2IfUxTZisbtM77bDfmD33ZZIP65e/ET46e85/T3cz8MP&#10;pF7OhpxMw2a74le/fMpu06Ex2E6EzLUOZz22dXSNpWstTd3RNDVtKymTUprd0nYddd3SNC1t0+Gt&#10;p2ud8HZ0FmsDtvM0dcfJwYTDxYTZ7ASMxAuUSv00Yb25JoRAWUyGbl1BAtd5rmlbaXRclhVFMWU6&#10;mzOdzNFamiPvtlvpz2ky6QoVvUxprTgRagWthadbaW6ur7nZbqgmk94ip5ffKNH9/U7znXhyAkU1&#10;wTYbvn36Nd52VEXe8wVZa5nNF0ynU/AO522PyXvv+mLCgegvWdaOLFOsby549eprssKgixLfbXnz&#10;5Ru2my33Pn5EkWfobEKZZWzX19Sd5F77mLacFEuycAOp32hUhO+AUZIVOuDVUWGFwVfd8wTid3tr&#10;uMfHh++Nz5ss5/7fQfrS3g6Gjo/5Lvn3Sqz4MVfP24+Rp6R6v5ZUSLnPZLwffE/3qN/543oejUaO&#10;pobNM8lHOn5WSNXrbrNhu93FvdXy6uUbtuuapu6YzWZ88tkHLBcznLc8e/Yt9a6jLGK3r+mEBw8e&#10;MKmmfcOggd7cp7NBf0+hyCuUMZL5qDy6WKJvvuaXX33F/PQJR8uSruuYzg8x/80/+K9+6tqaWVVh&#10;slJKvlXAZEXkGfG0uy1KpUKndwSRkutySwgSbp+a5WotQ3XW4byXvGQG106yVmLiYb/VDxk6/eJT&#10;36HYk/V5S6HftpS/S8n3B1EJFlK9laLV25Lm4zUC0jtSqxi0s9RNHXd5sXbzLBJX9Tw5++d/l6X1&#10;TihHjb2ceJwQSNWK4k15FAbvPZNJyfJwwZvz1/z6N98IB42s6uhaKhLJm40kbCE2jk7wQgqkBy9/&#10;vfN0ncU5h+38YB0rzazSfPz+XY4PDiinS/Jy0kN3wnCZY0zGbrsmywXTJAxjN1lFluVsNtd0VjD8&#10;EJTwfBQzqrKiqXesr28Eh88MIXSRZbKUKtwiwzvH4XJJURaE4GjbHRcXVwTvmE4q8qyQ80pnBtKm&#10;KwZL6oLm0SbDBc+b18+ZzaY8ePiYBw8ec3b2kKOjUyaTOWDw3mGbhl1T98ygIPDXOBOtn1stVMqT&#10;+YKjo2N211d4lTGrNJfPXvP82TnHDw44PbuP6zzZfIrbbtm2NTamIpPmKCndkRyNZWes6MeKd0/u&#10;0veSMTX63bue7zr27TF8F5nY+Lzj9ZgalCdN+i50J/1m2DDo0yv7/gK97L510r3f++jp9Dw1yfof&#10;GarEDRol7Ry1kqQKHws7EwX5drtlu93J97zlxfPXbLcdbdtSFAWffvYBh4dLOtvy9OkzmtbGeFfJ&#10;bDbj8PBQDJeo+MRAzOVq+r0xVq87h1KGLKIFLgRCXjLzO159+Ve8ZMH7D+/imoaympGtr9eEriHP&#10;l1jvJXg4ukOZkUR8sUziTVH79KqpU/mYnAkiNadEDtBakWuBadrQ0doOYy2mKAjBS6qQs3IhSY3d&#10;slDVu6Z85LclbOz/r0eqhiUGn6ezhVjQ2rC6vmK92cjwokVXFBPA9BbW3mW8w5q//Zngi8RzAr3b&#10;q3q3FUQQfUxL9UFxenLK3/t7f5fL8xWff/4lBwen+OCx3qEk249ghI9ImUBwPm7mAWtFmQ/WoYpV&#10;sEowfW3Emm8bCgN3jw959OgRk+kS6zomURDT5qu0kJB513J9fcWSQFVFRSkXT56XLA+OePXyOUVe&#10;Mp8fkvpnZsWEs4ePefnsG1ZXV2ijyaZT2qYmkAv18eIYozTediyWB+RFwZvzN2zWW55+9Rs26ys+&#10;/PBTqmoW0YJ3FAJ5ei/j1avneF1w9t4j6cOqpK2aVrLBORezyDJF7gc81mipEFZG2sIJph2VfuQI&#10;9z5Q5IccHgfeXLxhuTzm/kf3efrsDb/+f/+GDz/9Hjo34vlM5xTXV+yiBZ8cyrFiTUr13dkxYU/p&#10;DsbYfgzqttXebyi35HF8vPFrpd8+73hst+W6v/ej9e3eqaWHR28Dhr1/veXd78cq3n6vh4TolxQk&#10;PRLC+E0SI2TYW6vxyAlZ6G3FWGENtG1D11pAmFq7WFBnncN5128geyMaXX5CSlCSpu69p67FSMqL&#10;CdprrIfizid8dHbC//XqKTebj1iUGdvtNebv/+d/76eH8wnL5QIbhGwHAmVRRZw8UG83ONeNOvME&#10;jMnw3vdPa10PpSSloJQSTd8XSaiYnpfjg6ezlsxINa2oL2EHHDd4kMdwC3pLnlvC8lugm3dBON/9&#10;nX66+38qRr/pPxqEO3WIkfFL0w3nLU3b4boOZ1tMJrnfWmU93HP73O/C6fvnMBi5l2EYzN5meLsf&#10;LQa8YlJmfPrhQy7eXPDNNy/JS+F1T/0AUsm/8wHnAtvtjuvVmsvLFeubDdc3N1xcXLK6uubqasX1&#10;zRrvPUVexPN3PLp3wh/95Hvcf/KEYBY03Y7FbAHKyLh6VlCRge3mmma3JSsKtMlFKSrJuspNCd6x&#10;3VwJdUJZyv1WCp3lzGczmt2Om/WKsprGzMtoXemMPCuo24am61gul+R5SaY0B4s5u92a84vXBKWl&#10;olaZW/c5iqDSWOd59vxbZtOFFEoFFZunBLquwzqpB/He07UtTbOjaXe0zY7ONjjfSezCJIhHngGF&#10;0h1GKUIwZEVGt7tCqQl55Xn19FvefHXJnSd3Obp7Kl5Hbmhurtm2DhcEtgnpyb5l/a441G0LPL1O&#10;QWOihZqyS0TBC1iQvsetY799vtB///Z5R2+8tan20hzoYZf+bt2CXMO+Btz3am4d89aJR/8fb+63&#10;05PFiyPKYv9bZUheDsg4s1wYaevthvVmI8aQd7x+dcH19ZbdriHLDJ9+9hGnpwfU9ZanT7/FOw1K&#10;CPyEUntGVVUkJl1jhLtI8Hk/LG+VdICLRX85eWqnmU9ZdNd8+9UXdNN7nN1ZYDuL+S//i7//0/v3&#10;7pIXJT5ISbYiUMRSfZSmbnY4W0uLtkhxoPWg5PduYEhKIwmJZ+8+KRXZGzVdKzztuRFWQq3pMex3&#10;WQ0Co8TcD5n9twRhrBxvv2b0PW4dHxUnT4nSTBuW9PEcuGWGoi7/9jEirJNlhjwvaduWphWKYqVh&#10;MpmitJGgnoKEgMo4U1n+PmyzDzeNLI5e2FKAdl9Jye+F80a6OjmyAv7gJz9mfX3Bs6+/ZVYtmc5K&#10;aXwQJCVyt92xWm3YrLeS9+sFLvPO41yy7C1lWXBwuERnJW3dcfeg5E//o9/nBz/+98iqA7yGrt4I&#10;lm6y4f4BwlukyPMc28UiKk3c8FO8RlMUOd47mnonHP4ml/sXN4mszFldnbPbbZjNZgTvsc7GtoE5&#10;psjZbm8IXrNYHuJ9i9IZDx49oet2nL94gVIwmU5QKhPiJz2GAxVvLl7z7NsXFPkE5zo2m2vq3Yam&#10;3rGrt+x2WymEaRqsbelsTdfW0WKrqestXdOQ5xpjCtl0IyleqrFMixpn2bY108WCyzcvefnla4qq&#10;5MGnT1DOkxVz2vqam+0WGzTBiyWYwoYhdWlLyni0MnvrfAzPxPe99+KVjn7nY99a+TuG7/Yfe7h+&#10;XB491k2vLmUjAULcJNOnodcVY+U9GmOQ7maiFyAFe/teRfGrnrEpSH9nk45IZn/gHZtAMpj2Fo/8&#10;uwEygQAAIABJREFUdlhxqveYk+ejUOSRibWua27WGzH+g+LVyzdcrTZYK0bzx9/7kHv37lDvdjx9&#10;+owQhDLDOUtZFUynE2bTmdSlmHTsAhBXW8WGN8mzUkEyFgOBLC9jwggUZcHl13/N0zU8eHQfFSzm&#10;H/4P//VP54uYOaAUysvuVRRSfYjKqLsGZxMuLy5sX9lJUkaCYybq4RB8H3xKLrEozphLH7H34CRa&#10;L9wvomSNis2rE1NldH2Suy/nTDn5vHPibgdb3/X+3nsMx0mdd/r/+t8ka5ReEYw3iSRNMlGZNAB2&#10;jq5rcV1LVZaURSn3brQMtBoYPsdjuv13T+GPhhNvrAiiSgo/HkfLZmKynO2uo8gNf+sPfsxsVvLq&#10;5XNsB50LrFYbdtsG1wnmnuCYPM9EAecCM+V5xvHREcuDA7KsItQ7Hp0V/N0//SN+9Hu/RzaZoUyF&#10;UpZ6t6UsK7K8GtxaVD9coWYw7LaiNPNULBVSdbWiqkoCgc1mE62evF9wUkEYWF2vIASqckIgsGs2&#10;tN2Oopgwr6Y07YaAZjY74PrmkgA8efwJi8UCa5uYj15EqBEkSJzR2Zovv/qSly8vsdax2V7TdjvA&#10;EnwHymMyTZYZTKYoStM3dMmyLPbulIUago3XFo0kBWpEYqaVRmeG1eaSopxA1/D8i2esr9Y8+OQx&#10;08WUzMzwoeVmfU1rk6aTrd85NxhG9GpyBKeOlPHoOdbc3vvIfxR6Zd1b+bfWyvgRonGUqIV7uY2G&#10;WZqv/n2VkhjoFb5LENTo90nWq6qSVNd4lF739MugN+GjzA9rqc88Go8rfbdfSwP+LoZWIiQZGYA9&#10;WhB6KFOjpAeD0WzrmpubjcBwPvDmzQVXVzd0rbSg/Pizj7l3dodmt+XZ0+d4L/GaEBzz2ZSqqmIn&#10;OB3hPYMx+WBMpk2tp2RXhAiL6ei5giKbzPCrb/irL75iefaIk+UU8z/9j//dT7WOzWLjBGoFeVZg&#10;sgKlM7q2pWuFFD/d4ESSlZp4KxUJe4Zts1c03g94nU5FVFpFvD9aEsiNC1FpKTOGbBI+n0Q4Hftt&#10;i/xdAdbven1bmIbPRzazYmg2nCz6kaU/PqbSafHKv6WDlMJZR72rwQurnI70B6kpiBrROf+2caY7&#10;q8bvKUUYumZEDyEuKzUet8IoxXa7Yzab89GnH/Lwvft8+dVTXr58A2iM0pjMxKCP6ZVqVZVUk5K8&#10;KHDOMZ9OMSiOFhV/+48+4U//4z/hsx/+gBAbAGRFiTaGptmRmYyinO7fp9HcZZkBrQSfjEH/PMtI&#10;tQpKm9gGsGN9c0VZFlIoohQ6qEi9rLlcXRFUYDKpxOtoWrp6TV4YqmLJttmisoz5fMbN1QVKlxze&#10;fUBVTWnrHdaJt+AxKJWjVKBp1rx48YLz8w0Xl1d0Vnp51vWOpmnYbLds1huatsFay3a7o+26XqaF&#10;zlgqZD3Cr58XlUCSI1nrHxp2uw3ONcwnFa++ecrrr1+yPD3h3gcP8MFIttTNFbvORbgmwjbQK9Wx&#10;15qs+3Sa20p/rMT92NLds6yH16PlvY/Jp7ejldnLXu9RDB4+t+Ac+mOPcP34e601ZVnEr/lB//Re&#10;/yBTqTpb3VpHaay3oaF+/KPXPXwzWmN7Rh6M5ixIwD8zNLuazc0meiSe8/NLrq5uem/4408/4sH9&#10;uzS1KHkXiy7btmU+n1FNpKgvObLKCDVJSgBI95jktaWriHt9nuUEZQimZOqu+eaLz9lmCx7ev0sW&#10;FFjnyU0ALzSmycpOhzI6k3lINLOaeGITGzojLkW0rPsmx9Gad04s2r55hRrYLPO8pAsNnW1QusCo&#10;gO0aPF4yJeKGkEqhe+NgkI39hTKamNtBqO96vI3hxSwLNXJz46SKAIXotbAnzP034uuiKJnPl3jn&#10;6JqW9WbN5OaSg0zHDaDoXbDQeyzvyPXv/00/2T0M36+6eN7ejR1fsyIER1llbDaezXbDbL7kBz/6&#10;XXzQ/M//y//Ket3hrJHG5SrrLRljDEUhTHnKKOrFhLbe8v2PHvCf/ad/wvvf/wHbtsF6i7aBTnUY&#10;W1OVc7KsiAyPwyPNnxhSCqVzZrMDiqJgtbrk/M0rTk/PmE0PcKn1mZHga9c0rC7POTzOyLIKpaUS&#10;9/j0Hp11nF+8YjIpqfIpKtIwtI0jqB1FntG2N0zKBccn97m6fk05nzOfHaEUXJy/YHV1icmmTMop&#10;02lFFqtxjfI8e/qCgFjtk6qUblV5LlQPufTlLYock0vTkyLPMJlwhJdlzmRqMBgevTcjX04IzsrU&#10;jSxjpTKqYsr15hUHiwPOnjzgm8+f89Uv/oYf/uEPqOZTdFZQGMnmt6QMlrQ2Qg9xpFhRGClOwV/8&#10;WzIm8qd67/RdgdKxJ6BG8zhCXmQcoihI/FMegZGGRRr636T+sYEhHfv2Wk3FRFluImurQlhuAyGk&#10;fHW/N+YwGlTSzWkDCsjQ9K1rGl9v763srf2xDA/3M5EuggTgnfMjL0N0Yte1dE0bjykFUt5B6700&#10;1/FBYEvbYTJwTqOVw9otmZkQghjTkbA2rm/VV6k7W9M0hmp6gEUxu/sBT06X/OL5N6w/+4TMO4XJ&#10;Dd55lPYxA8CMdIfqcdAQA0zCux3610arGO1XkcgrZd4ky11S7qTCFTJylBZxSfw1LuL7kmbpsbYF&#10;bdB5uedS3n6M9fPYTZXP3laa/+aH6oXnNkwXeu06em/PToqCr8QVlw5ABbPpAnvQcbk6583VG5SR&#10;QFxZGbTKGHj11d51vGujSjhjWm5jHd9/IUE4e+PUQE6WF2x210zmS3Z1w4cfPuZHP/wBf/7nvySg&#10;aNu698rSs8hzJkXOdDHh4OAhB9OMn/z+j3nw+AlXV8KBU82m6KwCbyUGUWgyZfCu2dskx/dqyMTS&#10;ZFnJYr6ka2rWN1c9R3+059Cm5PjkjIuLF2zWVxwc3sX5ZL0VnJzcpbMNm/UN2aIkzzUeTTmZ09ka&#10;31m0C+zWVyyOTnD+mPXFC4zSlJMDjo/g4vwVrtuxDS3aLJmUU44Oj5nNzgkh8Ob8ksV8QVt7yjIn&#10;z51AWoVC6watxXXPciGUKvKMothRlSXHhyUnJ8fStHzUwjBJrMiRpspLzp3FknPv0QMmB7/kzTcv&#10;ef30Ge9//4SAYTqdoG+aeO9SOqBj/JAgaQzY9fITYpHTLRlW+/BECrCKzEvm2Bi6YGRojcUs9tIC&#10;RJENZmIaxiDHt+HJwdMfFQrGzcd6j2GI02mtpPGNtTgXeqQgxN0nib/G9B5tiuml7/jROfuNKxmH&#10;aVC39Ma+MSj3MV1XQjCC94JCoCRe4iXzyrY2BSeEhTJo8txQN6IXvfc0TYvJFUblZCVcnb9A+ZKT&#10;+w+l7V/cfPpiTeXjnAahVSk7lDLY6R0+eO8Rf/HP/5rnr64w/+gf/YOfpuosguoPlhcVOhNuFoJn&#10;W2+wjUSKdeRRThWSyQLQI/ezd6G0Qqks7npW0gkVfYPwiIfQWUsI9BCO4GWhT+GUORoEoLeCwkiU&#10;RlZvuhm3J+c7A6/78yoQFL1Mj+CUxMPT2/uDQR1hGtSow70SEqMsM7Rdy2a7IQRPlktUXaVyUhQh&#10;RvPHcMa7xqdIC2241rfui0rYd7ogGW2RG65XV+RFQZZJjKDrWr744huJ1JeGalKyWM44OJhycrTk&#10;9HjJ4eGMg8MZR4cVH330mCcffw9Tztltr6i3a4wyZEUez2vIshLnOtquYzJZxk3f9eNjmCpRDMqQ&#10;5QVlrtiu1xhTUhQlqr+5CqMF595u1zjvYsaNFgu7yMkzyVfu2o5JNSMgFYnT6ZIsr1ABnLU4H5jP&#10;l9TbDZvNDdPZXGiQyyrOu2O7WaO14WCxxNY7NnXNi5cXaJWh9bDgvLc9T41SGtelRZzSiiHThsmk&#10;4PTsjOXipJcTmZtBnoKS+Mz25hKtAtPJnOdfP+PNs9fMjhfc//g9tCrAO65XKxpnY4vCSBUdldlA&#10;6xsBmBEcAqNssF5rqt77ln8mniTd33+lJIIwlnXxElLyRcTZ49wmxalN+m2qGVCYGE+TQieNibqD&#10;yKXe16TEdZRpLT2VAxENgLppo86QwjDnXa/I4+2MYx3qbsayt7emoPeC0qOvjlVB+LW02oNAUxaM&#10;0uLR1buG1eomZjoFVlfXXLxZ0VlH1znef/8xH7z/gF295suvnhGQwsCbm2uKsuD4+IAsg6urK4xS&#10;VJOcXOesLp9RdzWL2Yl0HYvU1UNsRGbFBulIVugSn+UsVMPXv/4F52FKlmc5ASfUUi70LdLGpqFY&#10;dBltVKjS4NjHir7UHGFw4wblNChGbQwmaLxzONtJO7tIgK905EUZ3eIQwDvhdpAkn2wklWmMv8Uy&#10;j77kbWv+3+4xtkEY7kf/luZ2jKD/WXoxOr/WmrwoWSyW7HY7dtuGm9U1uSmYLTQ6Zlz0fsGoTO82&#10;3NQXbtwabT9bcRMIIVkqMkZRpD5a5iWrqyvO7s3waD74+D3OHiy5utiSZdJbsiwzitxQ5oYiMpR2&#10;ztF10FqPBarccHRyj7puuFpdcafIyadTnO3ouibSsMrm7lzbN8LOVC4bPyA+qO5d9aKaU00a1psV&#10;k5nUFSQlA9JNajrtuLx6g9YwnR6gtQRjZ7MjukPH+avn7HZryskM3zU09YZysmC6OCLLS1Y3V1zf&#10;XDCfL3hz/orXr55xdu8JRTVlrhSbm9fYruPFi2ec3bnL+08esd5uefXigpevbyiqGW0rSkU7RZbl&#10;WNuy3V7Rtp2Qps0rFosJiwNNZ2uqySnzxXGkiR2yqQYZUuCFDqMqJnRdTTU75t7jM776yy/56q++&#10;5od/fMXRnYm0TCxy1K6NPCeCTbsQ0xd761X3x0/y75NMBFHTCjEI9z3iQKYkHTUlIejIRJqK//r4&#10;XSzwU9pgnaPtZOMZLxuZueF3wcs4tM4wqP6zEGNdRotCdyGQ5dL82rtIhOilYU/bdr0hExBrWWP2&#10;vX41hp3jQNTg/aTx7K2lCPdoPXQJ08naI1W/qp6fy+TSXK9PNAle2HhVauIutRBtJ+0mrbNSdIjD&#10;+46AfO6ddJzzQTEphQEYct57eJ/ffPlLft1p3n/wnlRUuxAzyAQBEQMoYLsarzvINProCR8/vMO/&#10;ePktWZ5XhGDpQkcINu6kI+WrJAiaSvSDjy5fCD3PjQRgB/xq30qRaLR8J5PfhQDWgbJ9N56yLGjb&#10;js5aqQ5VguVZ24g3oFMVohotkN+i5EOIN//tiXz7q/+GTWAfZfgt5x0EZ3xMHYOHi/mSuq5ZX1/T&#10;7GquV1eURUVRGVAxGBsSMdl+FkMYds+9sb4dUHr3dUj2kwOtmS8PePnqW2y3Q7Pk5PiEjz54jz+7&#10;+iuJ6HuPt7L1Wx8gC2AMWZCWdM45CGI9ZcWEO2fv8fz5F1xdX3FWVbIhdA2ZUfK9rsa6ls52hCxD&#10;qSkZJsZ+Bm8uhIBWBbP5MecXL9hsrpjNTmTBRfhBa8N0tqTptlytzgU3ny4IGIwqWC6O6eo16/UN&#10;ShuqyYS2q6OMLSgmCw4yOH/1LcZ7DpZzLq6uuLx8yfHJGeVkRr27YTIROPL8zSvu3rnLJ08e4lrP&#10;P/lXf8l6a5lPpjhvqeuOpt2x2dRst1u5J1nOYj7j0Xt3mUxzqoOKs7MUZzAoE5Jg7stOVC5VNWO7&#10;2uJ04N7795kfLjh/dsGbL19yfPcOJi+oigmabVwFAZ+aj8djZDriuETjVSfFLPCq0QqdgVEKozIp&#10;8jIqeuQBo0Os+dDRe9c9DKFQMS4Xre7o7u7qmuvrDeutpc+V9729w8gti3BKGHQNAxIgKcuBTA99&#10;lKUOR7PdCeXG/rKT3hTjdTIESsOe3g/pjv0W6PZ23r/3vu8nMcSUVE/a2OsanGTX9JQTooBdCDRN&#10;G+HQDmutJLTYjqIopaaj7pjNpty/e8Z8OgPdURZz2p3ivfc+5M9+9n+zunjFj37w4xiPkMEMlfgK&#10;6y1Nd0NWKLrZGR88eZ+//OpnZHlR4V3XK0Mfs27l9kgARfWskrJopaw3FkikHNtbNylN5DjIYoyR&#10;3M6AVHpZ3VMZSE5+R9e2aFWQ5xLsDdEKRGmx5uMYRNGn875jwvqLf0tDj4Tg30LB/xZBeOs9BiU7&#10;tsCNNrIEM890MqdrOurdFre6oiorDjODiUVjSplond3G+kcW1Gjs77quvayIwfHsA3HVdMZ0MuPm&#10;+oqTkwO0qvjoo0/5+V/8muDECxACLAhIjIVYRdt1DmuHtoTOQjWdc/fsIS+ff01T15STibTVi8V1&#10;zrYQHDp4XNdiVSbpkxGmGtA2gQnE61mwvl5RFlMKM4tNkmPev85YLI7xLrC+uaaoJiiT4x1kWcHx&#10;yRl13cbfZ+gsFyI8U1CWE8pixvLghMs3L6mqnIPlgnp7xa6aMJ0fM58fsrpsOT4+JRx5CIajO1Oe&#10;dB3resvP//JrNpstu6bt+UpAk+kcrTVFkXF6smQ+NSymBZ99+hlVNZGNL8+TTnjroZWwDpaTBer6&#10;kqZrODw75fTRGZ//q8/59S9+xUc//gSTmqlnGms9NgQ0mjzTsXNZTlFmaGVjFpsmyzOMNmSRYiMz&#10;Oip/HetWRtltUUEl6DGlMyerqce3YywghIA2inIxYTap2NY2Uu+2aWIFpok1NpKiClrH4jWTxRqJ&#10;lFYosQRPYLdrcV7hHOx2W5q6I1GQj7N7vkv+USOzJ77tR1j6eB2Nq/VTWihjPcegVK0VmC73AV1J&#10;28vgU1q4G9apEl3XNC3Oyr3ywZNpUCH0DX+6ruvnAuDm5oblw3s0tsGpwI8//D3+5c//MZ9XOT/8&#10;5Pcgpv4aY2J/AZmvztUoW6CyCcsHH3P/4K/IUAZtFIWCziIMg34oAQiknE2ZBOdcf8B0M75LUe4F&#10;XbQS7DQIS6K1tm9FlynB4sq8pPVN7KyT9ed33oK1mCyRPCXF8G4FHgf27klnXzn+u8A5CQJ5+5Sj&#10;2MBbwifB1ul0Smc7OtvS1ltWN5cU05Jp5DjpCbvecW3D8fY/C2k4Su1tNPFXvQGVgpwEzXJ5xMX5&#10;S3btFfPshIcPHvHg/hnPvnlDUCpWJCO563mBJ0g1rJdNq2cG1GLtT2ZLjo/u0TTXlJMS72ysJCVW&#10;UfuIYUuQSOsMyko6bEXrUGsVm8IHJpMFu/Wam+sLDrMKrfNoDQq0mOkJxwdnXK9esr25YX4w6YP5&#10;WbHg+OiUp9/8htXqisPjEwiKrlujtSIzFbPZMc1uzfpmzeHhAUZrmt01WudUkxlFNaNpdiwPj/BB&#10;NqPlyQ3f++Q+moz/85/+gq7tKPIiGjqKTENRzLh3dsjpScWjByf87o9+h4ePP+LV+Ut29ZqDYoYP&#10;yTMdp7lGKAVFnpcUZYVtOiZFxZ3H9/j5n/0lz75+xvWbS04fHzCdFKIoVGC+mDCpSsoii5k9osS1&#10;8qRGOn3T6JjfraK8pnTfQZLEtPNRaIyWTkRJxBIclIRuyKSTDaLINPnCsJzn+JgzToSPdKyPSbG1&#10;ZGurGN9CxWP7QNCGbbMDoMgzbGtpdjU60V8o4WdK67cPEO/hTmq0/kVnSCHlsH7Gv/9t1r3EHWI8&#10;Y/y+k6ryENtHxuRBYSMNQdgmYzPvztrYGlAa04B4J9PZROIqztFZgcCtteyaloPlIW9eXVHefczv&#10;/M4f86svPuevg+f9J59R5rk04zEGFWRNSpC3ptQd7uA97pwdkg2UwCWKDK0avLUoJdWHctkeo0tQ&#10;OdZtCU7IxbyKBRROTjRCv3qZEeY2UTQmWuOC/wv1pnNOGjuEDK00WZbjXKy0VBrxOAOaTriVjZBp&#10;hV5IGaz2UWR9wOP3d+zbCr4f6ndOcPrObd7st785RBWSFSBusoxLIKvJZALBS1WkrbnZ3pCvcjKT&#10;Y6Z5j6cO5u0w1uE6hvP3KWj9tkz/29vZANJiDRSBoqzIi5LLi9eUxYTZYsbHH3/Em1cX7NrUqzLH&#10;ZAZTiAAZp8gzhc4E+1Qh4ZViEc4OlqyfX+KsxxhPCEIzHGL6rHMyTu8tXbsRWCGvIq4bYnMaHcmf&#10;MpaHJ1xcvGS7PWcxPyMgWV1Rl6PzjNnyiPX1iq65oajmOLlEZgfHzC4v2GyuqMqCcnZA6CyWDaqU&#10;lMfDowdo/QqTVeR6Tt1eUW8uMEYxmx2w7hzb9Yq8WpJnBYv5HQqTc//BJ6AC//Rf/JKg8p6bKJGd&#10;3bu35Cc//h4P33vC/OgOIZuQlwVtW4vcKvo569P2SE1XJLW2KivWdUMwGccPlkwPKl69vOTZb77m&#10;zvvvU5QLMq1onaNAc3h0QFVkSIWkQFs+KngfJN4GgaACLskCxNaEcQ4ZgvXKaLFMk2UfvFj6JO83&#10;5ZhnewyegtD4uGkP6dS9Wx+t29Bv7fF+BE9fRB4C3gktiA8QrKfrXNxepGBLB90bLmkj2bfCZdMJ&#10;PWMuUenTX4OMa4gJDWs7Gmkx+IyjNy69Bx0pL2Q9SaMcHyT9PDWgVkrHamS5Z9ZbJM8/rlmv6NpA&#10;ZqQLW103WOfwtoty7rlanbNcfsxieszV9gWHD3+Xv3V6xr/+1/87/+TZV/z+H/6HHEwWOOcxxBqC&#10;oAi2EYNmdsCdh0/QKUAakAWZmYwsE+Kp0Dc+DtLrUpmkQSFi4z4EnBe+ZLkxRHhxZMerQekknF8q&#10;XFVPnaniAk96KVXLJmzeO0twVlwhEHw+CszbcE0YPUdqTqm95+3Hu6z+t483CNTtpxw3FoOEVLq+&#10;r6CV0lTVlMXigGoyxXaO1eqa9foK29b0kn6LOH6wODxK+X7RqVQBFyTTSI2+f/talU65tdLVZrGQ&#10;/gGXV+coHfjw4w+ZH84py3zvd5LvnVPm4lZnxpCMg7HbmxU52uTUdSOuL6CI/OqjaVJEGM52otyj&#10;JSc6QEcebUU1mTGdzVmtzllvLkG52G840kIoKIopRVWy2V7HDJPkYWTcvf+Q6WTKenND1+5QymO7&#10;BtvuAI/JSmaLY6xzmDxnPjsGNNvNNVorqtmCumnomjXONSiT0TpDOa349/+DP+bhw1MWs4Lj4wWn&#10;p4fcv3/Kxx895Pd//0f8+Pf/gMXRGV5l+ABlNcHbmBqcFNLeFKfsFEApynKCMQprHSd373J675ib&#10;q5ovf/Ulttmhy1KCryGwuljx9VfP2O4a2s7hfMAGRed9fAY67+i8j7ncwgLrnChMB7gANgScA+cV&#10;PohX6AEbPJ13tM5Ks4sQ4nd0Pw9oKcrzWhNUIZuflr9eG6EN1qanDw9ovDJ4ZQgqQ+eVpEubDBX7&#10;DHjnaRvH1WrNZrvrqRG0GhT8kFwwUvhhf52OvSV6o3Mw/MYyvKcrbqmQVBsTQjq36s+zR9+C6tuA&#10;JlipbSTdM3hwVv4abXqq7LIo+kytgGQlrVYX7Jotk8UxhcrZrFfks8f80R/8Kcf2ip/9+T9j19WU&#10;gO8DvUAItLYmOFiefUrWW8JGdj6tsp7/faws+rRJrftUnvSZ9x6HQzomRUH1EFKd1EigldaoiCVp&#10;rem6Ttysgh73d85JYYCRiksJvHmIfTcV0m4t9DP37/7YC8qEtyd7eIys6wSBQC9EafLTZ4MrnErl&#10;E8QlQazpdM6iadisd2w3NatyRZEL5UFeTEBno41B9eNU/YY5HrMeXscPk201jo/IuJJ1ZphM5hwd&#10;n/DmzRuMMRydHvPxpx/w//zZL5iVQkVgjDS3mE4mYCHLPNPJVDIgoseSrBytM2bzA9bXlzGLQ1IC&#10;g3d4xNKVOJWMq2t3gmFXsRn2sEWhlCF4z2x2QL274fLiBWVZkuexehZN8sKn0wXnF6/Ybq6ZLw5F&#10;8FDk1YTjs/u8efmMm9UFxZ07KJVhbUPXFWRFRVHMaJoNdbNhOb/LbG5omzVNvSafzDFFRb1dS6ev&#10;icAoF1dXnJ7e4/ufPebzv/6CYjoTWEsrjg+nzA8WbKxDqSyW43vKYopSV7TNjklejhm008SigiZg&#10;gYyimJLlGY1zlJNDHjw54/N//Yznv3nOzfkbDu8+oKwydFQ216sNL/NzHj68i/UWpeibWyQLWwKz&#10;Lt7fqORQKEwv20EP8xBI1bQKpbP+OM55rBXjzru23zgEhpBuX+PCLNnkQ+SkEqWoU38BJZBQylRR&#10;Gso8o961tK2jbTuausVaR994Rav++Gl9wNClSnosp3V32wver6jt9dJoMpLiD4iBOcBA6XrGUKwh&#10;BKQDXtpkIjRltMHgUEHFngse7xXOBUxGD90opSirQjYOJEsnN4ar+prV9RvuHJ9xcPSIN6+/YnM9&#10;Z7p8xE/+9n/CX/zsH/ObX/0VP/ze7wqXDZKOCgHXdbTtDjO9R7bHN4FCqSxySftepYWIRWV5RlML&#10;e6TOCtkUtMbFiQxIE5D+hvnw1g1OSiEFYtu2w3YtJpYpp5L6pumAoShHJlG42r2zKJONJmY/8Ptd&#10;j9tWep+ClYQnVrK+ref337gtKLcx/XcHg2KgS4kg5HnBfL5kvllztWpZrzeU+WXsS5qLklMjtTdS&#10;6sOY9rH5vWt86/xE4YzFJA4Chtl0ybpc8+ybr9BK8Xs//iEvvn3O5mbHYr5kOp9w5+4xd+7c5eL1&#10;Bc7uqKoSk2XDOXoXXLFYHNI00rm+qnJgjMum8cn8e9fStYq8rFA67+GC/lqUwpiSk+P7vHjxFbvN&#10;FeXRBOeHfGrvA9oULOYHXF9fxYrUZaRaNswWh7RNw8sX37C6vubg4BDjO6ytyYoCdM5sfsh2u2K7&#10;WzObzyjLkpv1ClevOTo44cp1bLdrOtcxq+a0TYZtO95/7wFff/F1Hzcy2tB2HevNmu1uR5kpJhPh&#10;3slMQVFUtO2GCQeR2mBEcid3KC70QG4q4T9qG0KuePzJB0znv+D5N6958eUzTh+9T1FkAmAFjcJw&#10;fbPmpFlQlTl4h09pviFVaIfR/Y1K3Q0pl+LRj53JqKjJaBrHdiuNMepdg+3EorfODzQJCZJJcCWD&#10;1auUifn3UQnqiBAkbzOAzgxeBWZlzjT2PWiari92SuNOhU/S2GXECx8vTqdjjjVY6F/1esOkAAp1&#10;AAAgAElEQVR738dxxla/vD/C3kfnSDkmY8gUAs7Z2FxFDfcjSABbIz00us7GWyQBWGelcYyKRX/W&#10;WqmAdY5cG4Jz7DY3bMoFi8Wc+WLBbntO3R1S3v0eP/mT+/z8X/5vfPFswsfv/w6uq6M1ryA42nZD&#10;Vc0GuCZJWoh87pCyV2RiJGAl6XPWubioIV21ixfmgo/kmEGqWJ0bKuhG50qKPrWrS/TEEMgLYRt0&#10;zvWTkSZZ8q3Fzb+ti8Ot1/KT4d13QRgyrIQxpgyDt460d57vsvbfmXET0vFG51SyaVZVxXI5Z1qV&#10;2M5xc33DzfUlXbcjYasDHDR4GmlzGjapMVz0NhQ1KH7T3/9I9o/WBcdHJxwul6zOz5kUBX/yx3/I&#10;yeGS2aTg/ffu873PPubR4/c4Oj5ivpwzXy7RJhus+HSXPGR5RZGXWGvjHL19r0JcdMZoCJa2rftj&#10;pTaGyPBQGPJsyeHBKbvtjbT3i360GB/ym8lkQVnmXF+d41wX9x2NImdxcMLy8IRd3bDdbKXBhxWG&#10;0IBD64rpdIl1N6w3a7yaUJYVq/OXtLst8+URSits0+FsJxXMruHk5IT5YkpnLQpxzbetZ72uoWvw&#10;thHucAAM1aTCuq4vONwXF/GGUoaLQtJuCZ7GbTk+u8f9x3dZr2t++eefU29rJpOJUBUr2S66rqXe&#10;7JiWOblWGBViRghoFdDKoxXyvpKCRE1A2Q7lLRoHroMgz+CkEvPqcsWXX3zFV18+4/m3r7m8vGF9&#10;s2G72VG3DW0nvXBTdWdk6UV5hQkKg5YiHhcRAO/Bi7Fjrcc7aUbTthbXerzTeKdoW0vTtAJhxOKy&#10;wSDlLUt+tEBHkE0qSpPgf//5d63TZKCNjr2H4TOsv/HD9RW+oYewepbeqN+csxHCAecs202NFCpr&#10;druWzaYWGM1aMpPjXaBrLXVzSd21LOYPMKqjWV/j6wa1OOOj7/+E3be/4tmrb2RNxnFqrQihwdaX&#10;aBUhFh27A6VGHyqR/8hloY1C5zlBaeGhCfQYcBq4mIsBbwVP895hg+xOLjhp/j3KzBFelDy6kSIg&#10;HlBayu8F67eyZSTXLww3TiyPVPAQpyBhZgmfGE3YeIKGYiZ5P1nwQ6VfTB3s6/zercDHQvZOYVMS&#10;7CJWHyYLRGlFlmdMpwtmsyV5ntF2lpvrLdv1Fts1DBtM5LVWsvnKzj96jhR7StuKtnPUlDq6kILj&#10;E0AjHW6UEUv69O4Djk/ucHl1xdnDh/ydv/Mf8vGHTzg6PmF5dIpSmtm05OjwkOXiUDy+fgxGSsjj&#10;OIpyGos5HKmvpY+bfHLfJUglwVjXNeBsX3wS+hiD6nmSprMD0Dmb9SXBi+se8KI8kGPPZke0rmNb&#10;3wwBLjRFOeHo+A6z2ZTdbi30Gj7QNTtwXZThkqqY02xXtO0NZbVgUk1ZXb/Eu47F7IDF/BCl85gF&#10;1FFMJ9y5d0rwLYUpxfK2ju2mpvMej6Otd+AtBENmptGCa3plMhgbHhUcROjE06G0BK3pNNl0xvsf&#10;3aGxnl/87Df86p/9SzbXK1ww4DwqWLyFpnM9bm1MRhYJ5/LUai7LyDODUaCDwCjJklaxBsaoRPIV&#10;aBrLixfnXK82OBtIldMByeRQPs6B9wTnCC4adtHCd7ExhgseGxw2OBwO622/5q33pLBqnkvFNUDT&#10;tthEnywuKIEIhWBkZSbrJ8Z9tBoqc4XWWHRESrlWI70lm1xqzzgwn2qtY+xA9RTGiS7ZhagjiHU7&#10;Sipwu9aJVxMYWpwicE/wDusliCwFgom2OzL06kBnpbGIVtB5B8oQfENb1/gQ6LY3+JAzX55Sb96w&#10;3d6gm5rZ8ae8/+R9Xv7mZ1ytV9ItSssmUxjN5vIpWiWG/nS5amwRBvpylfi/oIRbXDYscZkFAxvc&#10;lBCSonf9Rcprt6csE2QDagjcRiwxz3PKqqJphOFPFJeoc+9tzLcf9Y3slWwC4vQ7Orgkqzh5FN9l&#10;paeNYAyPvK3gv+vZH2Ok6FEhpo8NwWeFpixKFssDprM5PgThdN9taJsN3rck6yPRMENyq8VcUGEc&#10;SIoD7hGb8UYQF25IGKwIl2zgOWU1Zb44oKomXF1ccHTnmO//+He4/+g9MlNiOyvl10dHYjH02K3a&#10;+w8URVGhjYksjKIQXGSZ7PlBgo+BNIW3TqzveP8V7PX0DRqyvGQ6X3Czvqaub+R6hf1KYAClMblU&#10;FTf1VoK6aT6DlvjDwSnehhikbfHWYrsu+QSUkyVFWbHdXuK6lsOjM8pqinViqFgnHlYgYPSUtrU8&#10;fPiAk6MDJlVOmefkRtO2LbumITFgdG1NwJMVJVme07U1t9P4omlKSi+0VizkEG9G5wMPPnhIOSt5&#10;+eKSf/Z//FP+5pe/jhlLSUx0H3hVykSjQo4tNCR6FBBkUJ4qKe3Qy3YEPri6vGZ9syW1nkte9wBH&#10;0Cv+tJwkMBuVfGTJ7Lls+uClyOngk8lY8kJicJ3tIsyXqBIiFQK3PSBZ3EkH9QVV8XjS1Dytm7Tk&#10;o06LOizFlMZre/y6x/zDYE4OqGmsaG3bmK8eRh7ssHH4yLEj7K5mdNWh9zpEb0YOLyNwXt3WNLU0&#10;oWndlnJ2ynJ2xMXrv+G6XRPyjJPHP+bewvD0Vz9j23i0kdieRvPq228ZA08kErl+EvZQLUVm8thX&#10;EFxSsAHGUeQe14oWt+sswcZd3vs9nZp2zzzLCEEaPgQXSXe0oigKlNI0dUNiuRTXx8Zc+tDDFvEK&#10;xOUlZpqkSPsI1khyTQ9JpYlM749dvJTBMhKS0di/67knBmEIwPbfCfSK1xgjZfCzBcbkOO+oY+Cv&#10;63YRv4sKceSuymaWspYTJJSuNQo7gzMjo8qgz0xJgiVj0coQUMznC/JM8+L1C7pYIVtvt3jXUVSl&#10;WDLs348wyp4KIZAXlbCLWtdXO/eYphqRUKmAMWKR265lAIPjBktUhEqoiGeTJVVVsbo+x9kmelsq&#10;QoZiX86nB1R5SdfV/Q4t0FDFdHLIcn7Ibrdhs10BnqatsbYV9xbFfHFCZvKYYZOTFwfoLKeqJvH9&#10;lQS0tCLLNMdHxzx69IAf/c5nPH7vEYvFAvB0bdNTJzsrBX3GZJTFVDJsRgsb6GVE1rywE7ZNI418&#10;lGTCTE6OOLp7wHbX8uLFNbu1tMzs8XBULGISK95oI9S7aeMcYds6yl5qgp4MLj36t7WW6+t1D1fs&#10;8dL3EGJsAD4y8PZSGYcVc2uN7CvVBAnned57f72htPc9j3WOLhoNKdg6Pne/qUSPfzz2pKb3xu2T&#10;gXlrLTMQqfXrOt7rPshrNNZ21E1DYNgAh0QpsfidFarpLGYwiuchx5S2p+KhBOdw1kmFsda0XU3T&#10;NARtWG/P6To4OH2f5XzKavU1resoyrucPfgeub/mr3/1z2m6jkJXWH/D189eRP9F7DnEkkiKYXR7&#10;g7g0JlanhUC/U5PcvShMyUVLi9V7T2ulEMB6Cdpaa/tDi3BlBOdxViL/hBB5oVN3lGhFpE0ieILv&#10;BGcbW/LJMgpAUPvXwKCYk4Cm6xyELlnx3wG/jIRtfLzvVvTsWQjsn0Um1mSUZcV8sWQ6m+N8YL3e&#10;sF1vqLc3eJeoehNvxv7RZNNQw7kUo8Yh+4tqbLmoWMUqnlNkA9VCrTBfHuCd4+WLb9ltr1HKCad8&#10;NaGoJpg837/+0T0LSrocldVkSI+Nnw2l4SFyJEVQKXicbXssPaXc6lh7IYstQ+mM46MzILDbXSMq&#10;XsddJ8TqzoqymlLXG5xv4mYSM3F0ztGd+0xnB9R1i/cWQkfXbOQ1CqVyZtOFFKvZlun8EGFxMGTZ&#10;hGq6wDlLa3doo5nPDzm7d4+yMnz/R9/n088+Y7mU7yRrTamA8y0+BPJ8gvdSDHdbvkS8A8Jr4tjV&#10;dUxACAQbyBZz7tw7pu06rlcNXS1GjI1BPzGOhiY7afPvY17BiyGnFcoYaRwdFX1qdGJiQ3qTGYKH&#10;trHg1XCMqCwT3iy54iGO3+9tBO/KShn+7m8C3nupyTCQZYrZfDJSmj5m3Nn+rwQppdDIJ4jIp1ak&#10;dkgTjVBh0ks9hDTaIG5/3lvvt9cyI4MyynCeZTRNQ9M08X2Zw/4eihXVB6jzLKPM8mjQhD6V1Rgh&#10;OnORLkQp6TDnHXStRcX2mNeXLwlZzumD71Gh2F6fg2uYnv6Qx48/ge4pT59+jskNzfoNXzy9QKcL&#10;7Xf7MOyKY7NbrKEYDErKNL0aKZN0k+lFXFx1GyQnt+264fN4nizLMDrHtjYujjgmHXtj6oy63o1U&#10;W5DWZ67rBSgdL4627zafQBn64GpSTmmHjrnmahzY2VemY+tkPNHjz96GbIbRDoOQP+PAjVLSHGA6&#10;mUjmR5az2dSsbzasb1a0zVbuSXh7XIzmKYEloT9L6D9PilIlEjRJbEYhBFSC+UtpOlpDlnF0cEBz&#10;s+LF09+w3l7Id7SOaW4pUyjFLCIIONpQqnISU3FDf69vP8YL3cX57OG06A2mjUssKk2ez5lND9nt&#10;Vlhb9+dXyQtQOTor6WzLdrNCqgrjwtSarJpy566wOW7W12gs+Bbb1CSDJc+mlJMpTbcjM5oyK9js&#10;VrS+pZosWR6eoUyJ9ZJTfvfsPq3r2DUt7z1+zOPHjynyPCodCfhZ2+K8I489Emwn2WP7HqZ4Ol3X&#10;0nYNRGZBHS188oz7D++iFGw3DbttHTM6kjcnilIyuNxg9Ixk1vcyEZMjwqAEB2tcxEfowZ1AaqNa&#10;wD0IIzlfPSSiRp8lhT82rpIch73vKCWee1FmlFVGlilsDFp7H3rF7EbKPK2oMBp7iv/0a3HkYaSx&#10;78HKo40hPW9vBO9c//2/FXVdY7suGjvja0oZbRqTZTKFuWQOocZp0dGKD0EC2NH7z7QhWI/tPDeb&#10;DcvZCc5e8frVb0BVHJ1+iLNb1s0KkxcsTz7go7vvU2/OuVq/5NXX57y56NDNbi2BIRUDXjHoKK5w&#10;6rkpyjLPCooslyKMaPU7JwEPY2Lv1SDFLT5ObqqG806ixs5arBUrqi+3MIqsytEq4G3bwwlaC0YX&#10;gqfrWiSMlgTU41wn9MUkBT3AEIz/RsrXPW07ELIiOGESzjD6jP79/SDZvrK9/X7vGaiED0YLe6SC&#10;k0IRrm7ZzOazGbPZFB886+0u9tZt8F0t8Qyv8JFIDjxeyTOFGHpUPF2rGhZ5tK0EJopYvsAiJjJ8&#10;RmUZSdKyrOTw8ITWOt68fkO72/X3JcE/4g8MlrwOGh0gBEeWlRiVE2IPXx0XRgry44fCOaU1KgRs&#10;s0OY+QYPIG0maoRvzmYHBOtY37wCurjgJNaglDQ3nlYLmt2art1CMHGjkHTDqpJg9y52ePLe07Zy&#10;r4U3RTOp5hgCXbOmmiyYzg+ZTBdoneO9oiwmfWwiz0sePXiCtF3QHB4eSy2B0jRdLXLqLM51Yqnm&#10;BV27g5B4WDwBl3ZignNsb64JKqOqppJfrqXK8+DhHWbzkk3b0jmHDmGghghKUu+CJ+ggWTxBReZP&#10;Ta4NmTZCSoZCeyE/Vb2oDMaJV8Ib03UOlCh6Ym1CbyRIOTfOjb36tG4GuJIABi2UwSp2INN6b00p&#10;pdhta66utry52PL85ZUEkfcs//2ndY7OS2WBC0ECuN5H/TAYYD7Iv138SwysSiB1iB+87aUMGwGj&#10;46l4hsxodPCsr9fYTowTgX+I/FMCRXrnKE2GzqWi/87hCUVumEyr3rtFK5yWAHXwHTZoyjyndTVW&#10;KertDbvWcnj8gN3qOa9f/pJOKcoio9ld0/iWbHKHyeknPLl7l3Z9zp/97HM2TUBb72gj9stt7HgP&#10;O5PPMiOMdQkLFmw8lUerPqpMCJEfWooe8B7fWSGuSkG4pJgRQUVHbhwfhvOq2ObLmN6NQem+XRzB&#10;oUg87CPFnp4jtZqOue8q3oZqeththAR9BxRz6zH+7J2vk+Lq3x9DN5pqMmU6FV7z1lq225r1+gbb&#10;NZJR4uWeDQHnMExPvJQBkkl4e1LxSiCs8XlD9AGGVd5bEEprpvMFs/mC7XbDenNN8G5vvCrxopDO&#10;k+5nQGvp15o6go2hHVCxufewCRqt8T55cjJJaXMcApNy+MzklMWUm+sVnW1ApTxp3X9vPjuCoFmt&#10;3mBMlDOfcqg1i8UShWa1WomSDZauEyXvEcrfPC+p25agFGVxQGYq2m7HdneFdTXG5CgN1rd0rmU+&#10;m5EXBdpoiiynKAq6ruvjDUJroMjyGd43WNeiMIQIlfZ9jBEyLlAURRnTmkVZHp6dcHDviG1Ts6tF&#10;+coeJyZTlueRKCvFyRTOh9QOtp+/d8luOne6311nGSgDGCncpNhjwDPSOdxOPhA4UpgsB7lJEjB4&#10;GGl9WGtZr7dcXd2w3TaIARZGVvuwbgdlP3ir6S9J4qM++k7I5f/j7M2eLNmu877fnnI4Q1V39Z1A&#10;EADFGaSCosOywyFHKGy/2A49ORx+0D/gB/9/DoWtsCnLZDiCMinZAjUSIHAB3L63p6o6U0578MPa&#10;OzNPdV3Y4QP07aquU3ky97D2Wt/61rfWKzalj2Cc9Wtt8EMUe+OcYxxH7j/cyziHuFqmQm3VWpqH&#10;GGOoqwql4Xs/+C7txtK2NdIkCUiKoR8wSiRDktJUVYUPEyFNBC+d5Vy959Xdr2N1zYf7f835dE/f&#10;HxjHDpTBtbds95+i+p43Hw7So2C72xNVxPtp0aB4sgYWo6TQ1l6JKykWHYyU+CjMiUllXWp1tcAW&#10;Wh3ZRxDvf5wEvy8ynUopwapCoO/7BQdEqilJQeQOSoiUZMAofz/z+thOXx8GJYSWQ2NJdj714JcF&#10;wEcLqVzuaahXBvSjQyAbuxe3L7m9fYFSimEcOZ3PXC5npkkYGvN7s5yBfrJh5bGXnMNs4POBkMoD&#10;zuf3dRiqVPlbY5zj5uYGraC7HHNsfu3FrTfW+tm00VRVLRrn+WAK0c+fp1W5hvxOCa2noc+Hthgv&#10;PbeUy2snAWhubl6hbc3lfERJjeXVWCtt2e5eMo0d/fAoBiarIKIUdbvl7u4zYor0wwWlE973TFMn&#10;DSiUxriWiGaaOrRKUuQ1dGw3W+pqR4ri2UZ8Fpwb6bszccXTr6uG0/lIDCNE2RtVtQEV5VBBUXJe&#10;ZW+YLOlrrZWqyBiJEUJM7G9v+OI3v0NIga9fP0jTkCyClXKklDCkaEVSQams55PpgE9w83n9PZnD&#10;FBPTNJZFvFCX8/ufCpOtnaB1ArfANGVdzDstLft+Jiqv4Atj1qSI55ynJWpeO6Nz/qmsqSfvu4aN&#10;yrMsOYmPRM7Wn6XV7GBZ4zDG8NUvv+Z4PFOgmRzQzJ9byrybTUvjKhLw2Xc/5/vf/4J246ibisul&#10;oztfMEnRZOQihkRd1aQg4oyExPl0YpwSzfYOrSKf7H+bqqkIoef88J4QRqyuqdoXfP3zn3PuZby1&#10;MRXOtbl4xc+bawmjYK4o1SrLkuoFaiiTzUqMiGzsvSfmbkClKYi8T+ewppxii2EISWAdZiMFzlqa&#10;ukZptTQbRjBbHxboZ/ZS107l/+9XevLn21/LofCrPf35/avIoCwqnRUoq6rm7tUr6qZinHJZ99RJ&#10;ItEPq88B9ey9LfBJMY1lQ81eWtk4H91rNjRJGjpoY6mqmk3TMPY94zjIkObn5Sq6KbNSPlP49yhF&#10;TMKyiSGQiHn+y+GjSEmSgpAbH3ipESjzCaBSYeaI4JarN9zsX3B4/EDfn1dzIWs0xMhms6d2LUN3&#10;QlqllfcIJHnz4hNu9i8ZukFUMxHte1Jef9pQWcfl9Mjl8o6+P9I0G1y1RRthEIm6o2Oz3eNqxzR2&#10;jP2FcRyYJmkg4idPdzmhVGCaBukmZKUjV0yTUFmzpG/JUVW5y5bo86kMb4l0xA9+9wc0TcWb1/cc&#10;jiK5ANLM2WQnrCSbU57PMv+lUDGSiArRnFlBFFeNvXPiXA7gxNqzXsMZxTFYM3M+TirnxGaQns8x&#10;s0iCD0QvpIvCTCkY+bWBv77+rOV+9VrtwRzdPLcf1wa/3KsxRqQp8gF1DcGWa0iFbAweV9V8+PDA&#10;11+/RWu7yhOIg7TUBwjl9uWrPftti0oaVzf84R/+Ad/9zh2vXt3g/UjdVHz26Sc5RyaNVZxzwpv3&#10;k8gVTxfOlyN1c0Mi0l86Pnn1h9zcfMF4ecv58gC2RafI/cMBnyzRT+ikDNZt0VraqpWmu+WEzpAa&#10;pQBAW4txZq5UXWNvKaXcoHrRzCjFKirz1kvpdqkAW0ImwQ7nZt/zAC9NN+ZQiULRFCplTFJ0U8za&#10;nGosD/ArXmuPZg0jzh7I/4uBf3qN68Xx7b/7/O+AMZZNu2G72RJC5PHwSNddOJ0eGYeOEKYZIiPX&#10;Mayump8+szry9zMrRy0HzPz2Araookaaq5yRnznn2O9vxLMbx/kzID4zdsv3MSaMFbZOqfSLmV2F&#10;KofM9YGstHQOm6Zxnoy1SN58vCuN9yL6BZHT8TEfEquRUAllDNvtLV3XMQyX+f7kvwbrGvY3L0kR&#10;zrkSNkVPyLCNQlE5S4oTl/OJpt5SuS3eB8bpSIg91tU0zS3G1FwuR4ZemDpKKYZhxFrHzf6GSxZJ&#10;i2EkJY9zbaYCZ+594Y8j41bVUmtAknyWpJZECf273/+CT+9ecjlNnLpO5i4kjNM0m4qkAug0OwLl&#10;jwxfhnFY7/FE+TFXMEieyzUMMvPcM+ymNdLb1lytfZ9rEITpkgsirxKnq6Rn8DP7J8R4ZewXSYNv&#10;Jz8s35fPF4bK7Mx89L7F0D8XnT8lUZR/A3LEJG36fvKTnzD04zxe6yhBWEBSs2Cs4Td/6/vcbLfS&#10;0tJUfP75d/njv/0H/Mb3vsPnn7+i3dRstg1N3bDZiLRG0fLyWWVgGi8cz/f4AC9efo/D5RecugMv&#10;Xv4tNrXh3fsvCUkTxxOv3z/gk2boLtK8JxCp6pbLNDD2Z1y7mT0+8ai1nGBRPAlJhMmptVSfSiJE&#10;KUlwqOylRwXWapQBq7QkXqcRpTTOWHQoLAox5rLYCjXLMjcIUIZzN2Csmw8YpaRTVfAerUSbvhQI&#10;pYLRPvNaT8gy2cXgrL9fFo4sjOvwMeWxWS+uAiUtHujyuSUov9akyYsuCbc2IU2gd5s9j+aRYRg4&#10;HC9oZRiHi3TpMntiMtljA6VXypX5epoFCpkRm/x98bfnI3G+R3mzzG/Jk1Rsti95fDzQ92d26SVW&#10;VVDoeCzjllP3+VoRhcXYhjhdsK4ixpFxPOOsRSmXowIRbNJa2khqU4SvRB/pevBLpKYIRJzZsN+9&#10;5HR+EA/c7UFJMlL8DIWtW9T5nu58T2VrkrYSWquEUYaq3dJsd5we76mtQzUW73vMZDFui7Y1u5tP&#10;SCnhqpYUE37smMYjPniMramrDSFMDN2FqtrQbu5QSnE+nxjGgd3NpwxTz+l4z53bMvkR42ri5RE/&#10;jjizkzUfkyS+dUVd7fBB8iCSOFSy51Lg9uUtn/7GKx5+9B4dk/Duo8Y5Re2y3Gw24gqKXhtKpVnl&#10;Sa3+Sx772alCsPa6dnkqJcGY8t4xRmNM8YYLrKJmo60Vq74Tel5ri8EtzS6EDaSN7IyQEtFPqz2l&#10;EXZUMcpL9Lf2ttf7UfIIgRgT1iaaZqHtalPe/4T7zseRuDa56DOPUYwJSyKGxP3jPW/evGPopfYh&#10;Jkmaa5WFFJMh+EhTV/T1wGb7gt//nd+m2W6EKuocRml+7Qe/xf7lKw6PDzw+PlJVG3YvPqGuaqwz&#10;TGGLUxDHSK97GDRNNTDeddRNw+3LX+N4+pq2rXn5+R/gv/kbGB74q5/8e15/UPhpYhg8Vtq0OTCG&#10;zWbP6fiAshZXVRT8kiThndZaJIdXFmNtEK214nVo0UsmkZt9lxAuFydkER7vJ1JVi5enIioqqrqW&#10;k997XLVMkDEixxnyqV9CW2mcK96A9j7rehfL9pyh/ravC7XwGsVYeycLLLH29JcxWH5n+fl8WK4W&#10;kFpOlPlVuh6lJEmapmmw1uLDxOQnhnFg6DuRra1abOaqCw+bOYnK6mlnDLvAK6ywwvK+Z8LZZcHL&#10;nFd1Q9XWjGMvDUAMCC6/CmfL0GSmDIhn7lzN6C/zPIzjyDiOtE0lJef591NM2ftUxOAZp57aCMur&#10;KLrq7P2nHJYnYLPbc74cOF+OvHi5ywGOMOhjihhT0W629JezGNTaZodC1o/WNTc3dxwfP3A4PvKy&#10;alAoqUrVFdZWuKqdqXAhdPjxQne5EIPHOo/vpRCmrhy7mxsSst43W+m+ZU3F3d0XvHv7mnE8gXE0&#10;dUXlHNM4UlUebUSxUgwp1E1DP5wIq6VS9pm2ju9+/zv8+3/3FpebmUdlaZodCS39RIuRzLmOaLRI&#10;GeSfxNmBSySd91Oee60UKlq2bYvWkRCUOBIpK0dqk8dvqYlZdFrW665EhSLxcAWv5D394u4WVwl9&#10;+vF4xA/TLF5GWbFriHK1ltdGee1BFyQgBIX3fgXBLHv6Oaxfeh6EeW8oLZ67Qjjrfhi4/3DP+/f3&#10;wl1XdraL5bl1FmL7rd/6Ab/3w9/kmzfveffukd22xViLAayxKCzaOF59smHTtmgjDZvqusZZBwkq&#10;1wpcGDxdNxKj5osvKs6XMz5MbDYv8FPkdD6gqLh99Sk//cW/5h//Lz9imOB4OTCNHhvC0ozbOEez&#10;2dF152y0HWt7pJQQ/FF5U67D8xLaKLDOgl1wqhjjDLcI19pB5qPGFESJLpsmrbWcPsZiY2ktKIas&#10;bZsZqysTG7O3ILhuQGUGjtjrJG5MNrRPA7OnIZsqv7O8Y2X0+JZXWgzdt77jyU+f4H1ye6JpUQ4N&#10;ES/bM30YmMaJcZy4XHrqBH4asbaWim8UZO3v9dZY3d3iuT9Z2OnjO5vvT34i9FnjDHVd0x0eiT5A&#10;hUQN6foTy4E2jyeCdYaQqGtR8BuGEa3P1HWbb0L+XSCo/P7cVMRah65ayM8gJepx9gpjhKpq2Gx2&#10;dOcDu90L8baTXFdleeO2uRFcvD9nbzwbeRIpGep6x+3Ll7x98zV9d2a73QtlV3XSBYGSzRwAACAA&#10;SURBVEtL9WHwE37s6fsOowx3n31BQioep+ClIYzS+EkKdZy1bLc7zpcTt7tP2N/ccerueVHtpDDG&#10;NZxOR2rfU9sds3wyUFU1RtulsBDxJp21pAhf/PoXvPriZ/RDIigpzDLmDrI+kRQB+xld0ypm3ZSc&#10;0M7rIAZxlEI2ykmlLBMdaZqKylWcR+mUobXkVpSKs7fsw8JFlzWWNWRyMWMBEOVnyzoJIVA3ju22&#10;ZQqelMXTdFZ/lANHGH9aXxtzuIZZrmp9Mr6+Tt4C+Rp5XXwLVn8FP0dmjZsUPYfHM/cfHugvPSFE&#10;nHNI4yNyB7REKQy7e/WK7//Gdwmh5/Hxnsrm2odxkLofBVVliClyvpy5XC4Y17DdtzhrM0lFBCGN&#10;0ozDwBQ9hgqbYfW//ne/5MWLO25ub3g8P9L1F07nB/7kT/6Ut+8Cx9MH3r97zGJnWuOniaqqEP2O&#10;lpgCw9BLGKUEMtF5kqS5r8nViYth9kXPYrXtS1Pw4n3Nk6SU4K+5yEEOGWkqTBRYI+ZKsMIjV0oM&#10;4DRNcz9I2eiC2zm9fHI5bAS+yKtcPUccW17rBA9XT5GefL3+nWI4ryGapwvnqcfx9PsZJiEbVhJV&#10;VdNuWtqu5XQ+M40Tgx1xtWPoLxjjcFUD2jIbwasPXj/XOiG1JK6BWfd9fRQV5gwZEtNY6rpl0Aeh&#10;cxKzl/Yxnnl9C2mWNAi572VKia7rGKeB2jXzkM/NT/L/YvBMY4+2TiQXZi9OriyepAIEdx/HjqE/&#10;ULlGRjKJUUsBrGnZbG44Hj4wjieqZjfDfbI2DC9efMblcuFyPtDUFdbWhNDjg8PqJnuJPeMoeasX&#10;d19gqjZHVg1VxrCHvsuUOcs4jlTO0W62nLojm82WfrzQ92ecqzFG4KjJ97i0wSgzz4U2DlfVjP1Z&#10;aHiBmUETErz64o7v/OAL/tH//E8Zx47KNnz62UtevNxRN5U8Q5U1oCqHsw5baaqtqJ+6TPHctC2N&#10;sxgje8VYy2bbsm0dd5/d8J37O/76x7+UA9dYSEJ1lPyA9PgtzcNFlmEiqTBHJDK/Uni3RMo6M1qq&#10;fEgoonQdRTz/NQyzROIFFiz7Js2f+zFzZv215A0Mcy3C6rWGagsaEUJAaYiTVJ8fjtIYPoy5+5JS&#10;eC81Dto4lEpYo3Guoqlr7u5umcaBr756jVaaH/7+77DbbWiaJv++ZpwuXIYzQ3chxUDb7sVxQ0gL&#10;MSUqa6grQ//+wvF8JnjF/f2B7dYSvOcv/uIvqTdbPvnsMw6ne370ox/x/hvP8fzIN1+/w3tQ0WOr&#10;qqLvLxLWZIpP07ac/cgwDDSNnTeieASicZF0weK4GnST5YjTk0QJSmGcJSTpzUiIwgFdeSrFa7fG&#10;EL0nuaWqTZP1w0NkmqQysqoWzFY0PMIMTSzrYYEsFiNxZYmuv/0Wr/x5b16xeBXFkOrVcz8NOz+6&#10;7OozoRTzkCTE3O12nLM2eYyJaZqIIdAPHa5qsK6aH2i+t9ldygdrWt1Hht/Wj/Ec9Cb8Z7VCYTRt&#10;s+ViK8ZxYJPZMt/2mhsip4SzIjg1jgPWGpyrRHRummjqTb7lmJuQ6Dk8FsE7STJrY/KUFMy40PIE&#10;knCuoa5bprEXKrB1gPSLVQqIFucaIHA+3+OaNjcRl8NF/m549eoL3r75kvP5xM2NQyWPHzuUkVzS&#10;OJwYp552e4Otd0xhYhwvEINUJ+YDqKoqjJGKVz8NImWQTgxDz3bzisPxDa6q2W1eYK3NCoQTpi59&#10;ExJGadpmw6W/iAfuF5kCrQ3ttiUZuP/QoXXkOD7y5s2Hef0Wwb8yiSlJGX5SkgQ3uQrTOYs1Cm0l&#10;6lFGUzc1L25u+OM/+l1+/dd+nYf7i0CruWhwhmUyBl2Mr9Zq3ielsYdAvGu2jdw/wOXSc7z0OGdE&#10;UngSyQKtdYZ507x3jdZLj2eyFrxa+k2U/rFa6TmKXwQQ5f1aF/kO/cQWxMz2kgPsfD7TXzq6y4Wu&#10;6wkhYK3DVRXGaJyzuMpRV9Vc71FXjso6mqairiusq/nDH/4xn332KVVl+PrNN/R9D0DXn3j//i1v&#10;PzzynS8+pW0qwuXA/uYlSmcZl4zBKg19N3B4PHE+jjw8HAjBYbTm1as7/urf/Zi//Of/imGUqviu&#10;O/PN62+Y+gh4UtLS49W6lmkc0MaLuqCy1O0N59OByo5Y10ooonKCwdRAN09iiFIcUTQPS9Jzysps&#10;USuijTJRWpOI6EoaGxAj5CpDWRwGVRQM01LyLJWsGqMMfhixWmeQMu/1TMPSRhadxizOvEpSjJWW&#10;kxuVUBnKUUrN5jjNhm32H7IRuDaNi2Fcf5//dfbwn5jTZw6Z6yQuOWLSoA1tu2e7PXPOnnzwAT9M&#10;eD3gqwHanVx39fklqlhj5eujZsZ382fqOQLIGG2SiCrlxtsoBTFhc2u2fjgTxh5db2fvR+7/eQqp&#10;NgZtLT50OFPRtBu6vqMfenbbG7nXOVqK+RwS4y0NYiYwFWpuulKunHLUA+iadnPD4fAN43CmdS+F&#10;XVPko1VEJUdd77h0j3h/wdkiJS3QhTGWtr3hxYvPePv2G+q6Y9PuCVMAjuikCGOPMo7N7o6YAiFc&#10;0DrOG9Nojcs5IWlmorGqwvuRyrUMcQQV2TRbYUo1GzkAp5HgLwRrpMAqj4arWmrnCGHIh64mhURV&#10;K0ZluX3xgr/1m99Fac0UxvlAT7OcwsK+L4yVcvgKnXEpIorZUQlToBs8hw9v+fqrD/zRH/0BTVMT&#10;o8doZh641gopG8sQS15QUlFqs158zAa+zLJ8vujk5znUKsttkOUbcgJf60VRUi9CYVoVOWCVr51Q&#10;RqFUrua1Zt4Pxho5wLT8cdZgnM0HiNzv4pAoQpR6oRAizlh2d6+EVmlFEt3ltph1VUklPhB8FIXW&#10;qqZtNuy2O1xdYawh+InHw3sOhw+8ffMVl0Pie7/9PVy68Jf/x7/gX/74NX/3P/k7/OEPfwOrNNY0&#10;3NwaPJEUBarpu4Hz5cDD45nH+zM/+cmX3NxsePfuPR8+PPDuwwM///lrxjGwaRoOh3umMcxSGClF&#10;bD8MVFWTqWsTrqqkVLsSQaq+v9BqgzZuhj+MEf2aEipNk5RtV7lVX4FRUk766IzHl+qzggmKLnck&#10;hohxCx6p88kcJUYl14tnEZ+KafCEKRBsnFtogco61gHjVu0Ly3+LV5Dt1rP++soAXjFQnhjipyHe&#10;01dKy8Wex/KXY2QNQRTUpMhLOOvYbfccm0diCIzTRNePkgwderbB42w9y6kW0OfKqMOsEimTnj66&#10;qYUBVH5WvNslQWWMo6pqzucj4zjgshf+3Kt4c6k0NbZO5AEq2LRbjofH3NJtwtoKjZZQmuXelFKZ&#10;yTLiXMvccB6W5509VLKXZRmHgboVLXZJzi5wW11vuXQnLuczNzdbpGq3PKtGacfN7accjgeOx8dM&#10;0VSEKRJVYPID2/2naFPhfY/C4pwkPuVehF3lxzFXZ4vXp6xjmjyVq5h8T1U3AlmNA8YY/MUTKtHu&#10;KeE8gDaWpmkZRo8xEp1O3gv8Ull2+5b7+w9ABVoiYptFBKU5uuSrrDHiFEEmJcghTv5qhjvKz4rx&#10;I/H+3TuWSlyByJRSVJWda2TKqpv7Ssy5InA2Q6t62VPRlWRtLvzKC3AaAqfjBVsZdrsNVZVZdPmg&#10;KG33lraGwpgxVq6hdYaTlc5RoyU4K6JgVYXRVqC1WmCVtmlomwZbVZQ8QYoxS0SX+pIskpbbky9o&#10;hsZV0nC9rqpcaRy5dB1v333N4fDI0F+kh6tVtE3LL3/yJftXezZ64hdffsUvf/EG/2d/wWevXvKd&#10;z+94PL4Dq9ltbtFm4vWb1/xf/+ZveDhNHA4nvvrqDV9/8xZIjP1I1/Wixpkkt3K4v5/rB3woWjoK&#10;O/SdDEhl6XuRFNA51G+alnHs6Poj280LgVlUqXZbkh+lh+M66VGMQ8xQSwpRPCqxAqtS64iPAZ2W&#10;rkXFcAYvmfKSGJ67U+kcJpb3Zngm5m7nzlVXXqWal8TiRq/N3NrwFUVHrZZJzubviUFfjol14vY6&#10;Ub1CT5419mtTfH0dUESlqJuWummlEnjqmHxg9ALZjOOAdY0UtOTrKJYDaI4a8gFQTrcrrzs/xhVK&#10;VSKe9XhpRd1ueDw80HUXtrvbZ07J9ZjKhRLSuPx0/EAMgcptqOuWvu8YJ+GRy31IhLe0WdO5c1SA&#10;6Ek5xFfzgbisP4EJHc62HE8Hmu2OurYrGCx7xvWGptnQd2fCZsA5/WRiFNo03N19xi9/+RO6/kzb&#10;3KC04tKdMLalbW/FkPtRKldRhDDORXkppqX6VGuRaK7qOVFnTZUhnEpYRm0DCMbrg0fpCZdbayoF&#10;dbPFXjphjxlF8CJipTTc3GzwY8+H928xrpr31lzBqQ1KL3sSteRtrNFomzM5aa0jsxzwSglHu7yk&#10;1kGS5LMQWlg5b5S1lWYIReeIO6mUITmyIVLZKJfmJprT8UhMgd/5vd/ik0/vaGtLQuG9aFcVgURt&#10;RJ68tAut6hprxbDXTU1Ty3hXzlG5WoTPqgrnhH5trBUZjVx4OXnPMEqh4ehHwhSk6HIVjcvB1lC7&#10;hk3bUje12DcfOJ9PHI5fc7mcuFwuDFNPSpFN25KQGobtdsfNzZbufOJwufCzn39DmBJf/s1r/uR/&#10;/XP+wT/4z2jryPv3r/GXnhge+Sd/+k/5v//ql7Rty+uv3vDhw4FxHHHOUtmKEFVuViINWAqMWeC0&#10;kly3WivGoaduGqqqZhwHKmXkNFaKTbvnfHpgHDthRCSN0aIpLzzSPFE6ix5lA6GMIVnHGBJhkuIQ&#10;nxLaamHixNIpaUmezp2oMqYmm2ZpJoIClRkC0zRRhyCc+Qy3yIItbb7M7O0V3sqVl7i2SGr5QhV4&#10;Ix8cwrlfe/AfA+tlcyy4vdAPPzK2H/3e06+fQB1aY6uKumm5nC8A9OOIsRJ69t2Fum4xlcS0ZRSe&#10;+aT8z8XdL8feyudX11j9zMqRQQAULmvRdJczIXiMqikG9+pQXR2QKYKzNc7YzAPX7PZ7xnGg6zph&#10;kZhskNUiT1uMRQqRYehojEX6oq4jDHmKRCQpi7E18CAGuN7OTsCSiBPhsbE7MXRnjK3QSuo+UoYO&#10;UoK62bPb33I+nzDaST4kJF68/AStLaPvsuEEH0bpRJUdHG0spnJzlBp8YBjG+TljVAjrRbBn7wNV&#10;5XIU7aXwz7j5sDZGmucI1VkRncBBKcB+t+Mf/sP/JjPOpmyUBZs11qIKZLmEPTlKJHPdc/Q8768l&#10;QoopZZx7icxjEhhAobK3W9b803oUcca00ouxZDlEJPGq0KochmqGYxLQbjaSK7Cla1NpAM4sh2yt&#10;ydW9SpKexklEZcTYlwLKmfiRbY4PYtBF8lzoyX7yeQzD7GRYV2GsCIq1Tctm08ocKqEBPz7cczgd&#10;OR8PWW5F6gKMEXnhNje77/seYzTeR25udnz9+J7XX77h7f2Zyctz/8U/+5f4ceTv//3/iLZV/OLx&#10;lzx8uOdH/+Ln3H/ouNQT79490HfT7JhNkxdq9TAIQ9FokloKDwsRQykliddx7PGToao3eG/o+kum&#10;gxmca9i2ex7P9yQ8Tb2XpJUS01lwUqulHRxKSVNeJRK6IUbGvkcbI9VrmVIpaypPQDFAKeXmzZIc&#10;id7P3omw9dJcwj10HXVVUzV19l+X8DPFhLaLF3/lq62811KYdIXdzN6fEgpVvkBa//7aGD5r9Lky&#10;Qs+/Fm59gTbK7y0/Fy7xdrel7y5Mk+fUXZi8J8TAOPYEP2EqMbaLzU5c0Rvzl9d+7eqx0/L9ElSv&#10;71RGt6pqqkoMzjQOGLu5er6PxkIheL6RjZKCzO9md8PpcGAY+uyhFfnqdP3pOeoYx4GqadHa5cNn&#10;FTXl/xETddWy2+0ENolRCovWcxIVVdUKHbQ7YauWutqi7DUrw9qGm5tPeTf1nC8nQoh8+tl3qat9&#10;pgoHrK5IKdF3HZVrcc4JP1+xQCFaYytL8hPjOIrhMBZjHKMfZ162VAUPxFgqQnMzlZQATVO3DP2Z&#10;yXusVez3Ow7HI9Y6/tO/93e5++SGaSoibIWbIodknPF2icx0Xh8xG/eUUkbW50mc/ype4RzVJSm3&#10;l0IrUX9VSCVzXIWE0udBDpeYRbuSknuLJc+WKbji7C16xUlLvUpKuQ2hNKhdqVbqOdmqjCRSjRZI&#10;Sg5ZkyFcuZ8QEz5IlBSSR0WhPGojTStHH4nJgwoYbbCZddS2G9p2Q10XGHDi8HDP4fDA/f09kxep&#10;6OCn+RAs60fn61xOZ8auZ7eXPhE3L3b84v03/OKrN4wBpkHgOozh//xnP+KrX7zhO9/9jK4bePvm&#10;kYf7R1yVuFwcQ18q3RNdGOfCUQUQcyvGXOwlUsVp9uxtVTUyENOINVq6/5wn/DhSN400Omg31NOZ&#10;4+EBbozgqNqgtCgjiuSqtOaKuRxcusea+ZQWCCgQvdAxhYUSIYCy+aRVxXuWQ2IMudxbGhSBAmcU&#10;k7X4kLsJxYgyhlLWl5JUzRnrQJu5b+hToEXW7BNkviSmKAm78t4Fg1kXYqyN20LhKkZF51973siX&#10;TfRtP1+up+YQcegudJ2Er/3kab3kQohR+oHO95GApSBmPseSQjRcStZBjMhHXnyCwtmej8oU0M7R&#10;bDbcv3vL5XSkafegci0FC8ti3bBFaYhJsdneMXTStq+uNriqpj92mYqW8eCkZm9/vh8d0TEQpxFl&#10;GxYantxzzDIXwqa0VPUt03Ah+B7l2pywFccDLQUs2+0rhuk1Q3+mrrdZD6kUWMna3W72+OElD48f&#10;uLl9xXYnydwQRkgiz+x9h7EaZwVySblFY0rrYiMNVho++BCICMc6eWl2LqwWAyoQxh5nLH4aULrJ&#10;s6TzwbShHybpA6ugqizGJLr+jA83C9xWILls1Ofq6lWECixiYIDO91oukbLZLe+fWVqpHB+QkkPI&#10;5Ms1C8usGPh5/aRStLjspbVDMPtX87qXtwlCUGSiF0ipQEFolbn/zJ8fQ2QcpyxRkZ0ABU7ZWSDM&#10;e08/9AyD6PE767BuS121NHVD1TgqWzGNE6fDkfuHD9zfv8dP0pM2BJ97JSwy37PTmFKm7koOR1mF&#10;0QZtK4yGl/uN6BBFkV6IKWJSxGrN16/f8Pqrb5C+sVEYaLFGxSnnJ4siZ5r3WIEFl/HPt1O8+ZSw&#10;5ARf74WsXxlL27YMfT9Xi0Fit7sjRbhczmy3EWsMo18bugV+mEN9DaaqYJwISYiw4hUmivbJrzJy&#10;MZK9F7ssGCWqlEWZMgahr5XFIZxsjwkBozSp0LxY0RuzgVjf8/WHl/Wsciirru5rPaDl3z5+jvXS&#10;fe775362/ow0j4HRhqZucFWNMT2kyDAM9F1HDLlDFub6OitHfgldsobJ/BZVPnC5o1UksUQ8iwFs&#10;mhaS4nw8cPPijqqWZghzZDf72mSoS363qttMiUxoa2g3Gw6HB5Hi9RPWuNUiXSpaVVJZgtpnSqTN&#10;DWGezAeSqHRVRXd+oL+c2e4rUs4fyf80MSmsa9i0O4ZRJFyVLmOn5zHTxrLfv8SYmma7z1CR0Fil&#10;cY7orFSuwRid2TajiEl5YbcoJNy3rsIZi0q5o5oC19SkYR50nHVMfqQuRiR4jM3wFJqm2XLpekLs&#10;GMcRhcI5y/lyYRjGeQpn6KzMcDlAr9ZW/lqXvr/Xa09M9ZO9mT3/Gc/Ma+U6eHtCmy7XSfNjMkeR&#10;KT2/+hNztK7ney9HTzl4gCgNT4ahtFlUlLoHrVVuRCTzWbpJXQ6nHAWL61fXNXVd5QhV4DStFeM4&#10;8PrtV9x/+MDpJNTXmALWiAqAzhpLzHmIpQAMlem/RfuorjDOoE2C6Hj58gU3t9IJT5yBkO+/HGQa&#10;Zp0fT9+luW5oXXCW0krhcz3vxbnKw2mMwUoVnSO4imHo0HakbbZQ10zTJJRHDRjL/vYTzud7/Lwx&#10;gJzAKB5V+RBjpGeoNpqqtsSgZqPsS0/DnAl+Tr+5cGknP9KqWrplGTVXzW63W6HY5XBUFShH5cYi&#10;0Yu+Sz7JF3eWGc14apfnzaFWb15huvM6XH2/9mKWt6wt7JW1/f/0Sk82na0czXZLcz6j1QEfEiom&#10;xmmgG87U7Q6b8yS/4qrlgnO+Yd42efN9lFguB908JIrNZkfTtly6C9PY0zQbQjLPHmHzWOfITGmD&#10;n4Qr3G52Ofk4ME2jGE5VuhwVppWePSTpHOWxLhvkFbxSPPWUFEZL8V53OdC0Lbra5RNAIsuYIKKp&#10;6z2T/8DkO+HQK02Kap7DhMJVW/ZuA8qilGEce0DNvG4p85f+xH13YhwvOem1jGOYBvxUSY9YV2GS&#10;YZw8SkeqWiq4/TjIRlaayY9YJ8lcY808plVmu41jz9CPtG3LZrPh7Zv3nE7HmQqo9DWltqwhWduL&#10;gV4bhXUupThLa32Xsi/mXhHzoSEH5/I5Oitqfpvjw5NDIK/ClfWeyRxpkSkArjpCzW1Ac1K5qqos&#10;E7y0H/U+zAymcZxm6NNaR7vZUNeNJGNtNa/1aRx5/+E9b9++4XQ8SiSQDw+BPsrKWEwJZS+lhLJK&#10;YMPG0Q997t9cg0pSIJaELfe9738H8+c/IXYRcv9euVpRAS4eu9SKOCOHfan7EAgtopR51n6WuS5z&#10;YL0f0bamqlopNOo7rLZoW6FCwPsRV9eEnBjdbm/wU8/JHyELWcWiYVGYKbpo1cg+1UVf2hqGYUDF&#10;ZQF4759dDCYXMsSQTzC9wB9r/LTgsWjBjeeUQyw8b7LnvjrhfoUxXOh5Szh09fMng/nx10+N+/MG&#10;/tuSuPIz+f35eVEizFbX1G2FPy8tysZxFIEkirxDed6rK5YVefUgc07ko9tYjdUVoiXJ10274aG7&#10;MPQXNtub7NGY2cl7Oka6+Pcq86ljompa2u2G7nwUp4ENUl1dhm5JEqr8+ym33EmsjZOMsdIKHUWZ&#10;3GjLeTjg/UDV7ImpJBgRTrZSaNuglKbrjtTNBkPDIisBJE0qJfZJNpufepyt5WcxiXyHAj8N+GmA&#10;kGmgqZgCGcDge7o+UkWPq1qh9kU/Jze1MQyDz4VAKic7DdGHWUYEpWnbhqGv6caRpmmI+z3ffP1G&#10;Csay3ktch+wFunkyv4Vp83SNzGNaJr6spWI0yvcr77r8XrnuYuDLNZf1VMZj8eiXQsICXy4Gbuk4&#10;tUhMCxJgrck2SiSVlYJpGvHez9pI0zRSCsdEurmmbVsqJyybgtsXeZboPV999Qvevn3H0A/zWKwl&#10;E0rfjGJTSx1Aob46YwlJZFckoS4RgoRwCWfgfB4wZkPTNtw/HhFoaumfEPMakghBxihmyYTyvkIn&#10;LvZhJivMZ6+soQJ62hgCUccsb9rSnaU7eGMc1jqGwaOnwmNPKG2xbovRpeequlpEpeiiUOAUhTqV&#10;i1fGZQDXCYunBq90oQox60qXBZU3gasq8dZjRBHEg0sp935VGB0EwFC5gnNel0/NUFp9VRZ2ea40&#10;44TzfaXlNxbWxsfGevmn9OTv9UJfv+djxUyVQ5AUwWhL226oKsPlEolR4afA0A9XC0PusRwu2eOd&#10;Y9x1MKPmW1IfGfprnR/Fqp2jFqjlcnI5GTxgnJ6bgJSNsL6KsCMkd1IaLxgrDcyPGbIJIc/hPFRr&#10;SE1CL2mf53JhUDFgiiw0IoehsrTtnvsPb4UCubsjJZONVcpdfRRKWZp6w4eHNwzDhU3jEMgrITpC&#10;ev5spcFPPSqX/ZMkmSzSHCHDZqWnqjgcKu+L7Jfi/UCMnhATrmow2oq+vhIxsimMHE8njDOoMKG1&#10;MG60ybIOCeq6ZdNuGKaR8/lMXVW8vHt5FRE/hWaersyrYLMc5iVoXQY/H9yJNZZTnu8pVLl2JIuR&#10;L9Hhso8+jn7L1yktuvUxBWnMne2CVpq6yuSKlJk4mQ01TRPjJEltKWIKGcuXg6AY2bqucS7nEbMz&#10;IoVgOeog8eH+HW/fvmEcJkrex+ekanmfLiyfIBRRsv1SSgrhQq4zmsYBo3WufDayNkNi6A/8b//k&#10;f+fN+5EXL+94/fU3ch8Zi5Ztm+Y9oFKRfQ/Ziy99GGJmGRW5iJw30cU5k6ilUFtz4agnYdDO4ZoN&#10;09ATxguu2WGcsCm0rnJHqOytm0q4r0pn7F4U2IxROVwa5XeUnk9NFSNGyteuTsjr03LBY0M+0YuR&#10;V9kwaWPwMXI5nbl7kbHcRH4PIs+KVEvqfKKpnBQT45BDjJWnXX5XtmRZgfn9OSyd0eYn91kW67Vn&#10;T164SyJp+ffyuUuBz9pl/vjQkO8rV7HdbOm6gdNlYJwC/Tjgx4HU7uZNobJBlntdnrHcCzO8UaKG&#10;61epQFw/iFYFf0R46Nu9cIL7jlppdGUyPKavjUvZ4DrkMYzZ4Bpc3RIxjKPHr438ajxnTzolwjSS&#10;XA3KzXNAFlErevIpKazbUDc7xmEg+BGtBAqKJZpQKeeLttTVlqE/09Q7lKrEmdDS5k5low8i52ts&#10;g9Ia7y9I11LDOPWEKO39QEpCu+7C5ENOeirquqGuK1KKDP2ZEEbqeotzNdGLYdq0O8Ztj58izio8&#10;k1R3eylWlCjE0my2bLozl6HHGsNnn38+l+QXp6T4MU9jS1arTaa2ZFCKJ/5kKV5RI/N8zAfsU6cs&#10;Xz3lVL9a1vHiMkhP1bIuCitk6SKXO1CFQApJonlnFthGQYyerh+lXiQ3ZkElrLE4V+U/jroWA1+6&#10;PZUIISFwWiJXwio4HR54/cvXDP2E92FmPRVnVZCE2b+e5RvK81VVLbUDLuu/x5gPFiNCd1rjGsPh&#10;y2/4V//8Z7zzic/vbqmso+9HsRsxj9cqwkpZRZTcKS2EfChphdKRdmult2zI9aLomWFjdM4HaUXJ&#10;7Ag9R+m88LxU47laVO+CCJBVxuSQoehFqBkzMysJUqXAT5JQsEbP8EdJLJTijKfNcq88hHwqzU2C&#10;o54ZNjpzUcdxJATRPYkpLpghHy9AwSPVyrKtPfjFo5k1zVbwxq9Ad5ag9Ym1RbnSNgAAIABJREFU&#10;XLz8a2M6e6ZXEdDiIV1h/8h9F3zUGkNdNzRNy/HcM02eECKTzxovyhYHdwnX19da36N68lzroXkS&#10;Ypf7SDnv4lxN2245Pj5yPBwgF7QoYymCdilbm/VQK700llBakrjWWoYhd1FyzTwOZS0shTaRlEJu&#10;C1k2RJm0YqiWa+/3t1LfMfS0m1aO1KswVxq0bLc7Hh7fMowdTV3LxipY7MrAK+WwuUgpBBGkSimI&#10;dAcRrWHoe06nDmMNdd1KpXcQ/ZoQPE0rjZv9OJHCidRE2W8pgTLs9zccj0d0VuUU5pRCR5M1/MG5&#10;ms12x+DlYNxsGqbJX63FedKup/Hb/qGM2upUSPM4Lu+Z4xSKtG5p33n1miGQ1drJi3I5iNOMq5e9&#10;H6MURRZ74owVSd5sYxasXbokFYdDDHqTC55q6qrOhVqyZ5aOTWVOxcDHGLBGFB1/9uWXHE9HkUdX&#10;kv95OlJiH8msmpUTokTOuKrkXvu+xzhD27YEH7L2kKFpbnj39gMf7o+86TsqLX0jum6gaAAtdNWn&#10;EZNFqYDSMs/GVrhmQ7vZMw4j0QdiEpqoVdJVrK4bKmfZVgY7TSMxBurGzKGsrRqmQSRVN5ttFpW6&#10;4IM0UQYy66ZQeCQMXzpCiXaH955IoipVjcikpKhnyeCnBn+N70UWfWjDtYdrraFyDu+9XHPlWRdP&#10;pnj44mDMeM0zO+F6R6ybejz/Wi/ixYuS+14b+OvDZu3EPOtBP40QUvE8ARWzznyLUgfhDRNzl6KB&#10;ED3aNHOUUPyBjymf2XubD59y+qyMxNVtJwomXh5QZ+9UG8vj4XGuQKzbTR7nVUOH+ZrrrIicppUT&#10;TvKxuzCNI6EubK4n45nvRLoJhfn+ZWAKQ3s5RbUytO2O4Me5ExNatEa0yhENsm6rqibFxOl4T11t&#10;ER3lJbcoEaUX2ESbvG5F5iNMPSFMkBKjnzieT+xv7ri5ucVkmW6AabhwPB04ny+ie+JqSEG6SIVA&#10;3WzwQZwnZ2VNt+0WP3m0MwQ/ZqkOg1KWut3huo5pmuj7jhiFKbLomrMODJ9dg8+tvXnc56WiZmeh&#10;/HyWJ9EKndJCP822oETL894r3nxJmirm5Gk5DApcl8jVuqZ0RPL48bq5ttYmNw4SsTuBZMSDt3OC&#10;Ms37oBwsi5a90HSt0Qx9x09/9jfcPzwQU2KafC62TPPekzGJ83ikGKXUMlff+sz+c85xPh5RKDZZ&#10;k2gIw3zI9OcTv3zznsO5J8TA4+MJo5co5XkCB/nehUptbQVJE0aFZ+Rm06Lahu7csb+94/PvvODu&#10;7pam1RgbadqKuxdfYLU1UiEYq1zJuujGjOOFadDYeiudSqZhBvTFm7f5XBSvxgdJAGmrcaoijoMU&#10;gcxNBsBVDoK+8tbWC62E6JFFzVBOyqw4qYqwv4hKjdNI3dQYZSQjr7JUcVoig8UAyHdrL520Slis&#10;D4DnrPCzXtATD57rgGG9ea6Ts9e78OmhsDaISqnM/DBsN3t22zMPj4+iW+49XX/hZhpxNhcdqOWU&#10;KsnJ9VAv3v63eHXzcC2bN60WPSTqpmF3e8u7N9/w8PCA1oaXpsJUhZVh5guWPIZWpTVk5lBrw267&#10;53Q4MgwTYRPmrl9rr3segyRetQ0ebarVPav5swokgxIp5nG64MeBumkkEpjXK0gbQkfbbOiGE953&#10;WCcsjZk3n9kyxjhIkRQ9VguF0k+DQGMJzuee/f4ld3efCIMnRwNJgWu23NUN59OJ8+XMOHY0tcM5&#10;K4wdpUXKQElZ/uHwSNu2InI1CaFBqwnr8m6zFfv9Dfcf3ouYVlVT1+08duWl1bIYE9dO0uz8PAk1&#10;0xwVXXdeSmkx7tM4zPCJXqmurimV6+h8/eeqvV+WLSkOX8GwY4xCKIildaj0tih9WJ2rMhxTzS3y&#10;SMxYvvwOKwbdss5LIncaRn7y47/m7bu3OVqIhBTRUSLtFOXAWkeeZdBKorNQzJVSPD4+4oxlu9nM&#10;zMCyNl3l6IcLP//6DX3wOAvjMNBUVa569qtxXuyioB8KYxUpiixGiJ7PvnjJH//R9/jjP/o9ulPH&#10;pRv523/nD/n005s8Tg6rHbZqcPUNtqkbTtPIMPQiK5xpUM45iI5xHNCuoXIVIUSGvmPT7rBOTq8x&#10;N+wOcSKS5onQWZJTkiMjTd3MRk8VDYqMza/lhotxSQkpW86DGWNperBIiNZNPSdcrLOrxSYTvkgn&#10;8JF3ehXbloU5W6Tnkqnpoy+fc4rWidlyL+sJXL1z9Z70Le9ZfldYDxq0pWkaEWWKlnEM9H3PNE7U&#10;jSh66rzo1+nTq/NlfQvL2v04sHlyCJXIDWTT7XY77t+/p+sGDo9H2nZHaw1aQ5plFpbLlBL54q0o&#10;hAprrZF59J6UD3MpjlqJUpncI3YasK7P+H1JqC7e1owzG4t2ljB4gh9Xhmw5+GW+Lbaq0eOZy/nA&#10;/rYF3DwQJYRW2pCSRAXWVsTo8WFEK8W566lcw93dp/nwEENQZHjl1gzb/Q1Nu+Vy6ei6o4iN1RV+&#10;7DFKeqVaK5orwzCy3d4wThMpiSy3MiIpopToAbXtmePpjE1V1n9xM4SSWGV81Ecb4Orb2REp/y3O&#10;0DNuQEyJut0wjj2Xy4W6WiC2stHWBj7ORl2+n0LmqeeewSGKXpYxEiUN45i9aOn5bIxIDNe1VCoL&#10;O6bOkK3g9z76JYKZnyfl/wvHJMQoiUqjuFzO/PTHP+b9u/ckpZn8IGs7wzgFcydHHSjQqRQ6LRTH&#10;gkAUb75UyCa9EFBKl7fu3PH+8ZGYEhYI04Sum5mIICO/aMKS0ZAQEk2Tcf/k+Tv/we/x3/53/zV/&#10;8Lu/xdif+Ob1e27vvqDdbtCI9Ic0MckVsTFilXJY1+CngRhHtFaECMoYtKuY/IUwnNHtnrrecT4+&#10;0HdHXN1iTUUwE8H3oCIaTZg80QeapsZZg7M5xCXOYkVCg7J5006zESuJB4mWhClQCph8iDiTvY6U&#10;O99olRszVKJkabIhisWIi9GLSFa85BNlDaisFEjuzbhEEcV7WO8INW+BYlRW36Pmal1W6GVJDF5h&#10;42sI5pnXktP62NtHKaJWNJuWTV1xnCZAM3npIA9BdHyy2NvCbile2vw4CBslZrnl1UclKEyf5Z9X&#10;0Y+C0sVq02zY7/e8f/eWru84HR8wJlK3N6DcPDbF5BSvKsaSwpYc0G6/o7ucMv1MZKfXAZWgMrIF&#10;Qi4Wmg+wBOj5Sef/aqWwphL9/fFCvfUYZVeRitxdUKJOOfYn+u5Eu32B0hatHAovlbPaolXCx0hS&#10;crCE4DMEkQgR7u5eoZQhZqYPKheGXXnJYJxjf+to25rL5cTYX1BJ+h+rRmikm80LTmcp3DHOEKNH&#10;JS1S2k6cI6Utm+0tXT8xDB3jZjs7OmqewWVcrpfb0+juSZhHpquq5UoS0clkJBKucqhLJGXWR0hZ&#10;ypgFY59x9CygNXvw2SONuX+t9BJWcys9l/VpnHVUdZ3VHmuhryK9I6ZxzP1Ul2dY7MiSx5JIPc6O&#10;wId3H/jpT/6Gx8eDIAVZkjkhSd0SNcu0yd7w3ksxG4moZP/OtEUSzhVJBU1IUQqdYpQudUnIEJdD&#10;x7u3JwEXo3Q/C1G6Y3XDCaMtKUZCnCBJk5Omdbx6dYuzrXzfWL73Gz/g/eOJf/wnf8bbb17z/d/4&#10;ff6LH/49wnhmVaK/wJpaYVNSVK4hTgNhFEaMzhWA1jZ4MzF5j858+u12R9edmIYBbTKmScTEQEqB&#10;KXmmKdD3I00rYVVKQneqqmo2GIqlGGqdxCgrr0Sa2ggnmZknKl78lDvBA3P7sbLAyyaORa/erDj1&#10;q9fsNc9h3fWrTGLZJIvxXfDlkp5bGlk82TRPrrdsqiU8Xv+sfMZ6TIrnm2FGnHXc7G85ni/4GBhH&#10;z9ANhH3EWo1k5eOTw2X9jM897Edvurb7KVHodPIWEU/b7HbcPz4wBc/pdBJhqWor0rh6Pu4obCah&#10;A+ZQGI2xFVXVcHh8lGYwlLnPY5+ux2juGhYDpfl3yZbPo5vkveLta6ZxkFm6OuXKy2BMxXZ7SwyP&#10;+KnD2Eo8rNw7uDbSsSf4kDVDEtM0QBIvbrPZiQRIkM5Bop1TEpAr30yp0v4Iaytubl4w1C1D19MP&#10;E5UeqNtmZnJM40BtWjRSIRmSFCdqVQOaum64vb3h7bu3dOczbdVQlmBiNf/LP1Lu6Nloc70ccuRG&#10;HkvUwlOXRt1xhuRCXOo21sa9/F08+WKUU4zSt8AYrNIzYaPIJLusGlnnKm+d4SIfJjHuc2L0mrOf&#10;SvSaI5GiiWWUxgfPV1/9kp/99Eumcco5w5Cj3iS015R3dpIx8tMk8K9WxOjF+CqNMcsYKb2Mpg8i&#10;85IQp0snec40jvybH/2Y40HaSWbCI1PwKCwGIbvEONE2ez757JbPv3PLfr8hhshf//svCUET457/&#10;6X/8U9I/EgLEpt7w3/8P/zHJhFwqlDJcWWotZLNaaxuC76msI/hRDGnKiVRlqZstXXdgHHuarLLX&#10;tDuG4SJb11iaZo8PEzEOCNdYIJRpmKgamTDhsnqctay1TQqm9ZSdIptU525QwgOfmw3nEN46C7G+&#10;wpuLJyLZ6qytk43XU55uCeuWvRDztVb3UkLQgnOvjQ7Mxvi5HMN1EuUaF38OlvnVr4RSQitDa5q2&#10;paoqzn03F4GkMKFS88T5X0NA3xI+LG9mbQBXYM1i7FfhZEK6iG13e46HA/040g8TuxiyrHRcIqR8&#10;gTIHmlzDpg3tZovJ2GQ5FBRiEEt7wkRa2FPBQwpSXVkMV1rfOTlytFS2pe9PpDiRtOH6Ccs9Waxt&#10;ca6nu5xBaZp6lz9ToY2VzZskWZtiJE4TMUVG77nZ34rBU2GulClsLqnj0HOpfjG4BfZq6g3WVJzP&#10;Uj5vrMn9WqWbVlVLyzjpqSrSCdo4VDY4m3bDdrPlfL4wbrfUdZtL7tPiNKnrWpbnVl5hgmW8idIx&#10;C5WlggGlkhiSGBjHSeikMcweus/Q7VODP+ut5Jck10sfVjsnLus1p91Ibinmgj8fRin/L85ProYW&#10;vnPMsXac9/QcOarE/cMH/vqvf8yHDx+EbpqF0cq96AQ65flRq8grbwKlyAJpZvbsQRQxlVZUzs7K&#10;l84arNFM00h3OVFZy9h3/Nt/+zP8mIXWSEQjB2XtamHDVA3f+/XP2d3uGaaO4+HET3/8mtNpEDVO&#10;pek6D0rRbmqapsKaNpNeEkpZlNXMal15HrXSWFGHtNi6JRKJYRSBMBxJSx/Gut4y9EfG/kzV7EAb&#10;6npLHwJJScJEB0OKBsWEShpPLv4IIWtp59ZeGd8sG74oTs5c9xWtQeeGB8PkiZFZYU9pcNowKUNU&#10;XuRV80JdG6NihEX06rogA4pWBBSI6ErEo1ypeLiyyilJnqQWA//8hlm89XlvP3vIPP+aPSnKmlue&#10;zDpH07QirKTES41+kD+xwZpiVNJHB81yT2uG9NUnP/l+Me0laim3poKmshX77Y6pHxh7wWkv3RlX&#10;1wL5XZ84M45JuV5S1E2Dq6vspUXBWyHPRykISTMkJiG/NBwpyPO8IdP66QzONlziPX4aaJqNRDio&#10;1XDK9Y1taNsdl/dfC/59K7LZNhfRTOOQ14thCiMqF6gIw6OZ+5wW+e0QJvqhx/shY+0VzrosN7x4&#10;1lGBtobtbsvQXbh0F3Y3N1hnGfqeGKYMWckv+OBh6qmsSDFoU7Pf32T65hHnqjkMng/31Tp9juyw&#10;fP1MpLPy8pVSuZn5kPNkCe+nHFnFOXeWZhxeflHr1VpmqYBf+OwNddXMSVQ5MKR5vfcTZS+r4qEn&#10;SCquIrjCApJiPOkapTicjvz0Zz/jm6+/4dKJJEXZ0iWZTMrtasLCwJFOV2VNidM74UnoDMuo2XbY&#10;fEhBrg+aRprK0Wwa6ViV4Oc//Tlv3z8SUVihCWKSIU6RfjryySc7fvjD38FPnr/6Vz/lcDgg3HgR&#10;g5zJEySIAZUcv/bdT/nw9j1ff/1zTsffxp87yXXmXOkMKhiHTQnh82JRxol0Zsa2lRJpV2Mloz32&#10;Hdo4qmaXvR9RapOGtlbCLuWQesHAFOIsW1C5is53Iq2Kmo3YOjEpzpuE1Sl7FgU6KotHaX218ELm&#10;C4esLf8Ud1mWV1nvK0/1auEv0Mu8ElZgQ/FmykXVymiXPEPm580GXanrDfX0c59+/7HRf+JZK8Et&#10;Y0g07Ya2bjgdD6QkdQzejxjvMbp6co35Nq8gm287Yp4eXsuxsPqtBEYZMfK7HSol3r15S9/3dJeO&#10;m71HGVH900pJJETxKgtdVqoBi4hXN5wI0cscr2Qp0uq+dD4kRO+mBl2hF9ZbPoTUDJXUTYs+aVEs&#10;bdIyv/mlNSLZoTRV1dDUDefhzNCdMLqibjb5YMlrTwkmrJJwvZtmk3M6SO8gJdLID48P9H2H0UsE&#10;aW1F226p6wbjpA+tqDNG0NC2W87dhcv5zHazYbz0cuBojTGycSWhGYjJo1JOwtYbbm72PDweGPo+&#10;M4mKHkoejzx+Mxz6ZK0te+DJXK+UWr33DL3IW/sVFBMKROMl4o6lk5QqUYHKzUssNmvNyJ9s2HPe&#10;KiaBSKZpIIRpqYmg7LfibS+H3nzfOdFvrKHrOr78+c/48ue/4HTqlrUxy65AgTODl3xBYdgppanr&#10;ivPjhTdv3/Hr3/8ubSOQUdPWaKOwVmfKqlTPilqwxljDNAwMw8QUAnVboZXmxz/9kjFM3L7cQ4xM&#10;/cTx3PHFZ6/4D//u3+Z3f/ibhBD4sz/989xjQajQZa7F4xUHw2jL5TygY8V/+V/959S1ldaU8cQ4&#10;TdAjUU62V0ZbrAQPIt5kjDBokg8kJjCamCerqrd4nwjjIE9lt7n4JXuKyqCIWKWgbokpkCYYh56I&#10;p65rJq0Z+hFVq/m0ASRZWKrIKHVlcl2ZgJwI4uMFKp2sVB6MmJkMKmvdRGL06BSWBON6Ua9scPHo&#10;VSpJQbV4+MyoTebQZ2OV71T+sSi0rF+F3yBj+BRnX0M9Tw29/HypF1cZy1YpRy1Gs9ltUe810xQZ&#10;psAwBKpWGEUlUprD8KcvVR6KZR5W47u+p+KRzd5NvkDSCZSlals2MbC72XE6nunPZ6Z+pKq2ZDd0&#10;PmG00nhyJTMBdMIqh7MVh1yiXnqAloN+HtcEId+BH0dSHXOEllfx6gAjVyjbqgbd5EbUnlg0dpSE&#10;9yViTEmhTUWz2YsBm0Zs2/L/MPZmz5Zk13nfbw+ZZ7hz3Zqru3qq6m4AAgxQJEWbGmxRYtiSqJAd&#10;Ckuy/Wf5yRF2hJ/84Bc7Qk+SbIUtyyFKJCVBBIEGeqju6pqr7niGzNyTH9baec4tNCN8EI26Vffe&#10;czJ37r2Gb33rW8ZMpBhmCta2UDI5rfQACi4+Qny5kHLH6elrSoZrR8ciw0Ahp0Q/dKxWl3TrBc1k&#10;SttMNVMw5GzBOubzHZarS1JMuHZC14kIXM5pzAJSjDp1yWDwWNuws3vEar1ktVjSNjMyUc6k1Q7o&#10;K7WuLaJDQSSSyxgPa/1u87wMMISBvhdoUIqp1cAnVVTM4/Gyzo6BXCVZNFMJFBsvHakyXEM2V05J&#10;hniEQZh6yrbbhnHlR/Omg72o0mMWCNNawxB6nj1+zhdffMWrV69FcVRppWP2qBo4lSopjEBhQlUy&#10;yKNHj3nx7CXrdcdivWZnZ4fWt7jWsDOfYBGjfnjtiNlEuvz3Dg5o2h0m0xlhHSglQA7gJqz7QDOb&#10;suOAkrjx3gd8+oP73HvnJpcXHX/0R3/Kn/7pL7g4XyqqIVr1JcsEMGHKmHEWUts2fP75V/zktz7h&#10;x3/xh8QYcH5CYywhRsFBi9i/IfVikym1CCrTnCRSKIQU8M0Eg2Djk+mUoV+y7ha0s5re6Gg+imrE&#10;2FEHxyh+FVPERjH0wyAHudIga6PN20DJaFjr11uY97bqWqjFVzWKVUe5/lxKCZsz1mxt9D83cmZj&#10;kL7jZTRSF66t2+oIrJtxO92tht28nVyMr7d1oOvXV/nJGnvqj1hjyUZqB1PlRndDINTpNuNt6IHl&#10;1z//yn2bX/virZ+pbCIz/oip1zMKJjmaRory/RDo+p511zHdlUEMtdLv2HCaZeCEI8aEs0Uothhi&#10;TPUTrkRy8ufGMRsDIfY0Ont4e60EQ3XkLO8zmc5UidBsjF5NE8bNphrqztNOpvRDh29aqrY3CH4b&#10;ho5SEklJANZ5DQCEwXF2do4zjv3jI0ShEkoG7xua6ZRpjPS99I8M3YUOEJepQ1VQYzad6TSplq5b&#10;iRqs86Lv4xx1uIi1SZt3pElxf2+f09Mzum7JZDbhCpHhOyL3GgBsklazWZIRmswyHq/vSCnqf1rv&#10;ok5tq4wxhTGwSqEWSfC2aWSoipE6gjgqmTSVYiSEIEX3tMGTt8/GppFJG+JMUtjH4xpPt17z/MVL&#10;vvziES9fvVLIzIKFvl+PcGcpIipntt63yIPFu4bl+SXfPPqaoeuY7e2wf7DP8fVjDg732N/bxeuQ&#10;8KHvWSwuePnyOYvzniEEDg52ef+D+1w7PmB/t8XbHb558oKf/eyXPH36gju37/Dppx9z/71jTt4s&#10;+PzLX/H//ss/4unTV9Kcpc5vI6dgsN6xEc3bnEevc3P/2T/5Q370G7/B4eEOKYMtDc6K07alSIRf&#10;nMA1xlTdmUYKPEkpRxqpWuNH/DHnyGp5TirnzOaHmHoIrEP/0Ek/cixTSqy7FV3fszObM51OWS6X&#10;9H2v06cYF33DdjEjO2HT6SYNLBXOqV4+Z4kmBA8UYf7tjVyLr7iNAfguyGZ747/9evvfKz6sidEI&#10;57z9nhUe2SS8v/6+3/X6rgh/e23kURumsxmTyYz1EBh0lFlJUYqEFSbQi6jFyy0ASt9uM1zgzysg&#10;13vaZiNRkVClezWNjKmz3tEvLun6jgLjLF5J4xWnRR2yUklzkeaqxrf03UDZrTDdZmqQfHYhF41w&#10;DJTVEt+ImuQIR2w/IyQ1b5qGs5NTprNTXOOFj5+TCoQZhWDEcPXdUms4TjFixErr/eYUMUXqq+1k&#10;B2PcCE8sFpfkVDg8usaoCKrPLGtG4n0rsM1UsOyu61gtl4QwMJ3Nx8lR3ssvt23LYrHg8PBQO35l&#10;3STaDQpReHK2zOf7dN2axfKcprmBa8x37t3tPVodttlsrTFgMYjUd7fuxnP2dkbtnXThjnNlncdZ&#10;RzNpFT6FOlEq50Jm4ySGIM4uKcvl7T3/XZpWRiWrjTVcXFzy+JsnPHr0FW/enJPTliY7qulv6ihD&#10;qf+loAGHrfi9Y7noeP7sOW/evKG1lsPdHY5v3eTDhw+4fvNYipwa0DXNhJwKv/r8M+JJ4P79W3zx&#10;5SPWXU8xMISef/fvvuJXv/ySrot8/MnH/Df/6He4++5tjvZ3+Of/xz/lH//v/4yT056UA20zG69V&#10;ZiZcPYdWz/H20BRrDdPZlPOzNf/XP/8X/IN/+PsyZW0YcEYhNg16lZe/hWmN3lsOorc6oMGoxGYx&#10;NO2MaYyk0LPuVuLFJYERYXxjBX5xFk9Lo80K3XpF0CHbbRtGSdC2acFtOgy3TN2o51D/LimhG3FX&#10;kRBtx/Tu7UNe5VcLiVqRq07tuzb9n1cIffvf64ILXizFFVvQARVopLp1P3LBv2boNxj55jubjOCq&#10;gd8u5lbHak1NRyWjCWEQI7S1huN717rB9qdtwVGVOvZd97t9DePXFIoeJrLBmoZJM2V/Z5fV5WJU&#10;x/RNC3VAt3XUeaqirFehLI1021YEp7auezuxugIVlUTOgttaLxu7OjLJABI5R4aup1tdEoae16+e&#10;YEzVIy+YIk4jF6ntJKXpki2+8SxmOxxdE+jR2CpNWzXNC007EajTWGLq6dZL9vb2sdbrYbXanGTG&#10;aHkkGOBxtrC708qkom7NcrlgOp3p4O9WOsyN4MZdNzCZTMYmnMrxDjEoKuhxZsLe3jW67inrbsHc&#10;7V3ZR9/12uzTq9ljDRCGvpcgaTwnQiH0TXNFgkAGbLsRTqnvW1k2wp6UGl2lP8uz5moL0HdkHLWp&#10;SLpDA29en/P114/54ouvODu/oBSwxgs85xyUTTQsf98ch5H/bwyrdc/Z6xNevn5N1/fM53Nme3Pu&#10;f/weH370Ee1UZIJDGDDKnnnx8gV/9me/YDKZ8MMf/pC9/RmTHcdXXz7lD//VT1ksFhwdHPDjH/8m&#10;3//B9zg+PiSXxLrrWVyucUY0v2bzlnWXGPqBqD0Xb9//27GWEFUkio058NHDd3jwwX3yAHEIeN8w&#10;adsKXgKZvrtUuAbBfawWwUqKhL6TA+akici5ZpxHOZ3u0mVIJWFMIhcnjSYyY02vzmJdQ9MWSomU&#10;pJX3kmknE6FY6gT2OsrrbUT7qlm82g2aFb8XepkcnBgTzmujlHqyMTKtuPKVCGYT5f7/eY3RBPZK&#10;9L7JMFDDX7Zsa2HLfo6fLWtejXx56/5GDIF6SMVoVMdgNXKSAQju/Ey05fuBfhiY5aTjALeMpNm+&#10;CI2aVLa0bH/PQJ2wM95PuRrJX11DWQ/jjPRNTFqmk5a+Ez2ayWRCP3Ss1x3Tdo610rKOWdE0U4TT&#10;L+l3pdoKB7vi9pt1rJCcwDaFlCLr5SUpBordtNjLXOEF3WqlQyOk+JaCARIlJQ1OwBQn3YyV/VgE&#10;ZsshcPr6NfP5Hrb1GOs1yxWBLKODpKVrO7BeLUUgazolaUQ5GtC08VKyZoLnY2oXpWNnZ5cQe/q+&#10;p2SYTqd4J9ooxlq69RJj2Mh7KHaecyIGcK0hJ0fbzNjf3+f84pJ2Mt2SOjBb++07XjW2gLHbuFDw&#10;TTPCN622649Qq7VYpSpK1ibPJ1baZGGkfuaSR5337Q73GsFTKk2zdpSmkYEDcHFxwYsXL3ny5AlP&#10;n73k4nxFQZk2GKzL5KSa/FqgdVYnOIEyYMA7S9etefX6lPOzc1IIOOe4efMmd+7e5e67tzi8tgcW&#10;YghgPBbLYtHz8sULHn3zmL2Da9y4fYc//pP/wJefP2K96jg4OuThxx9g1i3IAAAgAElEQVTyvU8f&#10;cu/uXayVoT4npy9xzo91iJvXb7G3s8PZ5WsZB1mk8A/aYDVCcSrVPtosHXrSNMx35vytv/M3+L3f&#10;+x2uHR6RUmA28RTjmU7n0vmsGUEaVvjRg4NEIBSMHcDI3NfGWlIaRi9SChjvcbMpDIPIB9i3uieN&#10;FIREN7yhzTOSH+iGNSFHnPU0bUMM8tBbK80mhqt4+1XIVDZBrnllgajDa1MXiaGh8WK0qFPqSxl5&#10;sabIbNlipApgSyHJt34NarkCTbBl3LeiaYxo1FcKcKV0WSMe1GjRtaaKlLL5LFN1y/88uKiMf99E&#10;YhuevSQRMpV+d2fGxHvW68Cqk0k4OUesnVCy1idKUV2fvIFmRoD96n0ZbaQab/87sg35Z/2fDNIE&#10;Y7CNw08bXOtYXC4Icc0QLK9fv+Lk5Bww7O7OaJzl1YtXZGOlyxGDM4bVcgEFqdk4XWMtoMr9bwZK&#10;5AI5RUL/RiUGAiWr3raRIRCl1J9TtofzUBw5BmX8AEUKVSWjcq+ZSMK7hhR6Ls5fcnDtDsY1lNxR&#10;SiCnjJ/MdTarNL7kJEwb4X9v6SZtwV+1/gRm06W79VAbP8Hg6LoOSmE6ndJOp3S9UClT6AkGYV+M&#10;p1bT8hgxVmoRu7tHrPvAarVgf/9I1RWh2ApT/DkwoaldrozGZTKdktuWmkFe+fmc5fxrQJCyRu2l&#10;iJJjKWrce4Yg9Niso/pcdRBbayIOPEtW5z191/Ps6XMeff0N3z5+xunphWD5EolgTG3KMmPjnTGG&#10;pN31VZnWOyeKkGHNxfk5JydvyAmcd0znM+7evcO79+9xfHyEMYUSMkOIOJXbOOuXPHv6mldPXxFz&#10;5quv/pT/85/9C46vHfOD73/Mj374KffevY3zlhgy6+VC+oycoeTIer3k6ekpXz/+hvM35zgPuTjK&#10;WNC36gzjOJN4szWEUeetpW092RR+96/9Zf7BP/yvsCYxDGuFyBvW/ZrV6pzdnUPme9eIOeImc/x4&#10;wDchH863WFXDKwg9UiQAJKK01tI2EyKGbt1vFPvMVsRXbQjCtW+nOwxJmnascjkN6IzGqOnW5lW7&#10;64zq28QY8e1GbxwjHFWNRanF25SkCcfWcW62kLWF2roKP2mJayva/i7jPn7Ur6WQeVwLYNPoMraA&#10;16KRRiqlwjq6mfNmfeqYr5pe1uxDoCYlo6aKX8uEoqIGu2QZCt22E/q+o9eidhgGjGK7UDvs8gjz&#10;bKUc4pjtdsK8ZaC2jHtiw17JVAckBfqc0sj66FYDQ5/o+8ib1ydcXCw4O72g7weGMFBy5Nq1I1a9&#10;jLHzTlhZFEgx47xjiJFJmeg+qJh8fRa1qUjb6LPg6ymIDG1OKitQyliEN2qQkmqFV143pj4T2bzb&#10;JQeRsM4sLi+Z7x0znRmGkLTbUuSWMUamqUUpjPqm/bXgYPSSpTrFCoXAmC1VB24YtU76vqcAk9mU&#10;2XRGt85Y54khAh3tZKpOQdakGKHbxSh78/jadU5O3jAM/agvQ6nn6q29vQXDfRe3vr6y6syIk9U/&#10;q2HPV+UM6r/HFBn6Qc64tSN0lXMhF8GgfeNlbrOTJqWTkzMef/2ER19/w4vnb1guO4Q+6EipkEnj&#10;3qwYtamCabZO8wKLJRNZXFxwdnZOP/RK5WyYTBuOrh1x//5djo52cdYwDKtxKJGzntBllSL+ms+/&#10;eExYJQ4O9rl75y6/99f/Ku+/9y7T6ZQh9Dx//kwhqEy37lmtl1wuLrm8OJcmN2s5vHaNDz/6gOXl&#10;wOdfPRcqrtkQI4Re/utZszPoM3TcuLnP7//+72JMYb3ux2KwbyY0cU3JA8+efcXuYsWNm7copuB/&#10;rTkCrVp7ia6tGixrrMAhzlMF2bxvcU1LTkFNyeY0jobNGLLzNO2MSQzEIPokdbxfKYX1uqOZSrPI&#10;NrPEcLXKXqPQ7Q06hEDSaHLcYDaTKzJYrvJNJerY2rxvY81vbey3WTMVi98GYFKWsW2SngrboFSK&#10;Vq7t/cLvlgjjKuxRYSRJYkQESVQ0o4g3eSe68WGg8X5koAyh53K50OEq4hC6buD84gJzeSmHwHmS&#10;CrV571mv11hrmc1mlCxRVh187FXkyvsJpdTZk5s0ug5Ads7RadaQUk3DJZotMdGHgZjh4uKSxjf0&#10;a/mMiXeYXKB2LBsZaJC1ma1KFqy7Ttva/ZXMTow6VGSsAt0pFVJUxoWBkouKYAkLqmS0aDiM0hoy&#10;F1h+/2qxuUiLe64RuqdKauTKfFDmSK0BhCEIrLGlyKjJx+jcNywphZ0q22trLxYkgLBWpiGFGOi7&#10;TgxJ32GM1fmhS6R4KHK7ZTvKLjI2z7uGa9euc3l5QUxBA5xKEX7rtXVtV/+5Qp1lvL5t4bFSNp2t&#10;47/lsulSjcLGkaBlU6Au1pJypPGOdiITti4vL3j+/DWPvnzM48dPOTtfkSKjKKExiT4P+rX0ztRs&#10;w5iEMRmvZ6vy9/thYLVcklOUrHd/T8+c5eBgj2vHh/iJZxjkWkqR59f1a1arS5bLjhAGvvr6ETeO&#10;7/CX/vOfiJbMpCWEjvOzE86MBGRd13F+fsFyuebk5JTVasXh0QHvvf8Bt2/d4vj4Gju7exzstFyc&#10;nqtENdpQvDVPY6u3oO5N5z3GWuZ7O/ytv/V7NE2gH1Z4tZelJLx3ODtjOikcX285efMKQ8/xjftb&#10;kXw1aioiZl2z2dQajFgDzmx3p0qUPsQgehZb0M/VjSvGZjKdEYae9XqFUVpV0zQslktwRgePXJ1C&#10;Xl9WjasGPOP3k05NTympYVTdEDsCoCOWW1kSAGMX8zZssf2Bph7S6lw2J7c+jFrtd05YPqVI0TOp&#10;MZc3qaPN0ExDaI5hCIo6STt41nqHDNAQD5+SiBhNJ1NCCJyfnzFrp/RDIGXBpFfrpRpxCCESYmQY&#10;AsvFgpPTM2Gj6Ods/JfQsMDoM5brrY63aaoQVNqKPMsYBVrnVHn0rWJRRcu08zOGgWnjaJx2gZYI&#10;xYn8QgqUGIjjGsuOz8XQh0A3DDptbNv4KOyUGdlNBvmdENPIujFlg/HmyowxIidb9Wc3yWb9fz1g&#10;Bsl6VGMkBsmMSsmEKJCD9w3WNbImKQCZplGok5oR18CknoEt469fjP0M1RHYjby2dZapm9CFgaHv&#10;aduGfgjMd/YwiGONodfxcnWQetHIFs1cpbEnhCiOaovxs82Uqjv/u5hV20M3qjHa/q9sGfkU09j5&#10;GsIw/l7teK3ZsmjBi4Lqy9evePz4KZ/98lc8f3ZCHOqMCS+MnBQpRF2XOkVq0yfgNCDKKUIpY0E3&#10;paSQiWNnvks7baTup0HXarkkDD2rpTQVzqZzYoxcXF6S8sDe/g6379zmzu1b/OhH3+fibMXp65cM&#10;/YLJbIrzIqDmvVB122bKrVtzeR5ZDOZ8d4ed+RxvLcUUzk7PWV8GLhZnGkBtU6jVzrCxn8ZILaFp&#10;W/CG/+z3/yp/8Af/BU+++Yzl4pyjwxukXEadGu8nrPuBvb0D9naPefXiCa+fP8Lz9qsI110KsIGU&#10;wigmlLKM3PJeaEx5SwSuFplGzHrc7JvCpnUNk+mMi4tzYhg42N+jnbS0MRCGQDDy8I0RvrR1Mshk&#10;ZJfkgt1MZBtTZ4AhBCYapZWcwSrrRw28pOXSKjxe4eYSqe5jzBhqEX40FGXEGItGS5eLS93EsF6v&#10;MUYGYcQUdeEtKQZVLJTPCQqpdH1PZWvEEMUAq7OSwdE1K2BkVAAqxiYpei4Z68x4+TkXur6XCKVp&#10;EbVHBIqgbEa35SKfibBiKJmSIGYZ4NCve42g5L2rBrzBUPX8fePxFVPfsvGKvBBLJsc6YDpqFCei&#10;W4vFAj3BEj2ZShfTDuYQdI2TqBPmegC0kF4PAUYYPsaKm9DnQ94ablzqhUnUbI2luAYbM86OplHe&#10;z2pGVRIp1D0H69WKg4MgsrYp4ZvZuHlCEFaDtY5UKmW0jMSA7UgYzHivozQym7WTH92i0Bl0ME5Q&#10;xk5Hzpl2MhUnGwaib/CtsJZMhdrUcQ59x+XFGfv7hwwxY3Im6dGkjH+MUJJ+eWWfb0eZeau7teLr&#10;WeULYpSiZ4iRnJIWDWtmYzFEXCMyFK9enfLkyUu++uoxjx8/oVsPYBxoU1NKmZRW41pIJ71AjmBG&#10;1lxMkRBVlTSXUajQGIHTfONoWqF0Sru/DPRutAgbotA3F+GS5eKS3b09Hn78AR98+B53791jNp1R&#10;Us/nv/w5X/zic968vmTvYI+jG0fs7Exp24CzUoB31tK0UohvWwfGMvQdQ9/Reo9zhojFTRy78zm+&#10;bei6iNtiNdakbnPfkjFGCr/x4+/xB3/wN6FE9nf2eH36kvnuDm2zK8+dgmsNJlpKafCu4dbtd3n9&#10;4teMvERUBi/Jv2tEQlSOl1o9kcP0dgpGFjBQ5NBqs1DthN6wiysm7GmnO+zu7rJeLqTJQ/UrYj+I&#10;xrIalRgk0ssqDCURXMEksb4WYdM06nzqBh2Z4GWzaS1A7Tgtm8jNmI1EQqUFVqMuuKF8dsoaxaXM&#10;xeUFXd/RdQOnJ2cKE6XxM72XppWqBpeiRmuKHZbCyDyoLwNqcDbjv3IxFOwYDYpNySq1YsGKMam1&#10;slQgxKx6H/L5spklTsbYMSouZkunw6TqMzFGZ7TmslWz2DL0pWKEBrSwtqk5bKf30m8q4qGWkhQ7&#10;L0Wi0HVHKkW543XsmZVCeIEcEzFEogfwlGIVZlCKY03pYJT2Fb15A8WKBlPJkIRMIEbBid4MwiDL&#10;Kck1mvpsNlio1+Jz1me6XlxIURgJKqybKOQj3PFK07PZkNhMS9K8D4sU8kIY5LL1AI8zFerRqo4q&#10;yxSwGuV714BD5ifnhJ9M8Y0nDdIh6r0O8FYfLsfP4mxheXHKbDqnne6wvrzEOMs4+xxVzCyV7WJG&#10;A54UKiwGSqp1lzw6OsmKCjkGYoKQMv3Q6RloyCVhTdLBQhK0PX/+kl989gWPvnrCm5MLYszKAwdr&#10;t7JktrLDXJBYbhPo1Aw3JaERO+9ofSNqs1YQBqnHSd2umbQ0rY7GLEV6E1ZLrCscHx9y//47PHz4&#10;gPvv3Wd/f5+mlZGMcRi4uDhn/3DObL7DR5/c5PqtI6w19F0v/RIpEoHsLIuzBdOpzHudTCfszkXC&#10;IueMx1JsIueGvdmc6cTSDWZsqBztVbUHOnOjGMPtd+7w3/53f5+jvRlhCOzsH3Fy9pzTixNuHR9Q&#10;ygCmxfsp3i1Ef8xPMH7O8Y133zbyG2zPGLTLzpFTrw/A0LYTUhL54ToxXL6XAB06YuTvbivCEg8s&#10;G2s23yfGRNetmVor3PnJROlzMnsxFjE+o+qcUf2NGtEqBFEzhaJRVRM9Xmlm2+hj0WhFAhknh1h9&#10;Ewiulksml4GUho2UcSm8ODnl4nJJjkn43yERt+ZY5pLwvoEC6zDo+0mkXcknpWhRaEsadWvVxeCq&#10;4c0aedaBBRt2TcFZORAVvqq/n0stghW6dU/beiYTR+wHfX9lMehabpxedWwGYyrtzYyrV9TYl1Qd&#10;NhS7tY5br2rU6gDonComayjFMA5Qz4xc9W0oRuS7JYsJMdIEieBqUVgi621pBd0ISLHMOqeQzQb2&#10;E8cl9xyLBiheppqRExVVG6EsjdDFqWViynTdmvOzMybzFpkSJfTUpPujjizEFKVLCg1TpIgHTs/O&#10;6NYiCWBqhIvBtw2Na7DOyyjEph2pfrV+U91FozS8rAQI10wIwwApkHMcZQIqtIYp+lmG07M33H1n&#10;V7NyISsI+6VCr+lq1E4ZjSgFieCvROyJGKs2fGEYgtREFCI1WJxpKBZOT8/59vELvvn2Jc+evuDi&#10;YglGrlW6krPSJTf9MLLXN/t+dDyjxHCmcU4NobzHar3CeUvjG2yxOGNxRtQuU0isuzXr9Qpn4dq1&#10;Iz748D6ffPKQhx9/xPXj60xn0zFbCZpZS+G+5ejwBrfuHLFYDcznczKZg4MDvPZ9DGHg9ckbLi4v&#10;efPmhNVqTSlw9+5t3rl3j/lcCt+yPTKT2YT5pOHsvKr21nuVTVhha+cck9mEv/9f/m0+efAe68VC&#10;xlA6uHZwjedvXnH94C6+cToEE3wzIQXZ18V4bLOLH9O07XOzlSY560mxE8zLGFL2ODeh5J6UBLoB&#10;Q0w9TTOhMnVGhHsUBZKbyAZ8O2UymRH6juViyd7+Hk3TyISjEEg+bQquek05yRBnZYOJUU+JOFb3&#10;M7kpFB0BZt2GSRBzxqQoHk2lUp2KFGGkvbrvA6uVdB6enJyKyJCqIi77NbFkbFHal3bwReVbW2uJ&#10;Q9xEyiisAlLsUt55STLKrY4S22DCut6CF4yWVbB+gZmsMbReexHUCSjABKr1aBGGytAPNK1MaJLm&#10;qDI6yU2LeC08lg1UgHYav9XeXkyFrLQMn2u/QLWL9SuuUFJzEXZFLZg6K+tW9YYMm0ERmjRgqNPC&#10;CjEWnC+4SkncGhC+jbKVAtY4sDWOlr1b4ZbRaNZ9pIZZ6MJlCzPZiqYM4+8COiJTZruKqJYUZqVn&#10;odnE7vqLhkI/dLx5/ZqUEpPplL2mHSO3mGVKUgiREqIUxI1lNp0yn8/HMXjWW2TAjQYOqk3iXANG&#10;moMEm/cje2V0/tbTNi1Pnj/l1u27WGtZrpYSvFXYMYv+S8XPc5YuyZhktGRObEXviRRlrnDtWo2l&#10;wn4SNU/alhAHXr064Zuvn/Ho0RNOTs8ZQhohwKwZaUk18DK1rxnYFE7lkeTxfOSccd4qOUD48ylJ&#10;UbdppdcGY0eaaNetWCwDTes4ONzno4++z8MHH/Dhh+9z585tprOJfobUdCRj9Uj+m4XFg2M63+f6&#10;rSNe/fxL+mEgpsTF+QXDuiPEyLrraCYtN2/d4mDvgOl0wvn5GZ9//itCWPHgwQP25jtjkfrazWOO&#10;D/b49vkFNUit0KLVYMVakS958PGH/M5v/Zh+dTlCOBmYz3ZJ3bcsL884PD6W4MJA28zp4grJOh3Y&#10;Fm+2NEnksEsXoxh6Ub8z1pFiT9s0InVpWpxvSXmAIt6y6xZY1+LcRCIE4yja5LLB6uVhOS9NM+2k&#10;YXEpLI1GNS5q4aTqzFtbvbIa/Vx9FlQ+bkoJa1CFwiITdbTynAGjLICSM8YDJhHiwPn5qRY6A6en&#10;Z6zXHTkVum4YI4mKlQnOL/rZI+RTdNReriyUjXMbR3oV2TAVOzem4Jw2EI2WSj9L10gGkOjPKqIk&#10;AwiEVa7fpGKnNcLNqRCHQE5iqEcq58Z0baWF9Wq13FM2zKHa3SkFXeX/60dmvSlra14kRteolS5V&#10;/lUjE8kIa4FXC39lc+91jSVyMpAgxkwYEo1NeG/V0CWos1m37qi6OpEnlj2HQdkrUOUFhEstEEhK&#10;CetFvW+jH77J8yxFinR6KA21RyRjnJOibJapSN7V1n3YUFWh63pevXqNsYbj6zelQ9SYMfAoMEbH&#10;EiEHuq5j2S3phk66L2czvKqwCjUY6QfQ+2naCX23JMWBlKaatehzKoWcDfsHB3z56BGfffYZt2/d&#10;FqXCqDTcLAa1yiOXYtSIR4YYyFvRegyRkGTYRq0dlFIwNmtxcELfR548ecrnnz/i229fsFpFcjYq&#10;AAY5CjRUGW6iZYQEXkkcac5xcyj0jFfJYZkW5RhsxJhOGGHeM5vP8U4g3iEOrPIS3xiuHe7x7rvv&#10;8+n3PuXjjx9w89ZN5rMZxppxbKg1FuOcipwpJKmnkBRxXvoXnGtYrTq++PxrLheXmFLY293h+PiI&#10;2x/cZv/ggHYi0LMtcHx8xMHhPn/8x3/Ey1ev2H9/B28sqRTmezvcvXmTn372ZNz/W5GGwDXeU2zh&#10;xz/5EQf7e4T+Uhx7NiLL00yZzTyL5Tn7x8do/yfOyuhVqVGKHpIvGh2Z+gE1pNJTZF2D8xO69RJL&#10;YTqdjLioTBuXlDjHyNAt2dmdsNGjMxqYbhs/aT3OTUs7mTJLQqk01tJOpsScGfqeqJ5Vqth+TMfr&#10;e4B6va1ZohKFREyl2SlEk6JEjiEOdMPAYrnk7PQNZ2fndN2gRlGoWSkFMMIgyVkyA4xo+5QkZkUm&#10;3NQCENSZkKZCK0Ygi1oDEEOnuLuKB9X1rnY+J6VNksVJYtBJc6JuqNG8NNtI09nYjGWzZguGEAQi&#10;sRg1QEajoiL49Nb6jTCFsdQAv+j3c81I6rOzaA2jXnGtYBQ2qjiMGYO8VEJAo3VvraaVSqH0OqO1&#10;7hZncaUQo3DaszbbZKfrvDWsd9vY15UUQ14VKfXglM3PSJagFENfdKqPHb9bcfF60k2NjKsOUC4y&#10;bcpYsor4tc1boxYRjfWTkzd433B0eIRxqoRYn7q2+BtVeMSKIWzbBtGz6em6jqbxo6St7EtD3qo/&#10;NY3MhxX99iB9I8WO2YLBsrN7wP7eHr/42Z8Rh8ze4R6hHwh9IqeiDUxJIZgy9n5UNUjJqrJOpqpF&#10;Y3FOldlzcbHixctvePztE168OGG1jqNQYSpJnqXSZJ1zsleK6Nhk5beP1NKEBm6aSWjmZr3DqoN1&#10;um8wln6IrLszrMnMZy03b13n3ffu8vDjj/jwg/e5d+c2k6n2NORMH3qclVmobeMk+7b187fqPaZm&#10;lB3fPH7Gyem5MFlM4ubNm+zt7TKbtExnLU3bkEsgCtgh6Ecu3Lxxh08/+QFffPkF79wONI3Ab857&#10;3nnnJhPvKVrnKSP8W2dsOOb7M969f5chdHRDT+Ok3mGLKJb61tOtl+SYcbbuXa+TsHoMu/Ivojgp&#10;OLpRQ1cjb2MNthS8E+3nkrUQaoT+54y00honGGcMkRgitrEbw6g7sqbWEmlYmmZK086JMRFiT8wJ&#10;1zZMywxrLH3X68AAsUSpZCwFo0yTUurUHjm4TvHL2kk4snxUr3sdAydnp5ycnLFa9WLY84ZVIGli&#10;GAuHQamYIpMl2LgzdiNIZo22ZOujUUrX2KY9Rs7CerBGoYGiWUGtLeTK8dfo20hBDySqzRuwmFwM&#10;1goPvx5iWzXsTcVwVcCrZBov+t25xNEUb7fCyHVKRwG1m7lsukrrZxotrtqaROC2mk7UQarhlwJ9&#10;qTaeUtBGF1m77BiduinaF2wLpQjHuWkMQyijc8hVAqC+d9lce7Xf1ii/wBisFSiluoDxjg2YosY5&#10;ZzxymbniPQWB4UrG2po2W2wR9oS8oXRqyhtmMln0ioxEwSWLgbi4uCCTuXZ0TGNbgUS2CtdC/3Tj&#10;gdgw0iSa3Nlp6PtesmiVC7beEQbROamFWeM8TTMhDqLxnnyD96Lhj8YaeM/x8TGt+ZKvv/yW9x+8&#10;gzewOOtZhzTqtuesVF7tdpYGxKRwWFEjn4kxjMPGT84u+ebbl3z77TMuL1dyn0b2WcqF1EfZL7Wx&#10;pgjNVwUiSdqUVpumSi7kUMTwlYJxdZh3o+UcgeFyKsQ4YGxhPp9y+9ZtPv74Ad/7/gM++PBdDo/2&#10;mbZzjCpe1v3pFeJiDAylISsOkRB6dZwTmnYKudCvLnn+5Bv+zR//HJqW+XyX9brn7OKci8UlRwcH&#10;3GiOtSxUR5M2MmvaGELouXv3Nl9//RXPX73m3Xt3yLkn03L3/k329yZcrDrG2pbWrSzSk3LvnXs8&#10;/Og9Pb/QhxVdEIdL7jm/vMCwQ+ojdu6oGmLeeUJYURAoy0sLfKP7bWMANi+ZyzmZzElxLVheDlr9&#10;F8MlBZAWY2SWYutltuZY5Cv1naq5kshuMpkSYs+6XzMMa3bmO6IHEiNNKzjndkp/hV5WxrIruWSc&#10;pvI5FTVGWQ6eGq0QI+fnl1xcrsR1501hEzVWY+ON2cSmIrikgwYoij26jXEzW5CBqTzpalws1mgj&#10;TdaonqvNN1tBtUTxVZKhup8to3YVctGf0udWs4iSRRZAcGU7Yv1FjVx9r2qkR9W+6nQKOqCikJIc&#10;xKzQEZjRkVmFnH69n0HhJWNG/HbSTnQ9Cs4WkhpD6yoWr7BRSuPhE3itsBkwYkZjPHrWrZdR+YNi&#10;RgBKnuBoRMtoKHKqnZvC8944K9TASXFbCXvjOg4hMNNKeslJ5KZRaE1Rn37oWa1WHBwd0vhG2VAb&#10;gKmMZ2ErwxjhzM3XdbBGIavzswxdJEUttHoxVE3bMPRrSpLved9q0VYopznD0bVrHB9f4+snrzl5&#10;c8bN40OWqwWXy4Goc5AF3mE8VzkLnFSdtxTQEwXD2fmCF69e8+TJMy7OV4DF+UaDpoqTMyrJSsaU&#10;Rinh6qxFvypoj4uQH2qvhrCP1BFaoUAP6x7bTjg82ufWnXd4+PBDvveDh7z/3j2ODo9FJbcEUpKC&#10;uQRWsjuM0SCFQkHqREMYiHHQxi0RS/O+ZzKNTHxD153xzTff8tN/94ib925y5+YxZyevySXT9wOP&#10;vnjMrbs3+MEPPsW7hr4LEhRgcCobPJm23Lpzm5dvXnPvzi1cMcSQuPHOXe7c2+f850lmxlZ4UWnO&#10;OWdu3LjO3v4elsjubE8GhWfR/OqHM27euUcOLSkHJmgjackCDQZPjIOogabYYxuLUVmBK8en1IPt&#10;MbYBK0JjmKreJ8NtnZU0ajqd03W9jvzTyLpsp/abD7BWMMUmTLDWM/Q9QaME18iGaRrlf+rIrU2q&#10;vmECxKSqdtpcZK1EP7nZVM1q67ZQE62ky1VOOZctg62FRyNRhLFqDEvBG0MxOqWlJChayFNRq7p5&#10;zdZNGls20aep7Bb5djX248EvSNZha8ooNRFrNkXGWuzcQPL1uhUaskW6P5PALV6n3ueKhWv066ph&#10;1wylduTqYkEdUGLAZbPp0NVvW6dFYrYFlLYMGYWMHfFdY2capdQMQW6gykfLWmzWx1qrcE2iZIHN&#10;akdx3ZfbMrS1Ka06boGaDHWxpIW+NqXJAOecEo1XuElhntqcUnsUSi02G0cxRmVxpZCdlTppjdem&#10;MOkDWCwXiqfvSGHxrelg207xbfbXdud1fXYjmoQw29bLlZwvNOuokFwMRNfgU5TuVqCURMqG6XTO&#10;rVs3ef7qjMvzC25dPyKkyHK5JiOUxApZ1rOZyaQoezEXmZc7DFhrvcEAACAASURBVImnz17w5Mlz&#10;LhdrCpZGA4LQr+XJF8B6cswqySyOFJQUkRJByRJ1Y8tAb6NSJ7VxLdJ3PRhoG8+d29d57707fO/T&#10;j/jo4Qfcfec2e7t7mvnKsxpCBxRhThVLBciqXEhMWftupDCeUiQMvUzfUtG/lBLL1YJ1DsCUo+Nb&#10;zHf/PTGc0/hrfPzRfZrplBATi8sF3zz5ln/zr/+En/xHP+TmjWPCMOiIU3m/ECL37t3j5clruq5j&#10;ZzZliImdg31+8he/z68++5cYZ2i8I4YKyZbRyRkkq40FQVV8QzufsbtzBCaJiBpASRqsiTihcy05&#10;KbUyp0CxDeiA7c1Zr+a+ULBY11JiIMWOpnHjoaneUnSePd5F4tDTtI2ki4WN6VPjZjQdwVh8M2U2&#10;m2HiQJ0H672D5DCI45EJOEUj4s1BqP/VKVOlQNdHSct0cWqaXPF5SU0l0h9ZIluHq2YOYmezsBqA&#10;nNVpmUIywkioEeN4DEs1XlevEVQhEXTjmTGEr4fbGDPKPIwT13X9KwRUu2hl3TWKVgdWfy5FobMN&#10;w8BsMlGWhtODsIn4a+1lLJBiqEXKOijdWYVAKgWSAlaa5ayxY0u2GIaNeFUqOkrG1P1UDZg6o9ot&#10;vNXxJ41b2satRXtpism4kU442u0rr9qDkFRJUmQfuPJc63VW6V8QVR/npaY0VknUaYLstbr2OWeN&#10;/KI8xRR1xqwZP6vvVsQ4cHB0jcoYcVYyoj/vtW30N52lm85XgcmEcti2U5VjHpjNd0i54KyhbVtW&#10;ywtKlkay1voKWRNzZuI8R0eHzNqGy5Vow0+nE1bdCTkbimrIkDULMgJjGGsZoozVXC+WfPnFt7x4&#10;8XKT+WXoYxBnYyqeb1XwLWmtQOAZr0PUKx3SINOVcCJXXDWQUhiwDnZ2p9y9+w4PHnzAp5885KMP&#10;3+fGjWNmOxOMUfZPSjjrKdixsa0GEcZULagydm7LcxJ2Tggd6/V6HHouj1EZaSUTkuzzn/zGb7K/&#10;f0g/XPDy6RsuLkQfxprC4dEuh4ff4+mzZ/zsZ39G++MfcXi4T6/SxM5avDPszOdc29/j7OSE2b07&#10;kh2Hwn/yl36Hf/2vfs6XX73C2YZowngW5RzJSE9vswx3V2cVYsCaVuqljaWUpHGT7tti8K4lpYGC&#10;xVOSUCGdp+DHD9jmL9fUv22mdHHNEAPtZC7eMQTlf3tKzvh2Rr84k4flJ2BqZ58Z3207uJm0LWk6&#10;I/RrQtePM2Gts1CcGnl5h20nVGdKliJSrRUtDyFQmCqNUqKcooR4VwWSaki6dR3bNEDNemr9VKGK&#10;rNciNMpi8ui0RkNdqtGSDMRYo1KsGo1vOZFaxPRese2MwhZK+dTU9ep1bQyx2YR41IEUlesfkvDz&#10;ZQCFI4Rt4765b4Fy6udWwvg2M6ZCT+ifgj047JheWlMlAmocL48og4jLqQaOLdU4y3OSARIbzDep&#10;aFtd42KkE7htmzH4p5Qrn2JM/Rp1QmYsrFanxxbMp7todJZVhKkeq6LvmfLGAVsnhcycstAIc9Hr&#10;KKP0QcVr1usVTdvinUi91nm0443VE1XKFfmkei7q2bBWRbcUopKfF6vdtjNSiNTGOTC0kxnL5aWy&#10;ygKltKr1L/eVCsx3d9nbn3F2seJisWRvb46zsLjsKURq4R5dq5gSCREOvLxc8eWXjzg7XWwFAkma&#10;lquwm5GJUKlkKGG8K5FjVvJBI0w9QqhPgpQDfezwjeP69QPee/c2n3zygAcPP+TevTscXdsTDaME&#10;MYguuwxon+Bs0XWQuo0UVKVvpWjRv9JpnXEK4xYWi0tWq4Xcq3XqIDZZtQgIelbrN7STCT/84W+T&#10;4in/98k/Z72S7uMUpD5pveX+u/d49uw5v/jFL/gLP/oL7OzOWXdrduYzok7zun3jNr/8xS84uHbM&#10;dN4y9JGbN9/hb/6N3+J/+B//MZZWAuQi406tNSwXCy4XS2atHYNA60TB15ieXBwmy+xXo5Ld8ghF&#10;hC1lgcJ8MYWcAzkH6YajdoFW/LBS64RN07Qz+l50tb01SiNU/JyM9XsYe063Pme+d30U3QXGRiay&#10;GFxhgUgRtriGkFaYYWAyace0PY+QkdUOxM0hTykTg1DArJXmD1cNk8IT4hvEKzdWp8EbMZLGKpd9&#10;K+IbjWERzFj43HnMJihZOdZmWwpHoYwRWBn/v9IRJY1U5oNy52tjSy1WVUgGuzFOTiPk7ehfHIVg&#10;/gUjxegiRdim8dLkVcz4fmPUrI5JLkcMulBMi84GMAp7G4xV9r3uf3kvq4a+Wiy7MbamGlmpP2Qr&#10;PxOGKJkTEqkZNcgbnF9fKoNsgGLFScaKy9fmqS1LWbeSBOZm/G8zVrI2eW0id7lt2Rw5IRnqVkZT&#10;f975LJTUUGicMDtKyQxDIhcj0by24ddgKIbAMPTM5vu6X1WO4i2p5M3Fb/29XhwGo9LFFDkDJusz&#10;MWJIG9cS+gtC1+EnIjnsfMNkusN6vaBtPSVHsBPU7JKxzPcOOT4+5MnT17x6c857792lsZkwREIJ&#10;es7tqP4q12dZLS949M1jlouVvFve0CArW0myTwCn5IJMVav1Vn6HUghZVVJDoOTC7s4Od+/e5sHD&#10;9/j4kw94+PA+d+/cYL4zk72WUPw746zHNY7GSTerPDdtkMooVJkIsQ4Y8UKjtk5qYRa6bslyeSnq&#10;uqX2Amlgw7Z8iJAwdnf3mE52hToaIjnJgO6mqXTcNEbWN2/d4PWbE371qy/49Puf0k48Xd/rYbPs&#10;7OyTDTx79oYPPrhNyoGT8wW/+7t/hT/6w5/xxz99Il3MIcps7ZwpqbB/eMS8dUTVAjKqvxNLFiq2&#10;MkGsc+rojHSZo/WI2h8kxSaFOcrmKInXrjGORMHet+Q0pV+dM5CYz/cBP3KAnclMJjOWlytyHLBe&#10;p92juKUepA0OKlLGjW8k5Q4D2dvxMIxJ2Bgt15ha3idqq/XoSjS6HOGQrTMUa9qvVMXtrL9CIBsD&#10;m0dWjcdsOO3SGYTDkCvLZeyuVIOjRhIj3HWKYNfWWd1QOlneqryyAOW4OpxYGRwFxv4AYBx4XrHs&#10;okJcYr83v1uKdCamET6SiDNlQ0lb2G/erG3FxquzMqnoCMEtwTijUgtoPC5tx3LPlbaq5rUWZWtz&#10;UzXKhspbvzq7E8yYFUgWUsaoPKdCcRsHXNQgVgMv95DHQzo2QZmytZcVJ1XDlFMmZ4v3htFTj0ZX&#10;MOnKEa/FVUomDr1qolfoTO5tGAZKMUwnE73Gq9IVm31W92W5+veKNzpD3/f4psH5Zsz80KusTJW+&#10;76SzWxUZZ/MdGbQdIrEJWKeNV0ZgTucabty6xcFXTzi5WBEHOL5+zNMXXxODfobu5yrnsV6vefr0&#10;OYvLpQ4NiuNeqcquKZWxO9c54cKLgxADvI4r8hBFT8jD7u6Edz+5z8MH93n48Qc8fPiQ6zeuIQoc&#10;EgCFEPX9PN7UQrJTx2KwXorKoReHkUImpA5MYdLOZNCL8fqf1A5jDBTtqel7mbjVqk5+UTy7ZqPS&#10;OR7wfhd8g3GF1J1ycbHkchmYJPDejY2gdWjRzeu3ePr0CZ999it+8P3vMZQB5WvQtg1D33N+9owP&#10;3rtNiYVuecbxjQ/5u3/7r/P5l/8zJ12DiWk8U8+fP+ff/smfcP/WIU3TcnTtOta2Ooa1jM9JAgoV&#10;Ncx6AmvQVQLeaOqdUyAbJwXWmqqPyfcmXLVWps+UyUDfLeiHHpcZU8tMop3MGLop/XrFzt5UUGg1&#10;6Ao4sgFAxPjNplPWvmF5ucZgaPWw1LNXkMLDGMjX8LJsbqjipUVT+1G/HXFYzhomjSMaMH5CDfKs&#10;ra3F+t450zaeycRLUSpLrYAih7lpGyZNK9/Tw1lZCXWDS0Eok1V2WOADWzPiEZaoTqwyb2w2mlHJ&#10;epu3DFB1PNtwmuiJq2aKgZDEwIvoorJ5clHGRNbCkNGDyoixlqyMIqfRfFGfp8uyzQiSXoEyGtBq&#10;qKouTk7VyInznzSN6IkUMXDGoCJWm1R53B4YnIMYyrhW2ov2a8aSaviMJifO0rpWC3sbR1+j/EIh&#10;DFWATDOr2mCnQYVMXNLfzQVTpNEmxUjfrUkxyAASarIoI+Imk6ly2hMb9yILdjWg0Mh+6+91Lzqr&#10;Y/2Ggel0pjBIPYECH1knAUWIgcnEj9DcbDZnvV7SxEhpIoVmzABjzhwfX+fmjWucXDwlDgPXrx/R&#10;tt+y7oX3ntJmZsRyteb58xcsFtXAK+w26i8VjYhlr4cQCaGTonWCXAKUxO7ujFvv3+b9++/w8Scf&#10;8v7773D3nZsc7O/S6OSrFHtKMjpT1479HYVCKkGZQkWbqgLnpxcsFjJi8vWrNzx78oIQE03bMJ02&#10;7O7ucOPmdW7dvMXR0ZHUU4aAM57GT+lNGGE0QQus8vELZBHRy1mytaQjJk9eveDFizOimZNLj3OG&#10;pnFMJhPhxWuX7q2bN3ny7CXfPn7C/ffu0Q292D4N6vu+Z9V1eNPQeDh59ZLv/eQ3+et/5d/yv/3T&#10;n1K8NNpZ71mtZG7A4eEhXdcTwgDOYpIMQnGuGeWcnY5hrH0Usjela9pL1m4gJ3IasNYj3AiPGf9X&#10;N6PBGI/1jnZ2gGsb0jBQOesmC+uk0DCbH3F5+YowLGgmu5qeW/WaWzTIUjg7O+Xs9CVTL5tpsVhy&#10;6BphfVQjUKRRV4JHKZ46LQBGHQ4sg0JE/dC0jFF9MiLWdLi/y/7uDlLzdQrpiJynFDKFG2+tofWN&#10;VtvjGNVVlyfCUm5UvUuqzlfnN2aEPTD0vaaqyNiznEXMyhiNJMVr167dnIXVIxo6ZaMaqY7EGEMq&#10;SC+CcfXYS0NLkZZsSAwhMESZljRK61JrKwJZaPavNSdlryh0UWrF3Ci+WQSHF7gjj/roBreJnPV6&#10;FdkTxq4zDINQMJ130pSGPL+i0d/GyGu2VhSEMpZSNp2Z24Zw9JT6dc41Y6mFXRFRMwo3XTGm2sFa&#10;nZ7Ad5s9DjXT9DSNk87eIjK6thi69Yr1esne4fFo5FMU7vp8vjM6HylgQkl1ytZVeGbbadZ/cVZm&#10;kk61uCpnqUJJciMV3zZWPrc0uiuLDHYPoSfEgSZNMNYrpVX6HZrpnKNrhxyfX/Luuzc4PblgPptw&#10;vlhssWtk9umLly9ZLhcU3bu1ZiNNU0p7zJuvozZOtW3DtYNd7r3zLp988gEfP/yA+/fvcnz9kMlk&#10;gjESKacYNauUuhxmU7vKqiLa6OznXDIX55e8evWGr77+hn694uBgj+VyxRdffs3pyRLvPZNpK++f&#10;Iu3Es3+4z8OPH/DJJw9pvSelNcZAO50QQ2QIkRICxggfX5xpEQgLqTXaIsy9J09f8ubkkvnhhNRH&#10;nLOEIENaZLaAOOhYCjdu3ODlq+dMpw23b9+k7wM0hul8zotXF5ycndK2LcfNTRbnC3b29vl7/+Af&#10;8ctfPeXf//IZppH9uVp2XFyuOTq+rUNkKoMoU0qDc6J3FFMgl4jFIzVQSzEeb2e4XDaRvKTz0kQj&#10;wtaBgr0aTY74MWCnNNbg3ZScoV+fYbO0Cedk8M0U387ouhXNZIoRPYExJslq7N+8ecOjrz4n9Cve&#10;VXnPk9NTFssVu3s7I3y0jcULRpswRQ5GiJLGNd6PcHGNkwyMkWtj3Tib0hi3hdeqUam/o1FtweD9&#10;hBpiSrfeVuSl82ld0QhYaXwibmmYzbOmykLbrDrzVo1iHWQs9K9BRbsgahoWteVcDIkMbXZZqG2V&#10;LSRRokSj9RoxtWHGk11t/JBGqjEcNuCvZBI6RcmaKzi2fA/t9kTfx+t11yyAjZG3EuUZ48a1qJQy&#10;cRzSjFK2VAVrs0q12wJlVWbERvJ2LPqxneGgz68mdpvgoa7zdhhtQLjyoLDNloNRQKDG/7UAOt6f&#10;gdgH1qs1e4cb4xxj0ExhQz2t2eRYYP0O6GY72BGYTNbSNw1rnXXrvBuvp57B7UHyGyhDnPxkMqVb&#10;r0RXpzFUDqbAj5Ybd26x6DqObx4T1h2He3Nev1nSBZ3D2gVevRCxLaNwlOjUBDJSA4tBhv9kHVYh&#10;7f0HvPf+uzz48D3ef+8Od+7eYn9vhvPi1K0V2YJRPM6qnpURpp3VPaHKE3Rdx6vLS549e8433zzj&#10;xYvXvHjxgsPDfT755AGPv3nO42+f0XUDjRcNmhhFdiHFTNdnVqsznj37Qx4/fsLv/KXf4OBgh5jB&#10;FqdOMrFaLJhMJ9jZjuLZUjuyjVxnGgLFJp68OGHdJ+Y1yyuFbGRdQohMJy24ojr2hcPDQ54+fYa1&#10;lsOjI0op7O7ssbj8FcY4kYFeXjKb7XDy+jXvffAR//C//ns8/+//J15dFiatYPqfffYFf+U//m2p&#10;YzrDfL6r3cBa4C7KUiLRr054dXLGZHrA3v41fDvFW/DCjw+g3WFJ6TmhdDJ5pIAxNarXQ64HxSDd&#10;ddYZYhoIwzlNyVgTScB8vs/FWUcIa5pmTxkXRudCwmK54MnTb1kuVzhTOD+/4NrhETtDoOt7JpMW&#10;39Ruw3rQFIZRNoat4i4aUTVeosuUshYc0E5e7QatoV0N48VEjMdIYCcx/FVwzNQutDpablwFs1Ws&#10;UQhjE5iCceMBFKlYxxaPg8ZVrRHDlPlVrJnaKq8wTRb9HZNF3nbodfJOlmJTPwT6IQIDZdJKUcZA&#10;M1G1QgK21MYe5YCrobDjPVc7YsfrqobReP2q1DXaFB2L1dVQo+WqMy8iNFe0iFQjyooDFbaKuyDt&#10;2ggttyYxVQzL+oqBlxFaqamJXGYZMx4xInY0uHaMFAw4S6JQjLbsZ6NZklB6Qa+3yBAXa4W5kLTT&#10;1FqPs406FOHG5yz66RhLQYIPW9DPKePeFWOrEfN26gBSLzAeg5U+kVIIIeLbiT4AXVP9umofZWVv&#10;yLtb2nZK6DtSGCht0nsCif4ce/uH3Li+BjyH+zscHsxpvaHroQ+B129OODs7I6asUEAi6BCQkCKN&#10;88ymE24cH3D77k3ef+8dPnj/HnfvXOfwcIfJxKtYmtEGI69yJPaKc0I7bI13tN5hTGK5WPHq9SnP&#10;n7/km2+e8u3TZ5ydnNP3wi46Pt7h408+5MWLlzz6+gkxiEFPcSXzDYrotrvGjZmBw/Poi8dM25bf&#10;/cu/jcEQ8qCNVxoEIgVvjMApYejZmR0gYwAnxHjJm/MFpVjh/JvagS/nJmVIqaNtG3zjsEV05nd2&#10;9nny5AUFw9HBHrPpDHLi9NUFDz5+j+cvntN4T5c9r5495Ye//Zv8wd/+mv/lf/0npCJqA5/9/Fe8&#10;OTnn5vGOnJviZZyqK8Qsw2wMDnLPT//Nv+RkbXnwySfktGJnfshsvo8vY0pYkYGA9S1DXzD0o5es&#10;GXI1UJUOWHSBJpMpYVgRYicPGeFxNu2UoQ/4mlYaTWNL5uWrF5ydn2CcJcTAcr3iYH+P3d05KQWG&#10;vqNpdtVSb7BlmdFaNkbZCPOHUgtvWhjS3zM1VTZmLPpa3Wgja8VWap1Ol9pyAmAoWgy19R5GdU07&#10;HtwqObtdaCxmS8pQ7YxRga76uzIUY2M0t+Wea5RX9aVzKTTGMN0RvLgONIkhEobIarnGGEu2MAyB&#10;tnH4thXHl2szl1Fq6DYUoDhxqdlWhWEYnY3UEMy4F2ypErvVCIEKs1TFXYyxxIzUYZJGyZrx1J6A&#10;TYZXo26JVq1147OGGhVrEXwr2xjhGCmwiIgYjEZfJJ+zQjVOO5grU8Rt1EN1LVOs7BBlnCh/3W6t&#10;obVWa0CoFk4zrhdF17HCNDWI2IZnilARigYJcr+VISRR5BA6dswuY1HWaPRbSQbK0NJV0aDH07RT&#10;YuhJZcBrja0Uo12gjhu37uDaCezMObi2By7w5s0pZ5dr3rx5RRgCMRbW3QrnLNbBwcEeN46v8e47&#10;t7l//za3bh1x7Xif/f1ddnZmeG/HIS++1iucGfeMqfBiEcaYdeIELi9WPHv+mq8fPebLL77m+bPX&#10;rNYdJYukc9tK5u285aMH77NarXjy5Bl9Nwhk6xzGVQci11AZshnGqWlfffmYd9+9x/e/9zFdv2II&#10;A2BoZ1NE00my7dW6ox+iwMXG4r1ldbHm+fPX4FpCFIE45yzGWWI25CjBZ4iJtm2YtELl9M6xM5vz&#10;7TdPKHfvcnC4y7XjG/yH//Bn/OAvfJ+jw2u8efOGmzducH5xTjNt+f2/+3d48e1j/sn/8wva6YSn&#10;Xz/h53/2Bbf+098ixR7vLN616sBaUgyU2HH64gk//bc/4zRMOb51h7IeuHz5NYd3HuALwssU5opB&#10;yPSiGd2t33Dt6PYYoW3tUAzKJzaWFHuG/hKTM6EPmOkU51tyMUxmu6yXp9IGrgM+jDFcXF7w+vUL&#10;KsXDGJlK1PU9O/M5k8lkbHm2FTzWA51y0Ugjjd2L2VicGsPKTqla1UKCVGgjZ5w6Guvc2MA0nskt&#10;nXhBKYSeGPv+SoSIQjbp/6PrzX4ty/I7r89aa09nulPcmCMyI6easga72na5TFMu3IOZWvBoaEA0&#10;Eg8IJPhPeEBqJHhASAgJ1DwAktu0ylVtY7tcrjGz0pmVmZGRmTHciDvfe6Y9rYGH31r73KgWoUpV&#10;Dnc45+y9f+v3+/6+g5ORVT6eDiB6gguNThu9ecwT6hVhEYEZ1FAbN3S7WBwS/eWlz19tsGTSgeCj&#10;DL5kMp4QfGDVSj4lKKpqRKgk09UHH93+IgziIv6fimbs0tOBHElCQ0OYXBm58n6krvnhXwmParPY&#10;stFWApAgkxDofcQOQzLc2sAWRCvn9Bl473BeY7yPExlDUyvXTDpqY8xgqqWi6Zd3nr6VZCqtNCam&#10;rCg81nog59f/WCfeQQkegsggMQbnA3XTCIwWnSpDgCyXXVb6PKS4pwkiXcbNdZQfe4W/n/YmQSC9&#10;oshlIRniex4agLQsDORRoSmiP0OKOsyynL5r8DZAtFweaI1ZJl48yoCC1954wIcPn/L9P/0ZdQNB&#10;9WgVGI9Kbty8zfX9Pfau7XHnzj53bu2wszOjyAxVWVCUBXmekenIFAuKsigp8kz0BUpsf30AZwMh&#10;WHrrWCzmPH38lE8++ZRHnx3w4vCM1VK8qrSBTIu7JCEmlGnF/VduM5lNefLZ5yyXjYTxxAlODgFD&#10;NSrJjKhMu65niG/xsFys+eCDj/jCW68zm064nEvAuNYZvZUMiD76zmsFRSHWLFp7Xjx9ztHxnN5r&#10;IV2MKnHzRN5zujZ97+g6R1/KtNP1PUVeUBVjnjx5htJ3eO21B3z66CkfffSIb3zjKzhrmS8umW1t&#10;cXJ8wq07t/mj/+Qfc3nxP/BX7z+jMIof/uUP+dbvfJ2y0HEHsHk+M+2xrqVZnLLuOj787JDxz97j&#10;/rWKm3vbUJ2QaTVYVA03mveOvCjpu3Nsu6YYl8ODLQ/YpgBpDRdnJ8wvnrG7vYc2BQTJPUQJ5bIo&#10;Cvq2oRoXqSnn8vyMvm3EAMw7eSEh0HcdajxhNBrFjbUFYwZ7Xx8FDiEEccXjSvGJRTwp6pLkV96X&#10;omnXA4NAq+RqJ6/T2igkiAZAYm8TBAfXhr4TAUdATJZ0PBj7vqcsZdopy+T5ItzwoijJiwIJWyko&#10;S6E+FbmMs866aH4lnbyETAeS3UDKsZRuP3b+CTYiwSnyV5oItNJ4FYbGWht5YNSVQpMMyJz3Efe3&#10;BG9xXiCJ4COdLKQrroZOUg3dJKT0RXHPhASYexhCVaTIO7y15LlhXJWyqLMCMzgbqWDp7oqGaDq+&#10;/xT/SOq0lWI4ZhKCcaWQhpD42VEToYnXQN6HMQwsERcPywSMJbGZeNGnvzZpSZkxBBxt02CdJcvN&#10;sD+RaxO5/On1BAjDT0+DRWJibQ5tnewz4j7DxCK/XDZY6yJVj+FnoDXOBypjIqTSS45o/EC0EedW&#10;7y3ONaSPKsvyqLuQZbNzlul0wne/+3v86v3PWSwbqklJURbs7WyxvTWjGhVUVclsNmY8NpRlTp4V&#10;FCaT5b/SWOcJiK+8tb2EdOe5UBS1tC7res3Z6Tk//vE7vPOLX3F+tma+rJPUIjYTIu23WELTobU4&#10;p7Ztx71XbnP44ojnz07p2mhfjccRUN6RlTl5mZEbw2hUUtdNDO8Qvj8ELi4uODo+4Y3XX2VrMsGV&#10;ci8uVjXz+Zy2FTHmeFQSXEdnW8pc8enHn9B1Mh1//vkz7r5yl8lYdpHeu8j7J95f0tH7oCirjKZv&#10;KPKSSk148vQJd+/c4+233+bHP/k5+9e3uXP3Ds8PnjI/P2dnZ5ejw0NeuXePf/yf/Qcc/bf/I58/&#10;n/OrDx/y7i/f5Vu/85vS1AY/UKu999i25vzsEJ1ljIqKTz95xP70ixxfrMgml+Inr6JcVkeLW4+j&#10;yEf0WUlTX1JUM6wyaGIh1VEMpMC5jvn5EYvzI3YmE0w1Ell6dJUM3pFnI5aLM6FFUoiZ//wSFaXP&#10;ucnITKSO9S0ueLKioMgzKUhRORmG7lW6XoKLj5WK6jsZz7quI88L0B6UOOH11kpCT9OQ5bn4qgQp&#10;NFVRyINRFigHwcqoqeJSyMaUK2VM9NTJUYiP9ng83sA1kf4kHFYJE6ib9qUu3LkYQqxEVZhleQxj&#10;6CkqSciqqlLoZbGYV1VFURakzjiL46lc5BR8HKmPwZFETz4GWyfIQEfKoCw2Nbm6MuFEs66EeYvX&#10;uPgCee/RCfaIlshyaAg0k6CREARa8QkjT2UnHuySgSn+QbKkjfqCeE2T9lSxcfj0TqwlAmCdj2pb&#10;hoNNwUZkdwWvVzE+zxjEKCyEKKwLON9FrD6K7VTYFGMvEI2oC+NEGO2mQ2Rg9V2P7TuKYhy9bBI3&#10;/+rBGP8/JnBdPYQShVKmkRAPk/Qd8oXGZJGm2JPn2XBAxLcHcUJNjLIQ4clMZ6Dh7OKIzz4/YrFc&#10;A4HxeMS1a7vcvXuX3e09Och1Rtc13Lt7iz/8N/8un332jKKqUIhfjIoXr6oKqqqSgyh6VTnvo5pV&#10;fr/rekxm0JlAMX3XcXpyzovnhzw7eIEyinu37/ClL36REXnLoQAAIABJREFUcTXl/Q8+4smzQy4u&#10;1nivaTobp7pACHKwZVlJ07bY3hKc48MPPubw4IKyLClHBaNxRVlmEOG4Is+iB4xFG81kPI5dvcNa&#10;RdtKnJ/re8osx5RCta3rmtXykraz6Cyjt4a6XTMbj1ksVjz89HPaxjLenmK7NZ9/+pg7d26yNZuB&#10;CoOJn3egHWAUnVsydRVVVeBdy6gsCKHks88+5c7tV7h79zbf+9M/4+///X+Du3fuc/D0KWdnZ+zu&#10;7vD4yWMevPoq/9V/+Z/y3/33/yufPD3hz/7lX/L1r79NkeXYrkWXlUD0zrJeHDM/P8eYgvu3r3F+&#10;9oLD42d89atfYzKqEIumiEnjotgliM9zWWxRL0/o+yWhnMWoOPFGSIP5/PKEy8sz2lVDX68otnYl&#10;G9Y2BC+whdEjUIGuW1NUJWfnZ6xXS/I4dmZGlIc9ko2YFZk42ZmMtl2TWsgQVacq2hTIKE8s8CnU&#10;W9SU1juCleIumZXi7JflErc2UCKVmL5qY1BGfkeCAEKcCIIHiyw9tdbRbmCDvwuzRNN1Ao8obSjK&#10;9N7l4bWDf0Y2fH0eFMkUyVmDI1C3Hb31eGtZNxKm4pxkzFaVcHJFfCTvx3kfDbHKQe1ZVcJm0jqp&#10;auNEkMRBigE2IzDYL5BFB8yEfUes2jsfA8nFSkK8zcOw0/CxAPkQklMAXrtoa6Cwy3owbFJZBjHa&#10;EbVxs0zXLcE10nAGem/JrKMQ02/0S0WUoeglrN8Hj+sdng4FEZoLcUKVYi0PpYMQJwkztN0oZCIy&#10;mUJloh5NCk/51Zq2aVjOLxiNygFikCKtEzAoxUrJ4SmvL+o35IHbvAclOQMqTUyx2huToxGlIzGa&#10;Lt1zkhDVkyyrg+vxRpbt6/UJv/j5L/mr//c9Dg5ORFavDWVVsL+/zSsP7vLVr73F6/dv0nUtKhsR&#10;UNy7d5PDF8dok4lmxjqyIiPLC3rrWLc1O+WEvd0t+qYBYzC5pm8btNJUoxHGZKzXa56/OOL4+Jj5&#10;fMV63XB2tqDpOs6OLvjmN7/Kd777d/jWt7/G0yfH/Mmf/Evefe8hzot/vFKCd2tt6LqWer2WeNBM&#10;c3AqNuFt15G1GW3b4t2U2XQi16XtybWR8OtoI15Fjr2zBtsHVqsFXV8TdAa9TMx968EZXIjmR1rR&#10;OYfG8+TZEz789AgfMppVQ57J0v3p42fcvHmTveu7eKTOWOsHtpNSYLue6WzCqCzArymKgvFoxsHz&#10;Z9y8cRPnPf/8j7/Hb//WN/nil95kvbqkaRoCis8fP+P1N7/If/Gf/0f8z//L/877v3yHn//sHX73&#10;d38b6yzaOzKTizmkbzDBMJlt8+VvfoE7+zNCVnHvlQdMjCaztoGsRDaPMparoHDeUpQFdV3Q9yvK&#10;YkIIWeya5Mat1wsOj56zWK+xTcO6WbKFQqkcTx0tiSvQjiwradsWrdecnx5j+44yM1jkCPQhUJYj&#10;drZ3yU2Bt+JA13YdKo6fw7ge3QbTkisVKxnBpet2KWyYCFGExJ/WL5WI4GUisdYLhhmCWEB4KVo+&#10;PZOJxeHcUEx1ar8gdrqQGBfpj/ebsSrh6CHEIUMJI0hpTVlVxPoWl+iyQNMmvZdKfFzQdJ2l7zrW&#10;6zXGZCwXZww7gLiw9N6TF5rpVPYbZVUO6TdJdLJRj4YoZ4802sSuielcKjqGZh5CmbjzjsFh9IrD&#10;Y/Apa9ajMyP02qaL04aJwjMXX6fQbUM8aFLrkMD2DVQlgKJBk2iOAx6fCj1xEkjwipWu0EPkMSc6&#10;ZWqpEXgqGHF2Dy8fHDoaaoUg91u4UoNt30uKmJcDIc+zXz93rrwudcWOQ35xsr8VBCypikUVHfX6&#10;co9lRpqD9H0JglOil/AhCJTY1lTjwPn5Of/HP/tj3n33E3a39/nKV77IaJzTNDWL+ZqDZ4c8fXLK&#10;558e8a/93pt89SuvAWO6tmV3dwdlIAQrCk8XYwF7YXDkuWE2GUP0Rem94/z4jHVd0/dyM5+fnTO/&#10;XPH08RGdbdi9Jg3faDJma2sGOH753vsUVcG9+7d5+2tv8OD1V/in//R/4m/ff0g2nco9qgxt21LX&#10;66GJGkcI9/y8lc/MQ1u3nNQty8slt/UtirLAOUehNVuTAkKg7Tq6LrKslKiJl+u11IEgtaGN1txE&#10;2C3PDUYXGOX4+U/e5fSkZzRV9J3HWUNeZIxGE54dPOfs4oKbt26KiVu7iJ76UuSDF9sDPxkzrnJ6&#10;11CVFaPRhIMXz7l58yajUcXPfvpzPv/sM976whvMtkbQd+jc8Pmzp7zyhdf5r/+bf8L//cf/gtOT&#10;Q9b1kqIwlD7H6xyVFcyu3We2/YSv3rjB1771+4wyaK3HKE+/eEHWrC8Zbe8TvML5NpLqDYEWaz2j&#10;8Rber8G1KJ3hAjjb0fcNp6eHXM7P6G1Pa2XsCVZeoDKZLPMihliOZnTzjpPj59SLC3JjRCbtJO5L&#10;KcXe3jXyohrwz14beucIbQOIT0eWSSfsvI8ya3lgvPd4pWg7CUvOTGKobApF6h433OEwPMghPjSB&#10;MFgniChJ/LGlw5CLl1ztNqwILVzisJHeD4/0UFPUkKyDD7gQOdAhoHz83ivFISDmTy76noOoCpWW&#10;G7GqCqpRhU4sGQT3994zny9o2w6tS5aLJefn55GpUIgYSyuBMFTcG+Q5ZVVEpoIRaGrA+6W6Db2n&#10;0sK3j/478mKH8kyaDP2VoplnySzJs17XVz6bTfG7aq0wUAwVw/TgncPFRmTQaqRrqNIEmq5JzML1&#10;duiMXzoQ4nVzMcBarITlWnmX/OvlXglBxDkJVgLi+xDHSQhDsHfAsUGqfg2qCQzLg6uCKVH9SqMT&#10;InwlxVsUoIN+Aob7QH6FqF+Dh8LkPH78Gf/X//mnHB/WfPM3vs6tu1tMJwJnyD2Zc3624J1ffMRH&#10;Hz2jq2synfGVr0+jFw8xJ0AWyG3bghHLb5m0NYvFmsPlCcfHpyyWS7Isp+s8n3z2mNWypixEULRY&#10;rlBKc3yyZLXq2N/f4bUHt9ja2iLLFb/64GN297axruP6tVv85jfe5uOHjxmPp4AjiTaVUtSNxttA&#10;lsUJlRCbikhPdo71as3lxQWv3L/FtZ0pVSmMIJMZetuTZ5c4t5CJKwTml5fYXupOluV07QIXalyw&#10;jLJtMlMwGRecHT3hb/76FwRj6GwbcfBs8ImfjKes6ppHjz7n2rU9xuMK13cDA0eCV6zAexOJc/Su&#10;oSwLppMZR8fH7O/t87vf/j1Oz0548vQZWa6oqpLpbMqNG9dRRnHj+g3+w//4n2B7Sw7Ul2dor6lm&#10;OVppsvEN7r7+ZfT0BqDpuxpQ2H7J8uwJ2WpxDibHekPfzrF9y7icsbU7gRAw+TZd29M3S/JxjiKj&#10;q2tOzg9ZzE+xfUPfW9ousFg2+L4hjJxkvdoOFUdznVU4DMfHR2hkJOqdKGSV0hRlyXgyJsQFku0t&#10;bdthspymaaOLnJKbMUgHLBGBSb0YCIbIHulRxGBjXmYmvNxwRRGYi3iyUsODmfIvrXP0vTz4RZHH&#10;Q8ZFLrAheXgkGEcwXBc7vwBoYT7Eh9t5FylXCnxctuHF1sAzJFwJfTt1yULRGnj6QWPICHRDkdfa&#10;0PUBrTK2traYbUGeyc+yvSU1sWKoJBm33jm8XRKClzzRzFDkuUQuxvdaFMVgx6CMjti7Ep572BRQ&#10;lWpZLNBDEHuQTlo7wWq7ro3imnAlW1R2C4EkeIrXSyuBYKIATMziXo6ABCLbKP276DsU/LArEGpf&#10;PLhiwTTG0OGGLj2Fl6ff27Yt2mWxoxfsO02QKFGBNq0sNbU2UdH96yy0l+8zor9OCqk2mRhp6Qhz&#10;JQuKdHhmxlB3DQGhPsrP3rCbXPDkecHB0yP+t3/2J9je89WvvcpolONaxzqssV2BQuNDw7jM+c6/&#10;/k12rs342Y8/5k//9F32bt3k1s1bHL84wVpP29YCNQZD3XQsV0tc33Jtb5tnz55zfHzOxcWS7e0d&#10;bL/g/GJO6wP7t+6wuzWhKg06M2zPZjR1zYuDQ87PFvzZn/81d+/f4vf/7u+yvDjjk48f8oW336Kp&#10;F5SlQQXZpXVtQ123AGxtTZlt7XP4/ISLi3PyPKPrOsqqoOstWZ5RjiQ4fDIqyZWnzGE8ySlKmd7y&#10;fIpWmvVqTVHljKuS+fmF+FgZRa41bdNzdHpKXo24ththT2155yc/5figxpUVoVME5dCZguBp1p68&#10;KJiMJ/R9x/HhMSYzTKcziqqA4GiaTpSxuo+2y47xaBTvGcW4GrNcrGjqmtt3bjLbui/WGX2H6zvW&#10;qzVZluF62N3dpSxyPIZqsk3TNiizYDSqCHrK7v0vYr0CeuziEFONBGb0gezF4RHjdUfvAm23xAQw&#10;+oyt5ZTpZMbetQJ0QdOcYrIKU2yTFwXOWrq+F08PZ+mdZ1U3+K4TNasGr3JwHSGGihRlNXQkidoY&#10;ZPvE9s4OpqzkYXOWs7Mz+q4lyzIa7yXzMpPQZIeIEaRwS3FxRLw2QNtFAY0WytPA0oiDfsDJs66k&#10;2/JWONjOB4KVauWcHex/g5cUmbbtxDskbvSMlgLknSxhE33ZmNTVxsixIIeL8z6q8jxFUVEW8qAr&#10;BV6lJaYUNhWLTYIE5MYQ0CJ5X2WZSJqN1uCVWBQryfpUStF5izGbZCiZeDRVnl+ZSnw8BALrpmVd&#10;N6RA9K7rqKpK5OjIkng8HlOWRczZ3HRcyd0xvvGh6CqlIp3SY4w8FF3XY3uxghCZXYRh1MbPSIUg&#10;Ae5xZ2GtpCGlkpk6/l9XzYp1Vfy8BmguhZywoQtHWmGIHiYhuGEhHhC2lQ6BPFPDFOjT4aE0fedo&#10;1g2j8YTk2wTxZw7r03i3J0jMe2wvuQko6dSjDhh/xVpYxQEqy3NUHcVWWSQhIOwZay2ZMtTrS/74&#10;n/8Zzhpef/2+LMotGNNhnaQQyQFmWViHUYYvvHUHFTR/86P3+Is/f5d/9x/t0LVr+tYJ3XXtqeuO&#10;p88POXh2yP07u+zv7vDi8JSmbrlx8xanJ+eAY2d3wvPDOetlzYtnz3hx8JxXHrzCbFpRVYZXX7mP&#10;B27fvUuWGT741ce89cartDWcHJ0wHZV87atv8cbr9/ns2RHW29ggBFaxyBVlztOnL/jt3/4GH374&#10;iBBkCutdT2VyCnKu7+5y/doebbNitlVhMkWRZ+KcW+b44Njf26cochaLFUF5iiKjD4HnLxY8eXrI&#10;7bs3uXcnsF6c8vHpmh/82TusWoPKPd5qvA7o0KONJiPDtR2hE7huMp1Sr9ecHp+QFRnT6YSqLLF9&#10;T+9D4i/SW8fIjcjznJFSjMcVbVPz8OFD7t2/y507t9ne3WFUCdw0n19Sr+c4XzOZjCmrKVU1pioq&#10;+r6TxqyAoCqUspjgxOHy+XM8nq5ZkK2blmAWsjzoekpjsL7j5PSM9eUFlTaM9l+lU4a+a8jyCVlZ&#10;UY0muNNjrI3Sc0Q80a5rip0e73p0NqO3K2GSdB3r5eXAt1bDX4Ihj8ZToiSI1WpF23bkkeesvIQE&#10;qNhtpek3ICZJPnq/xGEfY+RRx9pIwUuLr3AFwxcxgzJCu3Qe2t4TOj/wfIU9kKE09LZgtW6i2EKL&#10;MVFmNsEowbNqJJmmKKv4ABtcZ2maVvBooyPmqAnWs2xXhCCjqCkFl+3QRNt20PIalIqFIoCOEIPQ&#10;+rIhIi0QBkWhDw4dfWWc93HEVZuO1wIuZpQqhcoURhmyUrBlg0woVSUTSdf1EDx103F+fgkgnOTo&#10;HKqTIEWJUCnLcpkETEaqf8MOAAYVc5ZllEUe/bujZ4/3uM5ie1mcZpnBd26gGW7oiP9qx5zgFHHI&#10;ZOiu5fRQoPwA0QmrZaM+jR5tNF2H1jlaC59fvJBk8lRaFK3EQ6CuG6azrVjcw3D4eBjgHzmIBFrs&#10;uj7aCAdCvA9gg3apeDCpeHBqY2RxHHUAqfgRu/3ger73//yAo5Mld+7cpG1aTKZwWGlcgo5+VKKl&#10;8D7Q9C3di543XruNtT3vv/chb755h7t3rknX2TacnNU8evQZq3WL6+Hmres0TU3fOXZ3d+iaNc8P&#10;Dtjd3ebunVu8eH7Bz37yi2gZ/BZN0+N6xeH5gnff+XN88PzDf/htptMRP/yLn1MUBV988xUeP3rK&#10;eFzx5iuv8PaX3uLF8TnrpdCFrbWyLwtzprMpzw/P0UZz//5tHn3ylGosFOu+s4zKnMmsZDormEwM&#10;00lFXkhGL2iKTAwF796+hVbI6/OOtu05eH7M08cnWO+4cesaF+fnnJ0+5+MPH/GrT04JaoxuW7TO&#10;8F6szCUAPQovM4PrPZk2TKZTRpVlvlxyfn7JdDxiazbFBkfdNLTR3LDrHePxSFCEEJhNSvIi5+Tk&#10;jLquuX37Fn5ni+lkzLX965ydn7CqV0ymE8oiA2/x3pAXBZ11mExEqy542akoRRY6Vusl69WCTOHw&#10;fU9R5qCjcZQRaMQ6y8XlMaOdfXIzZd1cSmZgscN0shVDtL3I5gO0bc9qtWJKj+978tzTukBv15yd&#10;HnJ+dkiIN51AKvJgjUYjilz45F3XMl8t5cPzKVxCC0sGK/a+Sp4ISZSXDzuLxVAWoiHK+lVc9Glx&#10;ZXTi9aCUEb8KI/7XIRDhAItTjqqM8uQB7vFSTLWm73uqPGc0HkXPiBhIHHnfQwE0RvYcWeTfoyij&#10;eASg6xxNLdYEeZ5RlAVaKzFH6qPpW57jeyuxc87Fzb6IelL60Wg0il2yGbIxtZauw6iURes3SU6e&#10;yLaRwGsbLITEdQ8DeJ0WXsYY8nw0qHOT2544+4lRk+9cDIsI+OjVDUSudBXHZsPu3o50T3FyKIqK&#10;fFTEdB7RLgTvsXmP7QtUbyl9oKfnKqo+GKLFMS6JgFTK2IVhOT7sY6IaOmH0QpPMXoaNtEAvOjOy&#10;h0m/1WxskFMQiAoqCqQ2ux+igCt9XzpQvHe0TQ0BbGfpOks1lfvnJQ+ezWpDPo90LYfTmeiv78my&#10;wA/+5V/y058+4tr1XZnoTA4uLuDj6026ELmmEuwcguf87Iy33nyVi8tLfvw377H/b32HslScPjnn&#10;0aMj5vM11nom45LZdESzbhiPKpyFzz5/xqJuaHpAPeP23Ws8O3jBa6/d57t/8Js0dc32dAvnAn/x&#10;l39N21hGZUXf1bz55gMOD09xvqXvHUcvjvnCgwfcubGDa2r6DvrOxwM/oGNBXczX/ORnv+S3/s7X&#10;efLkKVobTFZiHQTt2b+xxb1XrrG3M8MoxWKxxjpZch++OOH+vdsUecaTp0/oO3GefPLsgCdPTzCq&#10;IK/kHnn/Vx9xenTOu+88omkDRSn0Te8UmEDaH8qtJFN9UAoXLFqJMd50OqXve1arNU3TsL29TREn&#10;MdtaVv0C19poo+0pjLDxJhOhfD558ixalCsmkxHXr13n4vKMs9NzQtDs7u6hlENhybNquMd0yPC0&#10;dLYVKKsa0/c9GUFshlUwgp97H0MHDKjAxcUJ27tHjLZfYbV2NM2CabFNNZowm21xcXECQcKROx9Y&#10;Lpdc961AFMGTFRXnpwfML45Rvic4G58z6aI0UOS5CJ60ZjlfYLtuUPD5ENWtsRAor4VeF8QQK89y&#10;gk4lIGAMZEZHGlai5wmvt+vlQUldoYkS8aBB5QZrEeOsKDGPgzTxZBhcMeVnE/Hp1FltOkqtYlFQ&#10;Cm+UYNk+7QVSgQlUVYn3BcZo4ZAbg9ZWaFFAVuSYLKOuJRxaK0NR5ORZTt9bVqsVq9WKopAEqKZp&#10;aJqG0WiEyYXCmWUGYzJ610U8WkVb0ivGYmpTaLS4qw3FxVr7kpI0FdAsE6ZPFpfHLnaxGoaDIMsy&#10;8lzYHcvlirquuXX7htg2p1qGloM2FVStyYqSrCgpvKMcjbCdG1LAEo8eNt38ZtF9dXW9ORBSsUQp&#10;VIRc0n+7GiAhhV0OwN510kWHmA5FwPXRgkAJYybLMomuGxajm3qd/njv6dsWRaBuWrpW9iNJPf3/&#10;90caoMRA2sQZeucpi4J33v2Y7/2Ln7J/Y08anNiMyI5BfHQSbOVSnnEgxm7K4922K95++y1+/Dfv&#10;8+jhU3b3trm8+ID5fIlzjvnFgtu3XmE2G7FeNTjnOTw65PjkgqAUmfHU3Zrb4z3u3r3DwcExP/j+&#10;j6jKgt3tKUWhuX//JlorfvzXH/H4s2d89+/9DkVRcnbesLszZnGxYrla8+Uvvc7WpOLgaCVCRS02&#10;v9Z6mqZjtjXj0cPHvPXGq/zBH3yXH3z/L8iNYW9rwmtv3OZ3fufrvHr/Bl2z5uJ8LqLDoqRerxiV&#10;JZPdPT76+CHz+ZK+M3z62WecX8wZj3ZpbcuN2Q5PnxxydHzC0fMzzi5askzsxOX+8vK/kNTqMg2m&#10;yR6gbQXedFHdPZlMWNc1pydnVFXJ1mxG0EKtdE5U333Xg/dMp2PCKI9NGzw7OGDd1Ny6dROtpuzt&#10;7bNYLqibhmnX4vuOviuYzYqoPYnTu87IyjF1M8dkmaAKwYENFl+4eKNbGU2sFb5ob7k8OaTauiGc&#10;2bbH9WuKfMzu7h4vXjyWDi4IK6VtGtpuScFEXOeyXJgIXYsm2gAnyEIHMq0pRxXKZKxr4cVmWmPj&#10;45IEPRtfGFBK2Afioy4P3KYBEiw3U8KwEJGKw8YHQOB0c6Uoq8huSf8oD3kajQdUILIkjDbxEUye&#10;+LIJDkGskNNyjci7x+tN95i+L9Isk8OfiVRFIhihTHKHlECAPDfkuSwBy7IgNxlFISrkphX+/Hg8&#10;om1asSQNgdzkLBdrLupaFp/x4JPFcUffdxRlSVBiygQCjRhtMCobuvZE/UyOjFJINoWxa/vBx57A&#10;4AsjNu2Ovhcf8NFoRNM0HDw7ZHdnR5R7XvYBCmLMnnzGIQpMAoG8yCiykr7tZdGpovw/Ngn/ilUA&#10;DN27tQLzDG6PMIRHiF9PZF6xURA2XUsZVcKpg86zXN5zvH/SvXH1PkoL2asokpiMiTVHs66xzjMa&#10;pckmHyaRQDSJi4du8ntJtsJpUQtgMs1iteCHf/U+RTGlLA3eerx2QDYceM45CI5M5RHqufLZoPBO&#10;1NrTrRn37t3m4cef8xvffIuyHMty3Pdsb0+4d+cGZZlR1x2ruuPiYoF3impUoo3i9GyB7Z8yGY+Z&#10;z+e8994l61XL/TvXGY8Kur5lMqnIcwPacHJ6yZ27Nzg4OGQ8yghOcba45MGdW3zxC6/xwaMj0GpQ&#10;UQevadY129szRrszfvKjX/D3/sHv80d/9I+4OD3gW996m7IKTEaOFwcvOD66oG17yknF9nZJNZ6w&#10;veP46MMnPHt+wfHxBY8ePaHt1nz5S29SVWPOTxcs5iuePDtnvW64vFxH90+BiJ3VBG0xwUiDFmLs&#10;Y7znvZdpveu6CJludkSZznBG6ujp+TmjaiTNnfO0rdigCInEMnMirByPR4wmY04vzmj7Fu7fY1dv&#10;s7U1YzyasjWdUq+OZP/ioqc/ESIkpxjv0zcL6tUFxlRk4u2gcDZEzDF2SIHo/62Zzy/ZXp6TV3tY&#10;OvpmQTmbMB5vkZkK6wJYx2QyZrS9ja97XNnju1ooe15oaq4XbrW1vdzYOiPLNVkhmZSr5YK+s5gs&#10;wzoRoXhno0F/Lg9+hD5cHF3hCrEssjS8ifS+Kw//4PkR1YvpAUIJRc57L53PrzWDKUTZxYc8Sd+v&#10;PMoR/w3xv+v49bFrj8tUl15HKvdKsPTkyw1yA8noFamAhOHvfaRS+uBxyJJQGRU9QmQ6KcqcMu4D&#10;qqoiNwVisGXlnwvB0Ot6jbWWalRi44I1dffW9vi+GQpCCIGyLKMfTzqv0rgq8IcOgi1u3DjTPSTF&#10;mvi+x+Mp3nvWtSQorFZrWG240FmeUZUlZVnGop9+lhMsPEh2rSaqS+P0gGL4ZOWSC3RD8OJxEt+L&#10;Cz6GmSRLZnlD3iHWAQHyvEArmYC6VtTDVTXChwLrHdY1m10MWrrm6Fmj4u+WTkQsa21naZse6wLj&#10;ahILmIu7lPhaE84uN6oU4hhZqYMauklnPVVp+P4Pf8rTJ3N2ru3JZ6A8EmJu2KSGgfIMcObQaETI&#10;LgIP2L7j3t1rvHt6zNn5nN3dGVkemBQTynxG3/fM5wI7yP1HDBO3rC5XsstqLLvbPfvXtnnx4pCy&#10;NASlODg8wvY9VZnzxluv8PXf+DKLxSVt19A0NZeXOTdv73F+ccHN/W2u37pBVRa0fT8EAMnUkXO5&#10;vEBt7XH33k1sc8w3vv1t3vzCdyjKnJ/86Ed8/3t/zdbWPmU1YjwdU1QTQtC8eHHML975FZ99fsSj&#10;Tx9zen5JnhW89uAuN25eZ71csVrNubxcUbcdbd8PymixzBJzNIJMVNqEwW1WnlE9NEEuyDJ+PKkg&#10;BFq38cxPS5flaknd1oxHYwoV6Aio4FnM5X7prKW1jq3tKdtbM5p1zbODA0Kw3JvcZTyZSsxpVtI2&#10;K6zv5UcLuoO1NaqtKaspq3YNvifLjMa5QNdbqiqPD2kqMrIoa6xldXHG3t3rmGxK360xfY1CY604&#10;DirvuLG/y/b1a2gLeix8Um8bwa0i/cx5Gz3Go6TdGExWyMPqxWips5YAdJ3FWfGGMdF4KBVPecZT&#10;vxsgxVoo+eeBbYOKdgjSGfqEK5tNRxbie/YIBBTiQlKj4+9I6lof5fibRZv8fzwkAuRaRuXhkEAO&#10;F5wbxrxw5YBKo55LuCsMHurEpbTWm3COFCyNEkWli3h06iKNyUlUSWUgLwzOEQ+AAoC+l07daAkZ&#10;kCKeS6EH2tAIeyN2s30fc1qDjwdKEu9okkujC37YCYiAygyFPiDKU2HIGMqspG3q6MuSkeeFLDLX&#10;HfVa4Ka0kC6KnJS25LxHxwStoZLpEBfyiT8vB20W9y0pPtB7j/JK9BtKlqjOOnQ63PpNjJ13jqaX&#10;Lst2HoJiPJsy295GBVgt12id0/dR1etiF+89ysey7R3BOVzE4MfjMVpreucwmRkm03SPDIZzLzUD&#10;af/g404m4+z4lJ//9AO0yVEGPJbCVCglz0dqFpxvfl/4AAAgAElEQVTzkOmY3xtk4RAbEWkuAt5r&#10;XO8YjQru3r3B8ckZ165tcX1vh5OzFfOLM7Ks48bNvbg3KqUetHVkZYEyUgwvLle8+sodbuxv8/xw&#10;zsHz59RNzZ1bNwHLs+dH7G1vs71dcXE+Z71omYwcaFgvGj54/3M+evgEbYRSapRGBSf3e4Brswnb&#10;s5I//MNv8HvffIPnBy/4wQ++TzG6hvYVO7tvUE1GlKWovJ8/O+XJZ8/42799yOMnR5yeXdC0DdPZ&#10;lP3ru+zsbnN8fMaTz59ydjbHukDXRZ8sHZs5jCSuBUey1vbJ5ZLkJRVipGS8ViqwXq2oorhRmThF&#10;OhF8ig1EYL1e451nNC7pEBq2UgqLpk15EbMx27MpOoahF7FOegVoCSoJyTsJAx5Ko1guj1nPz1Bl&#10;hcmjZijEkSNQYEw+3OxqsIPVLOaXbF+7oNi6gQ1j6nbJ6ekJq/VcGDBYpuOCTGdY2zMuJ/i+ZzE/&#10;p+tE/RoJkyhEyi2CoEq2xF0n/tJxsWWdUDRzI655iujngYvQSoJTElTgh7E3IBzijTIy+bGk7pQ4&#10;qqexSh7UEM2hkrho4NWnr43dD/H7QgrTTgdACENXxnD8JLXk5uclhshV0VTC95PlbMJR0wSSlohJ&#10;2g5SqNL3bQwrk4An8q0Dw/QhLJcN9KW0lqIURxqlJJlIVVVcCIvhmrWOoijx3kbVstzlyWpXsGIR&#10;LAkUtym6Cfc2WlMWBc55Ot9KgS8kuMX3Yv5WluXA+09OgovF+qVdgNbj+DUxyStWxKQ+TtNHlhcU&#10;RT5c40QJtZGO2TW9pHPJiYvWJqZ2yQ5G600oeV3XBKWYbU2ZzmaAYrWqsX2LdNJxueuTbYRg573t&#10;6WwvlFMjKk7rHWU1w2gTi3sqDuqlvc5wb2SGYMXPBaV575cfcnZWMxpPMapHIapirRM+rAZDMx8b&#10;EGD4DBMN0wforENnmrbruHHzBvNPHsWDtWAxP4FgqGs54Ld3tlnXHavlmrrpxH0ykyX1dDrj8uyc&#10;otDcunODTx49ZzSZkJmMvuvJDJgge6yd3R2ODk9p2469nW2CtZyezfnbX/6STz8/YfvaLm3bU9dr&#10;6tWS2aTkrVeu8Qff/irresl26Xn65IiHn5zx3kcHfPLpD9FKsbu3jWS8lhACi/mCFy/OOTld0Pc9&#10;o2rEeJQxnUwo8pJnB0ccHh2J2tVD1/coZcjRw307xHi6REKIn6WLNhnBCxONTbawwGshelwVMRLa&#10;D/fnSxh+hMWqqkJpxbppJMXOGFbLGqMUmda8+uAeN67v4yNZRSNun51WeCvkDVNIkddM0MDy4jnj&#10;3XuosiDLyxI6S9vbuKyQgpsWjCAioaZvuDh7zm45QukJPngWiznrdS0KVSVYkjY5wa/ESx7o6hVd&#10;U8uLSwVUgTaK4BRFXpCZnHXTSFKSSlimFSEOGu8E11VaoVzCYFOXGJ/yWITTfkDg3Q1ckxq/5Jee&#10;foSsT5JC05MEPqlgpIIen93BOCsVWtTGmGqjiSQ+ZPEXEzZYvdYvfVXCj1FZ7AbDIND5dbGVjQIw&#10;sUFNB5Ee4A45IJ2ETyQc3RiCY/OZXTkcvPNRRp98uE0M7375L61lwtE6Q8dF7JBA5RxFdHnsrRXG&#10;klJD6lV6j33fC/c9ywhGuq0QzJDMROxmUg+bZRlZtgllsdGDaKOSTfuN9N7i9JNgOQ9978W+Ou4q&#10;mraJrpvymRsjQc/GaIrcROZWbGy8GvYSxhiW8yVKKba3ZyilqGuxxvXODvdiOkWT8K1pmkgpzajr&#10;evBb38Qebjr3dJ9etcqQZzCj60QBfnZ+wc/f/Vj0KplMC94JZ1wpEW2JOluatITLhEETEuEvpEXq&#10;rSNz0e+o1OzsziK8UtK2DdPpDiFo+l4ooOfnc9DCesNaMp2TxFsyIVvu3r3Ba6/foaimzC9FSDWZ&#10;VBRFyfnZBTdu7uG9YjSumE5HuNBy+OKcJ89OMMUYFRryLLAzm7K3c4fr+zO+83tvcHs359PPHH/x&#10;5w+5XPYcnMzZ3b/NrftvslxdMF8tsG2PdXMWlwtxlbQBlGY8HXP71g3wlrqpeXF4yGq5ouk62ran&#10;KIzAdFpL1+71FVgykRL0oK0Z6kGEEtVwWG+aqKaRRqasqkiV3bAAUxNdFiXeO5qmwRMYT6fksRnJ&#10;sxLbSWjL9ev7TMYV68Uq1hHJz8iMxnuJ/kNVwhLGSynJNU3fUBlNVlQTgqrFRc16dBTKEG8EraLl&#10;LrBcLSgvj6m2i5hiYyJH3TOuCqazXVA52shD1zVrjIrZh7GwKqXJtDBOEkQRUPS2Hzrg5FmeZ8Uw&#10;jsSPFa2MpCMFP/DJh/8aefQ6LjFFhBRPXb9Z1KVTGm9ikU7ud2HgaqecyRASZ3fj6y0jbwoLSYwG&#10;NSxcQhicrCPsq4afIyk4OiI6G8VnvKWAlMK+ob9dXTKKn/Sm+07Sn8EWQElKkHMWRR4nAC9ddjRH&#10;S5i0RP1tDhqjAypTA6QlhTYT1a+T+DGJzgtR3asG47GhcMWpIy2TBXaJcYHRYjjpjocJMiQdmY+5&#10;pAIjAIMbaFHkw+Eq/ukJC99AYClsuu87uq6n6yL91Lr42cjXGhMbmGQghBqWm9rIdfAJyw4SE5dl&#10;GevlCpNrxtWIra2ZWDX0HTq6XMotJwdT23YiQzdF9O93lHHRLcyk2BIoldC2l4p7OgFyk9ErKaTv&#10;v/8RLw4XmDyP35PTdwFV2JjGpQcWUlHItbbexU5TJqzUhSZH1T7SYHtr2ZpNuLwQvDjLNXmuWK3W&#10;PH56wOuv3cb7eLAifk9iw61YLVdik600t25d49/+d77D3/z4bzk7PWF7a0ZZCllhPm9Yryx1tB1f&#10;1SsA5pcLLi/PyPKK2aTg9TfucvvmjGt7E1zraFc97z674J0PnvL+R8dYZ/EhsHz6Kdu720xGI2bj&#10;GYwUl4s16/aM1jrROigpxBfnZ2SZ4fTsjKZrwcnBtT2bcmN/n67vubhcxGcxXKGbbpb71oZhl5cm&#10;9LhFG66dDIaS+2rj0l00NVfyhyOsGZwji9ey7yzzywV5WaJVAdG25fqNG+zsbGNCA8HinY10boPJ&#10;dGTqyLSlA6DWOOtRocD5FmsN2c7ePsv5JcHNJZA4yAJ2WGQCQTkUHusd9WrJdNbhzIjRaMqommLr&#10;mmt7O0y3rtGs1+LyZx2L5UX0ls6o1168Bo1BG/nhWot9rw2iaE2dWm97lJFT1WhNcD525gqnRD1J&#10;SKrHtPC60tWDOFWSQpulQ5aiIkU8aB0Dq33k0IsIYxjJ4kGTPGfclWp8tYCnxSKEwZ3TBcDH3Mqg&#10;SEobH2R/oVUYMPnBmCpslqzEzkDLWkcOihBkgW3kMFPxBsuTojYeFBK75rDeoDMpkt7KJ2FjQReH&#10;Pk+ex8BrkZpGyqobrkMqOCoeIloZknJHR3qfSwdEagzi1+tY8HWQOEClFCrPh8hClB/0AMDQMWvl&#10;Bsw/IJsWrQY3guGPRkUhXk/fi7ClaVqatqVtO1nYp0zfAfYyEYZJ/bMT500lcIcPHrx6KSc4yzJx&#10;GHSixFwvVoyKktlsgnUitlNxonTBooM0PhJIoUELNz7PC1S0q9QqCq2iTUdqAeXSb0RVKNFmaO1Y&#10;L2re++VDrPcYvAiF4vXxyEGk0mERRCQYUAMObIw8e8ksTYfYzweFbT2Z6RhVFXYUGFUFZVHSdOJn&#10;//nnT7l39waT8YjMKFGFo0EF2r6n8pZxOWK+WPP48TFt23B6eirOkiGwXEri2/Xr14RG2lvyynB8&#10;es60mrBY1GxvzXjt1TtMpxVb25o7t7apcs1PP3jIL+ae88sVT54fgZIoRoIcNIfPjjFGRHUmM9S1&#10;uFRGUAqjDdZZzi9l2euiGC3LMra2ttnb2WU6mbJcr+Jeo8M7P0CVbI5jtJbmwvsNjSJ9RSDuhuJe&#10;0HWteBo5S7+2Qn3O80Elb4wZoByjDVU1ous6jg+eY27dpCx2KUcV9+/fAhVEoGcU1jVkoUJhyLMJ&#10;bX1K6BsoPV7n0K/oV+cECU4gBE9WFRXZjiYzGScnx/GmMNi+jQ9IZBBECGW1XjNZXVBMDTdu7HF5&#10;cYvH7SW7e7uYfIR3F0IrdJ7etvi+x+TZwEhQKuBxKB/IjSHPS+mWIg9eeMsMoqHhj+eKdD4M/3rA&#10;yAmIotFEGEehhzQpdaXTjadXLPJS1KIalKRI3RS2FB/mPATnUUYPXWOi56WvFRqp2sBEYfMqBTuX&#10;PYQKV50wQ2oCSTa3G/RfJQyKRPkzVw5gHScb4fTH7UMs1KnbCirEpCNNHjZLU4EswnDApBc0pBsN&#10;WH+knurkshkLS8KfN29SCrXWw14kFSGd7JsR6EJZpFjFrl9UulGVGxesIYpLkr87iO+P9ZLo1HUd&#10;bdvSdVLkbZ94/LL0zZR0jwnOSc6gV3caxM80REGUQgzhhrD1+MAqJYd+nmcEH5hfztnb2yXPSkKa&#10;QXw6+sW6ou9t5HoLlKKNicvpfHDcTKjTVfRPMP74L9NUiePdd3/F08fH5HkZf6Ma+P7OiaWgMWHg&#10;3lvrpFt3IaaOKXxkzznnI3ya7huZsoL3jMcV21sj8tywWNUonXNxvuTzT59x/9W7orjEUxYjZlsT&#10;HI7Li3P6uqMsDWVZsVyssM5AyHj67JBxVdC20invNjtMZ2NeuX+XnUnJ0cExfdfwm7/xJW5cm9B1&#10;a6ZbE45PV/geXhyv+OCjJ5i8wNlA39cyacamQ2uNx7G8WAmkFzHvUTlCKbHobpqOtm2wrifXGbPp&#10;jN3dHalzzlFHai4qTjjW0bXCkxfKcbyHNHjfD89ACH4IIR+uGbIPVPH6xXGNtuuxzlPm2SAsLIpC&#10;MmPjnzwTgeLFxSWewFfefpPd3S1BGkwWxafCTPQhYLICo7RYQwcHOoeuoV5fEJQB58XjZ71uqMYV&#10;s+0d8Z9ZzuMpj3CDATCxc/b0XU1bL6mmuxTViAevvUZZwM3r1/Aqw0bIwPqW4EQIkhfC3gg+sd8h&#10;JZ5rwPV2cHbsegnZzU0uY0iEaqxPHV7ElJMJGFwp3tK1e2mDGcKOQ2RZRM69nBObTnoI547FyYe4&#10;rU5XLX59GCCn9HvlPYi3ih9UqAPWPxxImykiRNN0rRRuME+TQhM0VxgeaWS84rUCJKZFEtP4AbrY&#10;HH7BCwyiyNNRQTxJUSobOs/NKBoXckEgrjSeJp54CCFOErJASliwOObGr/dBErXylw8ISxSHxZeg&#10;ETzR4TA6k0mEEM25vCwafaKkOqzzLJZrkYW33fA5d31PykdNkXmibpZr5ZAFmZh/xcNYJ2gqWRpc&#10;ea3p/aYb6oqVdJZl9H1P18kSdbVaU5Ylk9mUtm1QqoqfNxGqaWXZFhf6WYw8VIoYHu1BpVi+K3BN&#10;2ExOxKYkzzXrleKX7/2KtnNMStF/pIMprZCcFr6p0PviEt/HZbWRezQQIoVSuPJOO6xTEduV58Nk&#10;Gbfv7PPglVu8/+ET8nJEH+DxkxfsXd/h3v1bnJ6dUhSa6XjE7v42j2zH+dmC1brm5OSUrrMsotpz&#10;NpuyvbfD6fEZy5Wjbs64f19z8OQx97/5JuUdoYE+eOMmmco4OFjzycMXXMzX9H3P9du3OLlY8tnn&#10;R3TWo5QlzyVxbjoZMRlPcMFxcRFoGwV5HjUSfTSRqwe9RzWq2J5tM64mUaeQOOo91WjMdDJhvlig&#10;i0LcIyOVUxheWawfkS7pEqsl3rdXALcQvOy24l4nPavOOVovzWHf97KnUklgKT74eV4QgmY0Knjw&#10;6h25h7UcyMbkWOflGipxscXIpGKdo8oczfKC5WpNXk3ka7NAdnRyzNbWjJ2dbXZ291BK0awXUeUo&#10;2ZgJvpFC4On7BuUDrg9MJ7s8eFBR5Jqm6+K7VHTdmoFNo4S6BjZOyanwSZFp21YKfVS4ptE/ILCL&#10;UonWGTvDRJ0MiYO6gWlSxy64uBTbxDQxZiPXT0vQhLFvMNsr4ppY95JQSrDaOExH/N07L1BPLOyy&#10;OVcDp35jMJa6ysh5Dxs8OnWV8vtU/Bp/5b9F+CJICtHG4TEqGePXphswQWFEmITUecfCe1Xqnr7H&#10;Wod2jpKXi176SwUwRYFXit56dK4iMyUW97T/uFI0NyeqYNUqJPYJEb4Kw5JSqURvFVZNUzc0TU/d&#10;yt930UkzaRTEpiEtsTWBlMfKcG/JZ6QIWsXdRLo/5JoN0J7a3DtJGRv/w3CPZsbQxZQsYzLOzy8p&#10;qpJc5dR1LRS3QnBYYZQkPFeTFsdDgoyKc9qmW5A7eHjNsrxLkOHZ2YJnz07Jy7FMJHFqxMluJERH&#10;UBenwEEDkg7aIEQHlIo20sThMsgElBmhUzqPMXD9+jZf/vIDPv30SA5LoG4sT54d8rW3v8KXv/wW&#10;H3zwEReXimqU8/qD16hvdoTgmExztFJMZmOUgvF4xGRS4W1HW7eMJ2PefPNVru1N8N6wWCxRJqdu&#10;HQ/f/4TTszlHp2eYXPNbv/0bfOlLX+Dicsnjpy+4fWOf+/dvsre/hUZjO4/tHcenJywWCwjIcj2K&#10;i/peMnJH1Yjd3R1G4wqFUBgltlNyavuup+86trdnhCBW3RLOIxNjXbtIM95Ye1wVrW1uPLWx2A6b&#10;WpO+JzPZxghRX2XTmVhdHCiLMoY333qNrZ1R3BcaQhBRnij/GfZfKIWzHd73KK9Zn7+gbi1ZJZ5H&#10;hEAWlGOxvITg2N7eYbq9hVHQrhUKKw+uEkdG5aQ77tqGprmkGEnxzssJ3rYE2yHeKgrnWimuSNdu&#10;TEZvlXQxIQjWWhQoo2nWnUAgVmyJ8ywfHmSnNkHcKlw9HPTQsaSw46vdcwibcTZZ9m6oeCpimYHk&#10;JR88YBKcEU/juGjyMYBEqVhcrnaAxEMi8aM36MWv/X1yO5SHLbjEh7/6NcmPJXr2hNTNM3TLqWgk&#10;1slVFtTVYg9Ex8RY4HzE+JV4+aRDxw/fw3CYEmEg74m7Cpko0gJ8EDjFQq0S5VZtpoB006v025SA&#10;Tj6+z95L8g5eRQZMx3rVsVyuRA9hHX0frQyuRAWGCGeEaLjlFRIi7cFhSVYAWqfDkZf+pOuWUCrY&#10;7GkSTVU+uyC6i5BgOvHZt51w/QmK+XzO3v5eXNIKpGltDA0Pck1E3yEL50xfmQ6vvJ5Y968cNgJ9&#10;tU2D9453f/k+68YxGo3Rqo/wonyaHoVy4HUSPaXpTA57Y9RQ4InPorDBfPx8ZBcVImwlk5nni2+9&#10;xveKX3C2WKCwKD3i4nzNJw8fce/eLbx7g48+fsyTp4fcuL7HZCKpUTdubDFf1HA2Z75Y8/zikBv7&#10;23zxjfvcv3udsiy4d2+ftuv46OEJhwcHnMxrVj96n66tKYqK/et7PHhwF43iJz/6CWWh+ff+/X/A&#10;7bu3mUwrrPWcHJ/y6UeP+fjjzzg4PGK1WhOcwCc+Tv2zyZStrZm4qF5df2SiDbLWCbsvE9QgyzTX&#10;ru0JdH12idYZeY4kVNU1RZHFn6WGZzCEl+m7iQ4brjzYKS0q5RXLAS51aBgCPDjlcL1nb/8ar71+&#10;H6V7lMqHfZx43zeS2pUVaCUK/N52ONviM8NqfizCSxVAK0yATOwqCxaLBbbvmG3vSkpR8Kiuw/le&#10;bgydLAYUrrf09QqTj0ALj92FDqU92niMEpqV0UCWx1Moo+9UxDCF2ZGZEo+ibmsCDhfswFMP3qOV&#10;dONKCaSDFvM06WYTjuuGgiWFKkIgIeGpkccegkzGSoKgPRvVpGBrsqgLEbIIKhUkJ/CB9YivSYSb&#10;pMoRiPmzXiAhbdRLMMtLHWVg+Pkv/4nUNxOXrGiM8le+V8RYKPDBITCeiXsMhuUwIGlO2sv4EXFm&#10;jYoJQ1emnVjIQoSzUDrCPHHSiR73qTOEmKREPHysjJ0+7ibkkEEKXhxn9XAIK1wPKMHbu8azXjfC&#10;fPGetmlpmu7/o+vNfiVLkvS+n/tZIuLuS+bNrbK6q2p6melZukVyyCFnNCAgCXwiKEiA+KI3/VV6&#10;4IsggdQDIYCAIIHicMBZOeqe6WW6p6przeXmXfKusZ/F3fVgbu4nsloBZPeteyNOnOOLudlnn31G&#10;1zm8U7E1oYnmtIQ8n4y/Tx6TNbHnbDKeypLSqleNzhSNkvjSp7WRN6JuQBOjDm+jTHMIFGr8vcf0&#10;UJQl62XLYrZke3tC7zzWefpWqhwdsg+EbShNOUyItRQhGpwAvetzlzEB/+mblrbvKIqC+7sZn3z8&#10;CmtLitITghWGU4w+ixBVMimyg4KN4b2VZdAJzbOuRhgrzCtroEDYJ+u2R+UzLJa+Dzx//oT3nz/g&#10;6sdXVKMxzgdWi47PPn9B33f8+ne/zf7+Hp988gXnZ5fUowmL+S5t2zGfL7i9veHRoyP+ye/9A7Yn&#10;ll//9re4vZvzdx9/zssXZ3z6+Qumd0vWqyXeFGxv7fHkySHHxwfSHSk4nGt5/v4TdnZ36Fzg7PyC&#10;v/qrF7x89Ybz0ynL5T2db+hXBSANdcqyZmuyzc7OLlsT9b4NWYpDHDVbVUJQ6LooYS09YCe24OBg&#10;n6533N5NKYuCYjyhbVY0a0EcxpORJPEjVBOGBj4IFBYAYwb8+SAbJMR8mCmgi+SAyHugtCVVsHzz&#10;+VOOD3eFJTMh9hoWkoRkIDylgWBqcQD7jrZrWfRT7pZTCl/j+0BvwHeO0vUtzgXG9ZjFYo73gd3d&#10;ParxGKwl9kWQhzF5c7m+ozDIZPRRZ9saUjOJICEuRezXatUDFcxewnYZ3KTTHaSva9yqgmMi7A/D&#10;wHhioicSGPLadZ+knWsGMg2I3SusJgUzvCAeflwAevrGS4gGSEjVv/o9mlDJ11cvMxuNZPyC4MPi&#10;qUXPn+wN9L2nqGK7uZirkIAkJFgo0zV7pCtO9MRjZy29N0XmgwuEIuLRyKEZyB2b9H3KICIdSCbK&#10;CUh1qY9tepx3uFDkiEQeX55RGSFWEtk2RNGy3svnnKdpPG0rPT/btbRl80662rsoNaBRh4yfE2/E&#10;SASSIyeSV5ZgrhjJ6SZTWMqYSLnVhIAx0oxbcVQfo7OQP6dcZuJchMFhne5NXG1sUTC7n1JXBbYs&#10;Wa8bYdXoukCitaqKctBeWWHx3kNIXqdzgd6t8V0nRtsYqqrm01++5O3llJ2DA5mpIL0B+hhZYgxF&#10;pMKKmqYccFVl6MKAfhxCkh2WvrOBUiM5HygLGNex4bkLVGXJP/rd73N6+paL6ymdaxiPxmxNxrx6&#10;fY61Bb/5m9/hwcMDLi5umM0W7O9NeHi8z+Qbx4xGH/L3fvCbHBxs8+r1C6pJxac//IKf/OQTLm9W&#10;zKYLJqOaw8Njjo732Nvbpq5Eh31rZ8LWZEznOi6ubvh/f/hzXrw85c2bc5bLBhd6gi/Bd3gK6rJk&#10;MqmoRxMm4wmjWLche0uYNOI9i6yKd8JSE3q4RDTW2hhRrqnqiqOjfbzzzBdLDIa6HFGVFW3bMJtO&#10;GY1GTMbbeBMPTZspksGYtNc1xyZdw8Rl772nNCUeiw89hSkwkeBxsH/ABx88pdQyhxAT+iY3tydI&#10;X+rWi15RsI5yfc4XX3zBmzvH3l5B6QOuB0dHWRho+46Wgqq0rFYr2rZl/+CA0WQLYwvWyxnOiYaE&#10;95LsWa4X7LiOoqiJ4It0Kze536UkHMTgEKRiVRkY3vvYMEMScdLwwwjdzhqkNZJ4Y8LZrkSQZ5Dj&#10;kIH02cgGkxa+bkw10j56mdYIrS17ySGrEhKZ1yHIPSObSTC4TfyWweYZWliFi5QRogbL9T1V5BKr&#10;mFvGvTtGkwqFmwKSELJWnymH2lo+DYrbBlHO1EPHxwbkNmP36PeEkJLqhAy7aGVferb48unvuc7A&#10;+ahUGmKylEDvPcGBJ2qotB1N2ydWQ7NuaVuXRMlAqjK1GZMhbMyZjrNBharyXFkEugkmMlR8LESx&#10;78yPzo3xSEm/MHfwnhBb7pkYBfRe5ebE8behSJLCQDooFQtVeEcliRfzFXsHe5JM64UVZKxJ6pEK&#10;BzjXp+fQ8e37PuYHOgK91HGbEOmgPT/96ad4D1VZY43DeUfnRdo67jJMVaSKbTC4rotORUzSFwIv&#10;rYO0K7RGZK/7rscW0Fc9ZWFoRxVj76jqis+/+IK3V9fs7e1zeTOTg8g7XKiwtuLzL18zX6558viY&#10;nZ1dHjzc58mjA/ANh/t7VHXB3f0dX3xxyi8+/ozr2z/j7Owtq1WHKcc8evKAR8cH7B3ssLM7YXtr&#10;hDGW9brl9atz3pxd8Pr0jJvbKcvlWtr1BZ+2W1XCo4NH7G5vMWsabFVRFSXeyzhLW0Xlt4tEh7Wl&#10;OBY+Rz6yZl1qnemch7ajHlmOHxyACcznC80uClxjYb1u6Nqe0UjE11QjyOjmSp5gSPtnuMeUjQVq&#10;J8Xx2DmYUI1rsUkhzmvQ1qWSA9C5NsZR1xNuX77l//xPP+Svf/ySRdfz8Nkh/+U//h5PHm7TtT2l&#10;MQVFEehdR8BSFyVN23J9fcPxw4eMxhOC96yWC3xw9D5QISHoer1kUozAhGTAReLURwMS9WpcFz0k&#10;WexajVpEj8nG4bAm6kEY1e9WDzbvWcWclVVhBnkP+XscRPT3JvFRw8DAqTH2ftAdKG7ANFURjsn4&#10;2ibORjTY+jn15IdeZT6R1Fhq0jMvgHTiFznpp4YkH2hR48YpYVzL1IXW5dyIsiziYsndpCCyi3z2&#10;loPefxiIJw0MqZx5Ni7cAkn45nEvClHh6zupwPUYVm0TjXnLuhFJXddHIxnZG00j/OLd3S36XpLI&#10;sk7ygTg00uoZDZPEaexSuz6jExq9fD2ETWxXGDdJkLxE1IUbQOMR6gpE3SKTvC+dixDkABvqDTkn&#10;oX41GrFcrhmNRojDIYm1ylqkTaR84deSu0h0pLo30q80sFgtxXs0FWfnN3z14pzJZIvChBgxh0Tz&#10;BPH2+l7gtdxw3FB6h8HhAtzcXnN9fctyvgQLW5Mtjo8OeHTygK2tGo+janomjaPrekbjEbPpHTc3&#10;N6nQrYpCeCprETC8Ob3i8uyOorS89/wxlUw585oAACAASURBVK0pbeDm7prZbMbp6QX3d2vWqxYX&#10;PJPJiCdPH7B/uMf+wTbbWxUEy3K54sWL11xcvOXq7S3X13es1i2GQhRygxx+ZVlweLDPwf4e63Xg&#10;eG/Cf/2H3+GnP/+Kn318ia3FcXSR3FBVVcx7+VSHIa0QXUQFbGJOdV0nPXVbqd3ouo6iLHj48Ji6&#10;rri/n9P3sifLoqSYFDRNx3w+S93T1JvXPJU6Egl2jOtZZbxlqop4yHt2drc5frDP9c0FH3zwkN6R&#10;+hUEWXjRAW5xZkQ1qrj58hP+1f/8b/nR6ynHJ8f03Zwf/qef8cnfvuKf/8s/5LvvH1Mu52u2drcJ&#10;hWTn113PqJYqrOndLQf7+zHhY1gtFzSrZTxdYL1aMZns4mJ7JOc6TPSsXVSRjPcm28kWUbUtL0bn&#10;nCS24sMP7E16DRkVqEBV/mvc/Pk3Ca1BIok+qjdm475pZIMevPHvppCcgrJrEnSCfk++QYVTnNPy&#10;ZtWyGeYH5Pc+emDa7Qm0xH0wkeSFEIJCBur1ucQSgZAgIIN63Qo2mbSw1TiqUdB8R/LiUe9Un6FW&#10;JCEe0C6zbKJOvHMhUgpb1k1H23nWjXDDu0htDEE84Ho04tHjY1arFbOXV4DHFAF6S12XLObLeJBo&#10;Al1rD8zGwZwN/GC+4nN6SPhaMn6IWBhGk6yS3ykirKbRTbo2EZIz2dOGvDFDyAZajbz3QcgC3jOf&#10;z5lMRtGJy45BkiweXE+oeQ7n+3TYLJdLVvO1YNQ+sLO7yy8/+ZJ107GzV+BcQ4iwkn5HmrPYM1cr&#10;aQnQRhGsL1++5Pziirbp6Xut7bBMRmc8efyAj37tOScPD1j4lslozHYnzzQaj9je3sJwT1VVtH0H&#10;LlDW0tjFIDr7ZVERbOD65p7/90d/S1UWtG3HcrlmMpaiscOjXcbjEduTCaNRjfOeu+spn396x83N&#10;LXe3U2azOeuYiyA6XtY66qJgPN4VyZQoDrherZiu1sznU6Y3j/lnf/gbXL694/q+w/qQWCi6X4RA&#10;4JKjKWu7xzkoqyIZeiUxKGtOI8ejwwO2JhPu72csVwu6vsUYy3g8piylj0PTNGxvb0e5jyF9eiiF&#10;ohCOS56+QMYSAZ88POEbz58xvb9kvV6xf7AnuSNlLhjJr3kvUPjs7Kf8q//133A3OuB/+Jd/wP5x&#10;SRF6Tr+65N/+H/+Rf/2//Xv+p//xn1Oevbzkw2+9R7k1xvSBtmtoG2ns7Pqeu7tbDg+PGI+3AOkj&#10;6oKnCJ6mW4KJ8q2+B+MI3tDFPpY2esK2qKM3Jd3gCX1MWoh+hrA+LIWVULJX/ZYkHyCsG2OLGKZG&#10;Ix0d3dwZSAAXTagFYtVp7/C9wwdPGdviBZ+Ll4yi00YPkpAMvvMucp6J2LONnl2EdaLBFa9Ymz1n&#10;FozqYejPCjX0QSpthRoqGH08TQj4WOmoiyIbnT7+LIZatFBMOvjEw9WWh2rACIEyKll65xJlVNeh&#10;vCXq9gQwkkHFGGJPWuGrN9MFbduzXklVadN0dL2XRueQyuSlQk+Slk3Xsb/eoa4rtrYLCjuhbaIU&#10;xvaEorY0q3bQ5lASlr13AwjGDoy6HMxamSyqfj7lOPI6yFEfcVQNkQUVTDwPfUzQgibJvPeCFEZ9&#10;H1lFesDn7xD4sKVvW6qqlvxDVKVUgTnhVm8eGtJRq03X6p1jMZ+xWjcINlxSloGLy0s+/ewNRVVj&#10;yyL2740V1EFpwGIwxIAVmNDHfE/B9e0Nn375GVfXN5LEDuJMuOhlLlZrvnx5yny94nu//hFPT45F&#10;j6ebSFLdWNZtQ+s66rHFtiMRGtOetyGIBIUtRffH98zuZ+ztbnG4v813fu2bHBzsEYKjaVvupgve&#10;Xt1yc3PH3f2c6XRG2zeRRdXho1PinWM8kgNhXNf0LiQlyvWyoe07HMJWmRQ1nYP3n+/x3/z+d/l3&#10;/88nrPH0fSuCcG2HivuBRMFlIRFB2wr0VQzmte8do5FUurZNh7GGPjqiVVXz8OSIrttlMZ8zmy/o&#10;2o7xaMzu9i6zxZz5fE5d14wnogrqY2eqYHrJBxY25ZTkABBRMWMlAn/83glPHh2wmJ3TNJ7CBULf&#10;QzWiIFBSyYcLSz8/51//L/87s7DHD373QypW3L9t6VzH/oMt/sV/+wf823/zf/FHf/w3lKen5zx6&#10;esDeuMKEIvJ7PX3XUZaCNd3d3bG3t09Vj9jZ2Y8ceCk26DrB5XvXRY+J1G0nxHJ+ayKHNwiDJPQS&#10;nmJi1puQvLYIfiSHXsMf2akmd7axWtGYE2abkHKGZhJEFkjY8tBzJxlqMSRevfZ8F5gBpBDNJ0rN&#10;DANjH+H9dNB4rz1ZBzCN0XMkxIq5HMobk39f2GyktJuVepXJgEfPXMcBTe8MeOD6fOrN2MJC34nn&#10;HCz4XhRJQoitHH2898BsvmTdNKybluWioe9Eerjr+2g4lZIZkmcZgkBP1oondHV1y8nDY548ecx0&#10;qp17xIifnJxw9faK5WotCpgxWa4Kfxt88jju76QOkucPSocVqWgSdAW2iHPkvcjJRo9XTL3kKsLw&#10;X1qDg0QpWnPhU6ivSpw2zrf2bZU5s1Grf/MZ1OivVmtms3mcs5x/IsCrV2+4u11IlB0URpJcDvGQ&#10;Vq0ecah8lB+xXF5f88mnXzBdzMQXcsJCM1FhUw9CH+Di8grve+ryNxlVJfezBaNJTVVbmqZhte6Y&#10;TEasjaOyBYGoNRQjpqqE7e0xO9sTHj44Znd3G4vATi9fn3J7e8fV1Q2z6Zx1KzUEfe/pfIdzXYLG&#10;RqMRu9s7kVllKax42633eGewwdP7PjYaKnl4sM/v/vYzbAhc3674nd96jy9fXvLXn9wIey6IOF/T&#10;NNR1ndbOer1mVFfUdUXbNbFtZynd1mKlclmWlFWZ225WFX2/wloYj0ccHR6wt7fHatXQdSLbsn+4&#10;x/10yu3tDXd3t2xv70i7ziAOlLDXxLoVhY25NJGPJnh2dnd47/0TdnYnTEYlXdewvVURyjJqxfd4&#10;RlgDW1XHn/37P+blRc97Hz1jenPLLEgznKbpuOh7Dvf3+Cf/+Af8+X/+hPLVxQVPLx+ws7cPRjsH&#10;hYRlVVFvZDabsbOzQ12XWDPB+4KmWbNaLjg4mMQQhhTei1fkUiJCkmtijB1gy1K82pAZLmoMFVcX&#10;fHOTkx2QMv0ybuJ3oR3vVaJX5Vazlz8sFtKCIxfFxyQxI/rQWpTiQ4hNe2NyM5ozF7KnDoiOSDTQ&#10;2iJQX6oNH8h4ulRoFglmEW+UCMvoBu7pgh08F8ngZcMjv1MPQSEEay3eRBaI95Glkgt7TBwDMSp9&#10;MlQhBFbLNU3b0TSt6Iy0HW0nuZi26VBIKKQiNREcM7EApygNIShDxhOwLOYrTptz8XidwE7GBO5u&#10;73n6bMJ7z59weXHFbLqUSj4VcApaUKYwTnzidyCVId4tnne0ZXhp7RhkjryGyDHvYKzNCde4BiXy&#10;iRXZaA/XnBA3kA7boijTIS9rLsNJiruKGmcVaxmEKtu2Pev1iqZphYpnRQu+7xvhPbuSF1+dY4qS&#10;yWSc2F/W2IhKqZSC1BIQAs53GFtyN13w6ecvuJ/NJaIyuQhM1oZJqQzvA8YZrq6m/PwXn4vqawWj&#10;rREPjrcZjyVCMWWgKmVPFcYwmYzY2d5mb3eX7ckEYy2975ktFpyenTGbzri7m7JqWjGkTvjfXd/F&#10;7kmGUVWxt3+YWkFqItKHEAvfpD5EioaEJWMQ+ZXnTx7zX/3ht/jtbz3m/vqWzz+75L/4wTN+73ef&#10;c3ax5Ox6zbJtpNmLk0ihqipEyTW3prSmoO+kg1ZRlBSx5WgIIfaMlkNBDX0IkoQVOeeauq5TjwYA&#10;s79HWRYsFgvmszlt0zIajZJ4m+5N1yvjhigV4vjG8yc8PN7DB9ie1JRFx/7hFquV7F1vOjrfMa5K&#10;Pvv4x/zlD3/Gs+fv0zsnY4oD53B9wPWBi8tr6q0xDw53KK/u17z46i3PnrzHZLdINyKhusgNjMcT&#10;IDCfz5hMJoxGY2kR5z3tukHLyl3fRQaMGE1NdoQQovfqxZPv4kJLOGz0DEJINltgkuzd+mjaVHJX&#10;r62bPCfnssHPBQuyQKxVfCt65grrBEgiXwbR3hlsDO8hmJA2qhjcGP6rBz3A7jMtM2P2hS2S5zVs&#10;VjJMKuqzWSMerRpmxcdVFU8NnY9j1/dRyzwaWltI4YUPUS0yKOQhlZcCeRV4b2jalqZp6VoxGMLq&#10;6ETrOrKieqftERXaEkipsFKu7wPYoIVmmkYfVhcbmqaLjb+Vz21pmo43p2c8evyA9957yvRuyvnF&#10;Jc16FaUwysxkSRW85KgJoZLpQKuhHWrlqJAVQcdMmFPexM/Gqtl3vfjgfarREEqcvC9xoeOz6cGV&#10;gs2QcwiazNOX95K41NyMLtbVSsT5qsIyGo959fqOV6+vRNAqCvWF4GKuWXJaaL7IC9ceYLVc8ekX&#10;0rvUxPyV6zeZU6pXJH0EYsQXAq/fXLK3v8vWzkdM7oUOefxgTyQE6hFVXVKWNdvbEyaTESYYutZz&#10;+fae+/t7ZvM5i9WctmvFI45sqt41dH1LXY6YbE04OjqSYrLeYUNguV7RRcewqjTyF6PYNS0BkVne&#10;39vmyaMdfue3P+D+5oZHRzuslyve/+CI6+kdL17c8d7TY77/vcdc/dlLbJD6gFFdi2Z8dBiquhYh&#10;Rt+n7lzifAmV1Zrc99dawd2bphFqZVWhjdDX6xUhDLKDcZ/XZY3dKZiMt5jO7lkuFrRtK3nN2PxG&#10;HWlB2AvqquKb77/HqIS9nYr68UO6XiqIiwC9CRhfUFeWxeyWP/oPf0KoRnShpV8FsA1NGwi9qrD2&#10;9L7DFIYnj48pW1dz9mbK1eUt7++PwYux07ApG1TxrBbzBSEYJltbTLa2aNexkUQhySjVES+KQhgU&#10;asSiZyUQg02mondZt0bx4wShKNQTJA8QImUms2s2f84wxqZ3ljZutv/IuWOSgRfPP99XSEYtGraB&#10;odQNmwyOMUk/Jn82f7+832X8OF47G3eBnpK0cDSYQjWVa/XayDomcJNUIhkS0rBGx9F5qdTsY1I4&#10;BE/b9lJ0hOH6aspqLfS0phE5gabpEo+fwTjqczvvRKo3JoZJ4kweZZcoJGCtUMCkPD8W21gT3yeG&#10;vm17zs7e4rqOk4eHjMbPODu7ZL5YI9h3ke4h30f8GTHAumYynJVIl/Hvw8SXJKiHEaSxsa/YIDoI&#10;cZFowtZER2bIkPiVVb4msydAYEWtNRBIK8N7rpPEa/CBUVVHSK7k1aszlsuG/aOtjQgjJadRZkaA&#10;WDTXucDL0zPup/O4znLxW1rvg/vM0ZAcGI7Aq9dnnJzsM6kq5rMVT5494OmzhyzXrYxhgPlsweXF&#10;FfP5ktWqY73u6LqGtlmLqqjxuACFrTDBs7+7w7MnDzjc3WI+X3J0cESzXvPm/JIuGOqqwhaSgxFx&#10;O1Fe3dmuODo+4uTBLt61VGXBP/r73+PpSc3ZWc1nvzzl+9//Boum41vffp8//7NfsrO9zYcfHnPy&#10;2TXNuaV3CwKjZItGo1GyH5swb4b10jqPe9EYoU2KoW8iTGdjDwUitVOhZVlhhS2gCDw4OqbfP+D+&#10;7p75fEZdS3tOgW4t1oiY4MOTh3zzm085Ph7z3pNtrhcVb6ZrCJai8HhrwNXUY/jp5x9zfr7g+OlT&#10;urbH0NI3Pa4T0ba+EUpu5z3Or6lGFSUucLdY8/L0gkfPRHQsJSJtQVEJy2HVNNIJxhbM5lOMgZ2d&#10;MabwNM2a8WQSGzu45E0bYqgc15IJclIWJhcb+V6SLkWhGHZc0JAoa1IsNfDqgySPchm6YufKbglp&#10;Y4WIi/vYw9ZiYvju8D4WlQjSSBmFn5J2vPOShIygvhY3RZxFPF1PjLmEm17aAsvgOWIyM7q7ck+i&#10;7p+ihyxdapMByMVj2mBdDtDajqLxkc/jibx+RyiLlNgrigIbLM2yoWk6rDWsGvl53fTCiml6SR72&#10;wpjRegCRociJX2kyYiIkE0t+sekw0kPFGumbqhGKYuWWAuUgDz19Hcy2cZy+ect8seTk5CEfffRN&#10;Ls4vuHx7LVSxqhIYSwYbE/RgifCLGi3IB2DQPEwMd71Jhi4nWbUATmo8itIkuEYizNiwWSO8VE+R&#10;efMEHSutSYjVt8FTRRljEW8TrN0gB0DfRcXEomBU1/GKjsWi4dWpSOqWVp6uiLxPPSydD7HHsUp1&#10;WK6urrm6uomHn8kDMji2hpTeBN8Y8MbjHdzdT/nsi5ccHh0wXSz51skRu3tbfPnVWwgr5steCr66&#10;lrZpE1Qk0gg9RVlRlSMI0peC4Hl4tM8//Sc/YGQ8f/4XP+PpyQGHu5bHh2MaavYOxzRtx9mba548&#10;OmZ/a4x3Hdf3S/7xP/yQyUicx1/85Cv2toVH//7zx/zdz99yv2zZPSg52t/hm88P+OUnb/jtHzzl&#10;tz465vL6lN4E+q6lqid03Rpp8JHZUZktpQ5WiDCOwDp936fDfDSqsVZgzK5zdF2ZIlJVrTWEWFUf&#10;JVn6nrIoOXn4kMViwe3dLbP5lK2tberRSHKZoePb3/mA3/6tp+xOYFLWuNBgXCdzhonFaZZ+ec1f&#10;/+QTbLUnObTS0jSerg24rqWNcI13skb6dUtpC0rvPW0Dr19f8GsfnfDw2dNIXypTCE70LnvnKBAv&#10;fblaIO22RLFNqD2C45dlFb1pkxadbK5MUtZCVR8r8ItYPBRMlBuIJfVCAzSpUk/WrYvl9DmEz4kx&#10;UtieEplBDoYyGp0QNXVEofKdxCfCCvGeGNbFuHjg6amnaK3iu1HBzyi9TBMr+pBqkEM+9X0YGJ3o&#10;YSWmXfYytLJVceK+63B9FUuxs/cegiTltFE1ztOs16yalnXT0nU9zVp/djStSKb64fgmb1QggKoo&#10;41hIz02VOk6YtckGT5kfSRxL70nVQNMYbz5zZg5Z7u+XrNavefTwAUdHh9R1zeXVjTgR40mEJwYH&#10;ixoytWc+CBSXzpDo0b/jxaa/ptxPHuMcBehQGF1aUdk03nesCCaylrJonOQ5NIcghkXm2/Uusa8w&#10;UNaV7BVkHZZFweXZNW/OLoTaV2jiOeZqXJBCPiKl1klCb76cc3p6JpIQERKIMjQb3H6FvUyETnVv&#10;i0NS0DvP6eklH3xwz9HeKDa5gdenF1jbslw1KbK0hbQJNAGKAg4P9wWqibBfHzyGkuWi4eO/+4xx&#10;XXO/6Dm/mjKZHFLYEQ93Rjx6tE9VlRzWJR996ynbI0vXtvzVj79id8cSWsfe3g5FOeJ2uuRgv6Sy&#10;Fd/61iNefHXON977HvPljN/47jO++urHnJ0t+N5vPOKr81t+9vlS3ALvKUtL23SMR5MUoboorCeH&#10;dHQGvdBMRaDR4VwX83XyvtFIiqb6vo+cehL122AEu4/5E1vVYhuCZ3t7m63tLe7u75gvFmIvJp7x&#10;/i6//f0PeHw0YbVYgSmoxhWun9O7DstIIKuy5+c/+QWffvGWw+MTjBEmZNd7Megu5hCJTkAvched&#10;NZRd2zIa77KctVy/vePo5CSG4D563oAtcNGbFC41OGNYLJd0bcfu9k5sBCELQHSRlXHh08aXxQq2&#10;KKN5kqYhJiYiep/b7xkbpPGymrGMgST8KyfmBjAFUUPGKjc9QMga7CFk2+BjyD8MvYXBoNeU3V0Y&#10;u+F8qoHO1oz4vMo39+lE18rW7H0r1KAX1GpU0YopFE9PePaQHqrFT4HKFlFtr4vCV9CuRWO96xzO&#10;9SxXDesIz7Rdj2ul8YsaVxNFvJRTb0yMIBDoyjuPx+cDNuiI6KGtBVMhe9sKBwzueXiAaBisCbeh&#10;OYVA33lO35wz3dnhyZNHPHpsuby8onctZVGhUhjJJ1UDHHLNg+WdpDgCbViboafNxK0a93xgirOQ&#10;MXqLFelYk6GrdxkzSSY6aC7ExKS8/F3oqOIklTERmPJGgPeG168uWa9aDg4OJdp1Ll1fn3WABLNu&#10;ek5Pz1k1jXRgi/CqKiSqSN3wfuNyTLkhDJJzMgVN0/PVl2c82Nvhfj7n5GSfrl1jq5qq9GnN1DFn&#10;0ncN1gSePHlMs1ry5Vcv6aUkRZp5jEcU1TY30xW2rrm+u8OEnundmq2Dir4KPHvyiA5P1/esOxiN&#10;S9ZLx2pVsFOVWOMIpefqfs3D42OWi54PPjrk737xmsurJXt7jklV8+G3HvK3f/uG3//9D/mdbz/i&#10;qxe3zE2Bo6cqBD6U6leBonXtbsCRTjpKWWMwpRSaDRO32j9Xk7jeZRlz7z3NusUbsT9VWSU10t5L&#10;Purg4JDxZMJyPmd2v+D580e893wfv+xi/4covYAwEo1zGFvQt7f8yV/+hLYrsYVQz7u2x/diM4VU&#10;kDv1hRAIToyQ7bo1bd8yX7a8eHnJarFMJd0+RDGqyHkXDWZD2/URmglRl2RN17fYqBFRDGhk2TPK&#10;4a16y8H7yBO1sW1a9FjIBtYmLZM8GSokJkm5sPFd2auKMr99VtnzUXkuRE/UDQxoup5KB2vCNeRq&#10;WZN0ZbIn0McqxBDHSXB7G7FYLZYJ6YDUf9kwhAQ7iRfoUjl8likmNXDRA6Hve9oIufQ+0Kw7bu+m&#10;3N4vub6ZcnF5y+3dgul0yXwhsr3rphOjE5ukhBChk1j2r5HXEKtMbf3IHnLYwOqz8Vb9eUjxRXqm&#10;YUJymE8ZatXI5ikxpmQ2W/LVy1dYW/DNb36Dqipo2wZMNnE67unQDfn3quA5lEsOId+TfGeWbdjE&#10;NjY9/nwch8G18vUl7M/RYPBa6a0srgyVCG/bps2fiAEGmraLUI10T5Pm6DGxHpD5d5rQFgjz9m7K&#10;9c29JAydQ6W6dYzz/A2NfNgYhxhqoDmVi4srXr2+og8lT5+ecLS3i7UFRZQGGO5l58U4f/rZZ5xd&#10;vKV3nmB6sB1dvxLAoSgIeMbjkkePH7C9s40pDI9OjpiMSkoTMK6nKiy9c9hSWhYul0t619H1jpOT&#10;fa7O7wmhYL5asjWZ8OBoj8+/OMPYETe3Kz768DmGhlcvZrz/3lOenkwokQjX9UJXlPxVH51OrTPo&#10;AZ/UXAW+9AlyVRKJ9hnW/VjXFePxiNG4ZjIZs7W9RT2qowqvo2mkt7DmJn1szFJVFTt7OxwcHbC4&#10;XvH6q9e4eo2EaQYKQz0aS5IXx6iEF5/+kk8+P6Ooarres1w3YntcwEcb07eOLha99Q56B10fKB8/&#10;fcDV5T3WbnF2ec/t22u2t7bxVuV94zqIdldK2qW7OQFKU0R9kjXVZCLQxzvYX4gLSLFOgjSblpPQ&#10;xYow1RNRWlH2jmSBKjNAKYCy2KUoZjP5lRIrPhvKEBQ+ydck3lsINnn4auh0olNTh0iNDM4nqqNk&#10;x4nwT74n6aSlhiFuMEHshD5VFgljT/RAMhMobcjoYeoh472LCzGwXK5o1h3OBebLaWKvdL1surbt&#10;Ev6bm4zIPajqJLEgTGh1Jm18MWYkz35o6IZMDYFBhAraqy5Q9Dh1LHU5vAuVDI1OLnaSSEVVQLvW&#10;c3p6wePHD3j27CmXlzesFivR5Q65Ylc/bON1QoQj1Fvd5Nnr1G969BplpTU7eJ8Yy03PH8QIG+1s&#10;5UPSG9fPKf6mCXNR1tRaiE2ja4zh9n7G7c2UuhpJYtuTVD0tUZ8eIEh+Y75YcnZ2ETt/fT2RqEZ+&#10;+B2CR4uoXRbRi1BfPGjX6zWffP6CX//qff7gH/wWx4e73J5eUBa6TwyljSJuMWe1XLd430r+Juao&#10;rK25vp7xF7d/Q6BkVI24vl8wqkq6xjG5uGMxrbi7bri7XXD8cEVNYO+wpipr5rMVDw5qusbz6HCX&#10;v/3xKYvFCk/HerXN++8/4C9+8gV9+xTXrDguD/iN77zPLz5+w/sfHPLhB494dfY5PhQ4D3ZksU4K&#10;1aTPb5HqOgRqtOl3CoVqlK8QjR6gun4DEiHqDimKmtG4lkYeMe8SQmyGVBQUMblb2IqnHxzye3//&#10;Q372k5/xne9+xHuHoh9fVGWMWBH42i354V/8hOXacbJX0jZdbOQeoHdC+XaO0Dnpy+Hj/okHWPno&#10;5JD7mznOG+brltOzS44fPaSs61SJJTiPT309q1K6C7VdSwieypYsFguOt7bAlFKRpt3jY/sz8UKi&#10;Pj0BUbQysReoJICIGsio2FXE4AWnV5aKj9WymqDM4bZqoUvFZsA54bT3sWJVjamcqiFptCSLRUxw&#10;ORWNIhosk1p8BXL4LSFR5sEXKfwWgxGi3IMcTJLsKfTgjFFQH3Ha1AU+INg+cn9yUEkbL23ScT9b&#10;CL6+lsKSpm1pW2mqoU2rQ1BDJ+MUAFMQk5fxAEQx/5AtF2DNgPetnr0O9NBQoiCL3LMxJslH5HyC&#10;GLihcZT/1yhMvWBN1EoPWoOhKAuC85y/ueTo6JCTh4dchp7VqseYIif5vVRKe5PgVjlc9dBGDpJ8&#10;0CiTK0NphbEC08VDvCgsRh0A9DtiEZ5exkYZBL1qlLPQKE4hSjXMKuchNrAHSmnP2HeURc2bVzfc&#10;3i/Y2trBYnFxXUtthhYhyRp0Ad6+vWU6naV9keblVxyoOXrJUaT8U7zLpGKdvm+5ub3hT/7k5/zD&#10;3/wNnpwc8MmLc2m6E2SsbVEQgpMDJ0jCsSjFVXDOyLh5R4dsdWs9Xb9itlzIXg+Gs6srikIODFsU&#10;fPLyiq3a8PjJPmev77mfzena51S24+TkAbP5gjdvrnn4eI/ZdM7jx/s0/3nNZ5+d8fzRNjfXNzx6&#10;fMyP/vozvvz8lN2dHUpraZyh99J4vKxKmkYiwqIsMEW0N4MiRmuJkgg2Rc8acQpE6iJXvtwYy+Rs&#10;GqFMm8pA7ArWKfGggKowUqn77DH/4p/9Dn/5pyP+9D/8Kf/df//PKAOMS9GQ7/ue7XLEy88/48d/&#10;+4JxvYM1nr4V2yZscMkJui5y5H1IkGzTtRhbUrrOsb21xWze0nt4fXXP+8slx+MRjrwQhqpuNoYw&#10;arhM6Ok6KSoqikK0SYb66XHwiEY2knWrIQAAIABJREFUedRReyXgkxRu8hmDesV5oRojh0YGYkkL&#10;XA2ReNjKYReP29qYIfCK18cOL14N0OA7g2DVRWFo244QVGJW2RnyGdExD+keBePOlafKKBf7oEqX&#10;A1w6DHnfIfKeZUNLkwzxFENV0jvPqm3p+8B6sRSj3nS0TTeABYabOcqpJi8kjoO2OYx+e3LIk/cp&#10;9/hu/UGKMOJhlqEcjYxkbHPuJVPShDo6jACy56x5kyGUYYwctd5HLLQowRiur++YTMacnDzk1es3&#10;0qi7kB6qNj8IqBdLpJtGD93aoLn8+GyQmDODNaZJM2NEuCy1GNTD3cgBGaHp9BmNNIdRZRo/3Gbk&#10;AaRiPC9NRhyB16eXdH1PXZdxTflYaOTTs5lg6L1jNltweXWVvmf4eteL17l8N9LV9xokOlb4S6jE&#10;gZcvz/nyxSmPnjyQtWIskPWQhkqKIhnhswcahCaRGGlRCMrEfaqf63tPT4uxhsWyxYWGzy/Oqc2E&#10;89sbPv7qFXuTMTs7O1zfLVj96Cs++vAZR9slRwcHzBaWv/rxC7rf+ICtyYyThweU9Zg//tMvODg6&#10;EBaSEXhsvW7Y2d6RMXW9yCUYGx0f0piJaGOu3K/qIv1NRM8cfd+lWh2xjUWaiziyFEZtHdRFianA&#10;uY7OeUbVmN/69vs4W/IP/v73+Y9/9H/zs5/9gt/9R7+HKS7xoScEjw0NP/mbj3l7u+Dx82OxO3hs&#10;jAi8k4R810kE76NT5ZxAOfQd5WIpLbnmixW9s1zfLDl7c8XR/j7O9oTCJj1v0WHO3llVl5hOhIu6&#10;rosVXmMwffRoNrF5XeXJCASfBi8uNWlKQRgYhbiEQuwEFFsHilSCeo2yafKhoriofFcfOcOl1Sbc&#10;shmDDzGRFvXPg2jaEzegak/I/RLfb+TYTxrk2XhvGkwSW0bx26y3GQ2DD7EcPgoyxfER3L7HGst8&#10;tmCxbkS6t40YfCdNgYPLycbCbiaH80aOmzAaZIJJ9NV3HT5DgWLsw9e7xmKYwBv+/t2ricHL3ZDy&#10;oZuNxJCZoonLIkoieCdDWBjRLzq/uObJ04c8fHjIxfkVIaQqBjQxqc03hont5LV6EyGrZDPzK+T7&#10;znBUflMAvIl2PUJCXo0WeayHBjTXSOTaiEDOIWi0ZW3B/XTB2fkFNhaLub4XwkOE2vTwkiranrdv&#10;r1kuVmKcfa7UTUb3Vxj+/7/XBkQIaHPyxXLG5y/PeP7eQyaTEucNw8Pap0g4YCgSvCjRmcJY4u2H&#10;jXHJ35cT5AFjhb1nipI+GHpnWC9abqYee76GynG7WPHVqztGldBJG1dRFI77ac+DgxEnD2ec3/W8&#10;vFlzMbvAUuJ6T1lb2iB1OWVZsVr1wkYqpcm65s2ABNtoMrXvTLIDKaKPcyFUSzX2Zcpl2hi9G11G&#10;AQK92E9nODre58MPjmgbR1ka/uCf/kP++D/+iOfvfcjuTsW6WbK4n/H2/oK/+ennTLb2MEiXMecd&#10;hRHpZ7WJfSe2cL1quZvOMEXFuB5ReEc5my7Z3z8Q4SFn6daGy9O3fPeD90WfOcjhnPGoMno7Pnq8&#10;Yhi0XdlWbKyrvWEZGGwD0YDHzRThAtHejkBOCEnKQJsp6H5TOEMG0SbjKZ561MfRCXDRw1QTE0wy&#10;YoLRRwZNIfeS5BBQTnosPgp5QrHKsPDCdR9sEtVcUaMbd1xMXMsm1/DP6EIPctprs3FJ6kmo2LY9&#10;zbpjtW5ZLNd0MWHrnUkyBFINKbmBxMdPENFmoU66x5DH/2tGLUY/dvC5zWfMGPLG76LBIs6xHrBF&#10;YdM8ydx6tIetXkOjKo0QZfNr2CwetDRID7Rtx9vLK957/oT9g5brq1vKciSfidBQyj+8g3eLU6EI&#10;jsmlsglPSQ+a6gVyUtgn+qSwGPMhoGvDGl3r2bjrQRbz+2gHMR1WHxweR1mMOTt7w9XtlLKaQIr8&#10;cmNyn8bIslytubq+QaWog/FyAqVH2px3xY3SLP8K738oHSHrHpxr+btPXvJr33rK/s4Wl7cLKReM&#10;n030XmWiJehq6ACZWGcxiGzixgzv3IPUGAQIDmMawReNASO6O51vMF1F3/RMjRgmazugZ7lsubyu&#10;+OWXt/hgmLVTWldRGykoK0NBXdV0bc9ka0xRFCKOGNdontI8NiKNLlX81hZUVZmer4oNw5Vw0Pc9&#10;fSfyCJgQlXnt19ZQYSrwjm9845jdwxG287iiY/v4iO9999v86C//nN/7/b9HXY+5Orvg4198zFen&#10;9+wdH+F9T996QglddPL63sVWooaXr97w+VcvWKxWlNWIZ0+e8ujhMWXbdDTNip2dbW5uVzgsN3d3&#10;3N3dczLZxtkQofJhAidvKoPIqQZjRNCnd3FthuR962b2wSajqcwK6yL+jJaRv2tgQnSoxDOUvojR&#10;g4/eokSzkin0AULv0wHS9YLsFyZ7vbrQnM8Z9TA0ypHPLpMjXe9lvUXPMWiRUtY1IXgobNZNGXhV&#10;v2ozpXUdhI/vIo2xaRyrVdSNidVrbdPhghepHlWcNENPdGA0zTtFSuTntdhEqUvRSQzP5a2adBXl&#10;vwxtiPc71PgfevfqOSunW+WWkzHTZzYkvnFu2zjwItP1FXsGYnLQOcHEV6uG6+t7Tk4eMZ+vWC2b&#10;1HdToTU1vMm5GEQ1IaqOauQXQbPkYBBI3pquv+Hmj1cZFhynz2pDdJX1yLLHIUaQLkaHsZbAhOgY&#10;WE5PL1iuGg7Gu2kee3Ikqlao6Rqurm9ZLJbRc/YZdmLTSA2NOiFseNMbBhc25tR7RxECpYEXL05Z&#10;r5ecHB1xfjWlqAZGK849gAlBmn57H/Vy1KNXbzavSYHkTSoLSXvdWEyw0nGOXqSYXUlpfWwvWtMD&#10;pXV4X+CDoQwtYGidow8uHRxFKFi7HlessEHyJJOtXRaLFSEEtra2WCwWEu3HpLpWxnofqGtRRbW2&#10;jInVsCGlAjnCVVlw1/vY4zeK9FmbcXsDhQETCsa15dc+ekhloQ89Izumnxt+7Xvf4ctXX/Kf/+xv&#10;ePr0fZrlki8+u6L3FdUoOqjRtiy7DhwYD0WwvPziJT/+xS9onPQ5dos1XduBMZQ+wLppmGxtYcyM&#10;vmuYzS3nZ1ccPzzEFbVgSxFSkcIlEzFYkidnigIXHF3XUpsqYexpo1mT9DKC85TViFAGfKubSDxa&#10;i4ggSS/TII19NJkXJAEcvBftnBBpizaGjibr0WRLG8AHgvVQBFGni3+2IAUtjkTV7HspJHGEdP8S&#10;uejkqu64TZeXxSD8cqNVXhEdkc5DuvGi5+fkvXrQeG9omzWrdcty2bBedTGSkG70qYl1PFSNydcX&#10;NpOWuYOPbCDxuHwy5MbmTTzEjBUb1uQnISakk5aQeGnS5R40AhPlL/lva2zy1L23JClOhkZEYS1N&#10;SiptNMMhcgdy6GhSVu2INRrSF9zd3DPZGvHs+WO+/Pw1zgUKa2Ilc8aF1YB4F2s4jOR/TDoIi9R7&#10;08T51bWhh4BzA436eMC5uGm1wbI0OdfPiM6Mc4Fgqo3DQvaBOhQe56wIWi3nnJ3fUhYlVWlwricY&#10;MXbeaKGWiL3NFy1X13dSCIX+bTNqSS9jUrTxq3F7nz3YmNvRw995KIuKxXzB1eWKg6OduA9jwhVt&#10;xiJ7wafrxbxdYSAyggKRfRZAzis55KxO8TDK0VUgFCnpE+whUIhyBiH2MxY0QarHDS44+i6iC9bG&#10;ZnsxusOz6gKj4ClKk7TfVUXUllU65Iwx0XsPUVhMO7D5pDkvDsnXI1FTSdLWeXFi+r5nuVrJ85aW&#10;cV/gbMPR4z3ef3pA6ByhNNI/W9rQ8/0ffJ9//+/+CBcqrt/e89mLc0ZbW5RFGQ8PsZmuDfheChZf&#10;vjnlpx9/TOd9FFkLlIVQji8uL7FtJ/Ka1sJ4NKLvHF1rOD+/YTFfRcMx8AxDTLCotxuyJ+M9sSFC&#10;T/BZnTDWYW0sMlXfk2vKxKYDA1m46pEFH1JiEhRvFzy/d8IqUQqiShcPN6UeMqTrkjxTjQaE2Zkr&#10;EmVxgvafzc/o0z1pi0DNwMvthRTChbgRMjElJ6I619P1jrZ1TGcrrm+m3N7OmE2XrNcNfRcPOQvK&#10;5wVigmzI/dbDSD33MAj3NbmZYSgYMjEi1GWzhyfzUsZowaT3u169X4N4/lJso3ORjQqJUzzEqZP3&#10;OnhtGp4M++QoLidmNdHrfY/zjtev3+Bc4NnTR4DbkIceNjrR+1JvVr9Xe9PqmkC/N75Nve68jjbv&#10;XexuLJJKOYeQOPCSXCQd5FqgIus31mI4h7UFNzd3vL2+kQKjIiYlE/QVpQwi9nt3P+Xu/h4gzefw&#10;0B6ue13Dw7EeRjc6xfJsBgFTpbw/Uf/6ltenF0x2tyJd2UcjbdPBmMNKvW6MjMjJbhP3icKVumd1&#10;MC2yHwubnbrC2Cg0GzF+SFGYfM6n51M4LdmJGCV1rsdF7HwV+7eqhHAy3n23EQmWZRGxdp/GWXNH&#10;wq6JNiceiMNiyrIqqaqSqqoZj8eMJxPGo5pxVVFVI3oTePzkkP2dCtc32MigC4DrPNu7B+wcHPHD&#10;n/0dP/r5S6Zrx9bWWCBCH21vzClaY7m/n/LLTz9j3eVnUBVdAixmM6w18kDrVcv29ja+F9jk5n7F&#10;7c0qk9bVEdNCGPJm1AXlfaBtW/q+k8ViI8yjXED1Co2yO2LSLSibXK8cN/vg54hQxE1lUzguhmeY&#10;3IvFQsHHBichtXeL+z0fHoNNO/zvITd/uEHy5vEDLzd/Zlil6p38Ex8YQnDJS2zjCT9bLLmbLri5&#10;nTKbCvTQtj2u100QKXvD0QnqNWb4KeUb0r9cSamGYIg7bxoErQ7OkUZ6bv0XN7Ua3eRBDq4HGdLT&#10;xFXqAIYewl8vjEprSKOakMdSWyumQ8Ia8RCNAUrevD5na6vi6GgP73uw0HuXnmeY2FPjQ9Ak+DvJ&#10;2fQe8oFp8jjr2HzNgKq92XAotKuXT550vo6+IlwSDKenb1ku11SVFBpJeXqgi/pKEqUKhnx1fSM5&#10;mcGzbUBeg9fwO4ffneGcbGST6mmMyKwJaGe387dvMcZQxbaPCp2+C/3oHs2+Rkie+kbeR0/S4fpJ&#10;B8fm3G3YmDRuX197DPaEVKHK9zgvZf8hSPP4opCCzaZpKMuS0Wg0EP8zKSrXegI1/Gr8gVTj4jRC&#10;HI4BWdrDGENdFlR1JVBNWTDZqvnoG0+wrqXrVgQvapPB95RFYDWf8vjZU3a2trm6WTAaT6ijaiVx&#10;rzsXI/ei5NXrU65vb1JEweBgt5ExZeMZymq1wjsnjUKCY7HsODu7olkLphWCk40UsseYjGUSbiJi&#10;UgEtjQ9I8VNBNAJGvTMkiDPv8q8HiULyQvbKaMl1THhVjVQBM4+IV2Hi5EY9e2Py+/w7XvA7G0Hf&#10;o/ei5eEhxKrbxPAh3xdkGp9OuNVNDG3UEul9YLXumM5W3E2XTKdLpvMFq6YVw+5FejSzHLKXPMSa&#10;xQO3g3kYLPi42N/18oaGSg+AvLB1nDMVTIwxyZgUxSZbx7l+gx2Tvd38fSmZHY3HuwfNcA5UI0i8&#10;vJwvULkMxcOLoozeoGiRvHnzlr2dXUZVKQu60I5cGXPemCNjNuZYN2a+sU2jGdTDGDxXNpibzxC3&#10;VoS2hK6r9NYclea9gvG0nePi4jbWLKgeUfTs4kHnok7AdDbnfia8eL3Ou/mXX/VSj3M49nr/mxHK&#10;4LnUC7cFb69u8AFpdh1Cwr1Dik7UZg/cnsFBad4Zu+G+Tk7fwKYMx344T+kTJhv6zQhlkEsJxCS3&#10;GHsfDF0nMtuTySR156rrOsE2OtfGGEmyhpCqVWUPlFH+uUg0SnVGQKEbmStrIkussJFyXhNM4NHx&#10;Ns8fHRAcEKRD1WrVcTddcH5+STDwwTee8v3vvk/fdtRVQRkbhWtE6OK+ur294/T1Gww21lGEgS3N&#10;Xn0JxIbLcqN1XdK4ls6UXF/f0jZrmEwETLNlGjSFVkIMn+Q/RcNB4M7Yti+eLiaGU8brhhlO2KaB&#10;zAvODq4rBszF8FWY8EglcEzyBUzUnfHJ/U90psF3DDelGoINYxg9OINJxS7e6WKLXrLGWHo9VGRt&#10;s8lF2/VSqm0tq3XDatGwajqappEJCzJpNhSRkhYSpLyZpP26l6abq7BatJG95CGOHLdSukZ+5q97&#10;eIJN6vvi72Kxlkk4pImHgUxANu4MNsrG7RJC9vT12dRLSobUFGmTmFRdSdKCKSySuAyWYKRyeDZr&#10;2J6sOTrY5/zqWkroh4bB6NhlSGOYNM7VvtEQB2JeJR+Iij1vPpOsR61wdt6nykj9bmLUkGokzNDY&#10;yRzNZivOz68wRREbngeKUnnkRunluOBkP7a9Oscbh/TwlRKokd0id5ujWdTTHnjlwsmXFDSGVCho&#10;TcH0bs5qsWY8HkkxU7FZWavjkWxMdA4gj59+sTHqywtRUxlU4gbk6HK4JjcjlghNYjMEO3juZHOQ&#10;Z5BIONK1PbRty9bWBBBt/6qqGI1GLObzlCiVdVlirU9MNtGuifVCVAS8ODqtFFiZmNOz1ib2VRJs&#10;BUxZ4nzLN987ZqeG6XxF0xnWTYcPIutSVSXVluXZyUO65T3L5YoDe5zmxntBAYQH73j54qU0fS8K&#10;CH2MVAfrM/5/aaJh9k6kdUd1TbNo8SGwmC2ZXtyzv7OPLcWABg0nYxLVEnFZImvAOVzfxhJvnybZ&#10;INnlXm8gjsCmp5k3fwBp9xVIZfhSWSdJHhccBIkWOp+1n3uFSUzk3Adp6ByM0N9M3Gw+ToRUVxIX&#10;jEHSqj55niY+LxahOuLQaDMZQRchjkIOBRvXeNv1dK3II3Rdx2Kxplm30Ts11HUlinFGIBopnTfJ&#10;H1LcWzas/reMRfJA4z2FEMWjYpLXmiLmEwYJV9RgKUMKiY7C5mbRuSXOba5YzdQ4kxgUg2jGSuJR&#10;7z0ttxRhyDVcn2mc3oEtVH4gLk2ZdDlUVFPHS+9Vp/NlDH0nla/Xt3c8fXLCZDQSSeyqTptTIiPi&#10;RpfDIhCZQurJWlLSL0S8xhTZGZBDMaSeCromgglRHSI7CUKV0zkM0ScmFWUlA9QHzMhwdXXH7e2K&#10;qq7SPLneU5ZF/B4Zz+W84f5+inNddDLCxuGkAAyGpPAq+1WePT0vPh34iSigirFKhYzjK72DPevG&#10;M52u2R6PuMJSUFAaS/dOTYUcPGnxxPuSAdbCWp89s3hnXr7fmFisZ7LTGDYjlAQTAcEEbBjsFblY&#10;fC61VXGXB5MOvLZz7NiSqijp2y4ZbxUcE657wFqt2ciRreYgAoGqFP3/Nmq5W6PU45C0nUSeOz6l&#10;D4yrgr2dHb58fctsMYdQxEOmpq4rJrYitCJv8fEX1xA869WKdruOLB2Zs6IouLl6y+mb13iL2Kug&#10;Gywf/to2sgyxyTRBkqaT8QgbF+5y3fHm8oaD90+Y1DVlcNRxToKW3g+ghRCNa9/3VNGrTIOf/uWF&#10;9G5Fq0xkXqxitKIxCPk0TsyLkL1oDU1cFAEyUQ0wvdL7NhehhjjhHW9+E2+U2w4+d7FSw6GhZ8ay&#10;I8QQoOslubqYr1it1jF5GWK5pFahGrAFts5FIjpJEKvu0rggTJtASg6LYYh6IWb4xnhtdZKNydr+&#10;+raQxzJL0Rbx8CIZNxmizQjBe2V3hF+xEXP5/NDYi6elHp5CPJ7Uli4eqoOgI92wHlZqaCFGVwaa&#10;4FgsVxw/OOLlq9PkSZqBJk9aBhATU0ad6+RZy88iJCVfrxixwihalyEFgpi8hgqNDuKaVFhNo4Nh&#10;xCRnmHDxT99csl637E3GqDcsuHJcj1549tPZXGiTul4ZOBkDbzo7Tj6tT/Xa1WlJ3n00Cpsveb+S&#10;EkIItF3HarVmPJZ7tAyiRJPXgLEqNfHORY3JBjtE9pPJEY5B7VNI+0uu/yugqHgoD52hja8KepgN&#10;n0jlwz3rtsF76ejVNOu4L0Q0bLlcR+w9a/QM9+Hw3mxhwRSMRtK6sWs76rqKUVBI+H2KZnzH7vYu&#10;d9MVd/MF9XhMXcN0tmR+dkXbOrYm27z35Jj5zog3FwtOHj1i1a1pWvHeQ9yrvus4ffmG1bKhqCo6&#10;1yUbpUOkzlIAyjBY6F3fMwoV48mI9apj1RvO397y7cUaO67o+5ayrglFEWEQXbQhJt1lQ/WxEiud&#10;uuoxbcA0DBaYycYJE7VTInav3aR0wRrQDL9+t5xiJlaA+UilIweAG1+WN9LG5h8Yq6EHp/eUD6yY&#10;F4gbJl9BjEMRC0S6rmfd9CyWa5bLlSRLoiAYPidmhphibtQRxwSzgcWne4q7QmSADQRR7xM53ey5&#10;GmNShaa1Nnl2Nm4yhUv0lTHhIfQi11JxuPxeQ6rrJxs2LZBJktFmE3YywzXD5gaWX8XvH+rnDOZE&#10;GREhiLxx10u9wnQ642B/j/29XaazBUVVJUhDl72MVRistTzvuatUpP4mDYR8SAw9y2H+Q41doov6&#10;TQaTzvsQPrJFYLlquLi8ARu9avRQyobb+YDzcHN3R9O2Axos6fvTqG04GxqFZbgkY+EaxbybDI4r&#10;L6bJJJ8m15nPFxwd7KmznOczjQ5pPoe5jKHxkffmfZzGM60J+Z93odUNCisx32cyRq/XTvYh2RgL&#10;+ASXWivy2eumYXtcs1wupBFPWaaertLPtfiVkYQ27S7LQpyoeF9FpFd2vTQdUQmYnGfwlNYwGU9Y&#10;LXuCNbx9e8tqPmexXOCBalTj/Fs+++wlW+MR00XHg5OHzJb3zOdzquoAQqAwsJgtuDy7wpoYdZgs&#10;EzEcN1kXhtJFqEH0laWJblkXOLfGlxWrlaO5WjA6OqSzwlQxmgwLmtCU4hBjRe+jdw4XPZ5gLN4N&#10;sHG0+ce7p/bgJtMi2UxsafJNF64mYwl2sGAzQ0Af3PtoEAtZHN55XHAJIx6Wn79r+PM/+S41Wtbm&#10;pC/kJCuxCm2xapkvGlbrNa6Pbf3iUkyfD/J5MTK6uLXdnfC5dfGptxMIyRgP8d8uNj8mkAxWSniS&#10;TGfk3NuYlLZp46sI0yZslhf5pgcvWOe7nlYIm0JPMm6aEBtsZLIXSro78rUGnurQEGkiTJUAVaYZ&#10;oHeO1WrJ4eE+d3dTyqpGPelk4AfrS1U5geSxZgkBdUyGRirj6AmaCT5qEMU9EK/j2bzn4fNpBFZZ&#10;y/x+zfn5LVVViwxuavuqDCD57sViwd39fXJ8pHn6JrvFq0es6yJ95eZ6HlpBHd84KGmexe5mWM7a&#10;gkU08kWkh9qoE0VamxImDgK3/D1R+iDvT9I61QM47e1BlPGr8g3DQyEdIoS4N4dRDRsHSbqWgbZp&#10;2JmMsNYmIw9hUAxVRdrzoOMX2vNaFCxztOspqwJjiaqygaLIe1ydnsKWQri4nzFfLGhbx/5kh92d&#10;Q0wRCNZT1SXOGe7uZthyxNb2CFtss16uaduOqqwIAa4ur1ms13iTo0udwQz1mvSbUjzIIv2ybR3Y&#10;QFUW4ESn/PTtLQ8+eiIJhhA3RVSnZFBBSRCmbe9jf1HlxMofQLFXL1WegTyJg7N7Y6IyG0YxSJM2&#10;S3IrUGOwMb/ROMb3hxB1RgbrL4ZWiqluao1kXW75G7HQZnPh6X0ppt/3PfPFmul8RduJ/k3e8GKY&#10;eied1dWDLIx4xWLEhhRDjzGOwkqXoOyF5oNZN8N4XCdv2hgTW8ZFY2Uk7NeCpxACdCDYqN14bl2U&#10;v2qDQWb5DHF59bYU8sk4dtbjVoMv4wBFEecrnl4aKWUH2qR70u8dbtbs4cl4Bgy3d7e89/QZ+3v7&#10;zFerwfgwWPj5ZxvXvA9aIR0PJr+pD691DrpxYfMg1YcKyWhq2jRGOBtRkRoly+XlPdNpw3g8jnCC&#10;e2fc5d7v7u9ZrddSoKYRZND1//WIMK+fvGYxSAAMIrIWHYY86O9EKcN9aAyrOJ51XWepCi/t/xLR&#10;wH59vagh9nGM0iEeHRyFlTTS1Ajz3cha50Y/D5nRZtSa6/NrtBD8hpGOQ4rzUnNQ13XKj2ndTt/r&#10;fak3H9L6k/3d0feB0bhGq1rF8GsnKelVW5R5LKqqYr3quL17S1laSluwu73DeKcmFE5akHqD6cT5&#10;7PueyZYcNFujiq3xiGbdUO/WdI3j9OyMxreYwuZJ1YY2w0MyrrUyBJWmlclwDvBjyqKkdz2tr7i8&#10;nzGbTzmoD/AU0lIrym1KBh6C8fjEzw65OoyM7WGcKFS6Im/uVNodkpGSEnwREpObtkCGgFQ9RBkD&#10;ykdOHkX05o3aRCOHj2JacftofJgGRr3snLiQ+1HKkmJ9FoN3ffQ44+d9oGulsfFssabrhOyu212Z&#10;M9pUO22ikBuKqAHNhkw/0yc9H0LAFsMFONxY0ReyWgpPfK8YsmBMorHWdZXnnSKq3ik2L0kmzX/o&#10;+7Ro6mvSDBC7eom2tf6tSPfp4sGhXPuBUTEy7uKMCd6bi5i+3ixbcz4mbkxjpNqVAG3ruZ/P2dvf&#10;Yja/BzuOazBCi3oYpQMkYIocdjutk4zrVglUOcqSeZSioJCqLRUs0BNKxswP1jXJwxO83f1/nL1J&#10;r2VJkt/3cz/DHd8YGWNOlZXZY7UoVkOCCEECxL02AgRwLehLCfoCAtfacSFCJBqS0Ox5ZjWrurKi&#10;KjMi3nyHM7q7Fubmfs6NBAToAZEZ8d59Z3A3t+FvZn9jsIF37+5wQ6DYaAQgU8g8RLZGQz86Hp+e&#10;JCwvYuSok84mW5/ot0+UXg6h0jLPnPyQ3lfFa1IHT0i9Cu0wMAaoyxJri1h7LufSqFyl8Zxz2CZB&#10;nUbXTd4NY0S56TNaCKozvDysMSTagekkrY+MsPLiTxw7iFO6IgGZXC/gXY8LI4vlisPuUYx6UWIK&#10;SdY6L8Rlcr2cH9BhQMMwUJSF7CdxqMgwUhgZSO7xVGUVn11YRIdxiGcuMLiRpuswhaOwwg82DL0U&#10;txhL13dcXp7LnlrLerWgeThigfvbDzJdS/NNIVaE2IQhoxY9IPtSirBrq3dUKqNwb3jEA26anvu7&#10;HduzNcYWYKrUpBMCiZ5XByj3RNIcAAAgAElEQVSrUIsXGQWnKCjqErpBFs5CGHOjjgiCLKJzuQZ4&#10;5qFbYm3u3MtLE4Li55R3PYfoIb2bekJE78qW2oubFeYPebDTKEHgqXgNRDkNowzt2MfQiljm5GJX&#10;o75LUnw+1xjnPZjfNyv6HFpn4zNNvJLq2pPXmgyui56ThzGGoEYmyhv12q2hLMp0T2urfI8YlUm9&#10;95w1cgrXBLx05IWQeFs0IsjD3ec4pTgI2TNTyASYeWCnnt3U05U+Bqkf9sDT447Xr16wWq1Swur0&#10;96bYdc4lxGovperApPXM+Qj9Q/KExaONZy1ryvzcPgNm087Jruu4u78Hi5RMRs/caQEAUirath1t&#10;2yfiK69dj8yhox/C1qfvqjKk0jGVd0KYKWd52pw/MEgjUT8MKL10OpI2J8L1e6d7pWcv91Pk5xeH&#10;O/dkKNe8XMik/MD0XQR2JZZIqjerCfKJXQuBQsXI6N4WODyHtuHyYkWxXNAOR9bliuWqxIWS3g3Y&#10;UYy2DIMpkXyXVKw4p4SNVdxrhf/AR+4bSx7i3jZddhhjN7bU2ZfCNhoC9aJkc7ZO9RPWCA+SMUKU&#10;Zq2hazveff+Ovh+wZZHh2rTu0YpH66gQWKlDAzQppJ6SCr1znqd9y8N9w2efGwKO0VnKUIqtjyGC&#10;pliV+lTawj1Y8UxCUVDWS+wYMGZIm5o96TnGOMc0o0AZizPaPZuFaI7F5TA2K/fJZ+KPnYtlQsQh&#10;EDF8dxMhTIJqTWqsUK/FBJtq3IMJDMNI0/R03ZCulxVCPoRK8pUTcyRcWb+v0IRixFNFNFXsM2Ge&#10;TKyRObzCrpfr+bVTNTD4gLMxcvC5aUoPVFmK8BoLZWWpYle0rqV0FOr0HPmdwhZKMCOwHvr8Enn5&#10;iVFTbFmvlzfMpBA4K9e8x6eUx2lt42W890LmNnoury757rv3LBaVwDle+DyyTE28zKT98p7pehuj&#10;+Z8phhw/m5RPvKaZViNFHBqRV2OiDMXfPxw7bm5vMYUX5RCvr5i6kpw1xxaCYb1ex07LHlNmg3jq&#10;HMy854/OUVTcHxkEfea8psZkBa7PPgxRgdlYPWVyHiJDKemKaUX1S/lpZveE2IcxiY5kd0ilnVMd&#10;YOOo0Oi1Cz6uXEca3WVdRwgTGAwKSirrqU0A17PdLBm6geBsvF6GPUMkhhsGKQkvyjy+se8HmRUb&#10;h4JIQQA5CgwI9/8w0LVd2lOiYyCIrWNZl1ycbzm/OqeoSm5uHqQrVyMGJP+1qAt2j088PB4wZRnX&#10;62SSXNrn+Rkp59uQD5x+2AXPMAZub/cc9i3b8yUg4b8NNgl46n5UReIclffURQG2iCGJp7AlhXUM&#10;qlySgbF4P0Qv3syUYIibq/wfnpxYmmH2SbFOlcbkEE7eSzlbVPADmeL4FE6QyGTOaui8NDKFAMPg&#10;OLY9bdsnXNG5EROUK38ioORrTcNPvV8R+cRBk5txjaxNPDGmzIpSKgryWkFkBdXqIpOjFvF8TKIo&#10;1gED3juCc4l50o0DOoqxKItJxUBs67ZOIIvoqSgEYG2Zp2O5DL+dfuWIIIUdGmRFemoxwsZkrF++&#10;lz1h3UvdXykckOe4vbvj00/fsFotGYYxljeG2brnfZayziwnk0qqJH2cHCZVRKSfzRQqOVKbPqOx&#10;Jr3Dzc2Op12LLSo5S8bEXoicb/Ah8PD4RAieIibgp5UbzrlIIzKiymMO951GP9O81VTRm5N/M3n2&#10;mF8Jga7rBaawFV3XJecif1ahTptpgX7AcdN7Kvav3ooh987I4sbIe2LEZG8MpSkiXw0U1lAWxYQy&#10;ODqcQRoFl8st4ziwWq347M0FF2clZ5sL/uzPfsb93ZHNdkW9sGy2a9w4sns68PS0Y7laYm0VeYP6&#10;hNsXEcoehzERG2qEoXX3bhwZJwZb4djFYoFGNZvNmkVVsFyULBcLDk3D8dCwXMln/OggvudyWfPu&#10;7QE3GlbrDU3TkIz2xNBOIzSV4xLmob8m3sYx88EH4P7+id3uEJW8jc0p6tVq002RhEjwPI+JsxP7&#10;XhS4lB9ZjPExTIseUFDsVzw45ThR7xujeDnZG4jenpygCA8R4aOJHE/pjkOy7AWBOJ7QFgk//cgi&#10;RpcghfR6WKwoTec9XTvQHQd8AFtkgiwtMZwq9BBywjRFBhOlNfOmUKxT1mB6DVm2WF9u59GMMQZb&#10;zg+VhPlRkRHr/Y1MTrK2IKjRUzkhTpfxPuYflD5XPP6yLEic/GpEozERpWNSIlafKT9jFkTvfS7F&#10;5ZQeYn7Ap1/Z6Ops4MwZ0vU9TdNweXHG+/c3krCMF8x0EEltMG8Gi+8xhTbU5WRqWLKyT8/D1OmY&#10;l43mf4sS/PD+ka4LbC6XaU08PrGYWmtp25a2acT4IjNkjSlT5KdDKprmSNs2DMMwW6NTWTbMa8tD&#10;eq95kl3/rl3RYNIkpLqqhV8pGiuDnis58yFCfFMHCbRRKCsja4xAuZHfKZ2r+AwWYhWPrplG1ZbC&#10;WMqiQvOB1noshSQfEQekrksWFbx4fs12u+Hd+++pqpJXLz9huynYrpf8V//1T7CLFT/5g9+P36/p&#10;u5Y//Q9/yj/87Df80R/9CYSe5WpNQZ10h9TALxItcVUW0rxHjuD6YUDpyCU6LtNZL8uSorQUBRgr&#10;WssaQ9/2cY2rGI0Xko8Igaq0jMNIwHJ5dcWz60+4u33P/rAX2fG6lanfNu1nqZuIel2miImRKBQR&#10;A+z6jsNDS3gOruooi0USZmn1jYp6lC5EmyYnIZ4tEIZAbSM9gg9YxjhrVQ/MVDEZhtjsojwg2euN&#10;SbGo7ZTdThOw2fuKKVoT+dU0DAsBSeQWMoh56m1o56MqUkssk4sei5eZsQFpsW+7jq4fIvUrsctW&#10;FlsPFmjkqJuRw+F5iDw/aN47Cpv/niYhBa1Tj9ecDMqYYczT6wblu8kgpbUWYgK5UEqBeDCnxGUa&#10;vkuOQYwUReZnUQ9RqhPGCDXkapgpJjyFrkJQY1akv4cI+akCJ+2Fwg1ZCeo185ppRBa4u3vg5YtP&#10;KErBNquqxJwoOIViTITtTGrzMem+8lkjVAr6jMqtYzQ8F/jCI7Jq+Nj71Og0hMAwBN7d7OLhFnkb&#10;g1YByU29Dxz3LX3sA9CIxhjDoqoTBUK1XLBeLXHOc3vzgbZro9M0LaOMx2IeOOUpWXJET6KV+E01&#10;bpJyYbVYsdvdirwboR/X/Jz3BqxQLaebG30fhYqiAhdvTXsdpcjSAzY6DUjXNoFIo2DRTu/CQFlY&#10;rKm4OltyflXw/HLDy4tnHNuWYlXw5Y/e4IeeTz55wfr8jH5o+OzNayigXi6oSok67+7vOL96wcvX&#10;nzIOLaWB9rDj8y8/47e++YL/9X/51xRVRWErvMvevCjrCu8cnRspY+/QOPbkfJjQUBdFGVkC4sQ3&#10;a7DeMHpPHWdh+6hjPVCVleitEDnssbghsD8esbVlUS+py4rx7IpxCDTtATPpaZAy6axHy3R4JlUM&#10;pxbXh0A/jny4uePVZ8+obU1hvHCqR2/axu5U8egDxkQIxYpy7Iae/tizXV9ysTnn5v4eAmlIRzrI&#10;KmCp1XhMHvzUCEwDvxRea6hrkgOOtSbl/PP7wbTSY6p4CNmfUK/ZxYoYnxSCNKkMwxgHe0y7ZUkb&#10;LOFsVhaQlfNUEUzvP90D9YSnfweblG98ZXIFQL5OrmfPXuyUniCt2+R++sdzmgiewxFCvDVM3d1k&#10;gPVZ1VAYpTL209p7pbzQDtZTHw4Eb8zvdro2P7T3gm3LdZq2o+1aVqsV+0P/kWGcwhjT98RDSLTI&#10;J0ovBZDRCESIBKNGwafrT/fAa7mpl+dsjh23d/ekrmTF79W4Ghn/dzgeZ3JRFAVVWeLcyHK5xccm&#10;nKqqqFcLXr58xYeb9xyOxxgh2dke5xeYe8352ylciVubDasn4EbHol5k2HCyhgLbAN5N6BTI58mI&#10;sdKYQg1I9jsNha2ibAhNhw8Bk3SKZ1EbFnXFxXrDV1++4vnLc/7wD3+Pr370nO35mvPLV3T7D3TO&#10;8/rTr3n47lvGELi8fsb9/R2WwBjGBIvt9g37fcuH239kuVqzXK4YvedHP/49vv32W/67/+YL/vT/&#10;+g/88V+8ZXOhZdjCeeO9dMkGBMYarIlllCPWlDOHS9gqTVLmydH0MgzHWU/T9jRtT13KDAJBA4iF&#10;LvD0tGd/PHB+fobBcHtzg7WW9XrNOHb0Q5dKgmULNUKCUuTQJ+tTxJJGbTrRGmfnLbcPOw7Hjmoj&#10;oUucT5EEOwCC2xZouO9iIm3oRu7u7nl2vuDi6rko8ChqgSC8JIRMCBY0QeFi+ZnMakzVCvE/px7w&#10;5GjmAx2Jl6YNJnqIpzXiGbec45paCYImeAIQDEMvY/oS//wsjHcnykjuqXDEDyVMPjKwE++cCK/k&#10;ahE9gKBwyam3m/Zlci3v8lzdFAYbUFzfWCMjCScHWOuZNbkbgmccJb8yhZ0gV0wotqqc+uoZOxco&#10;ihCpixziEBoIJg9mERc5KUV9zimMoF96v9OciXeeth/YbDfs9y3qnZ/KygzSmCg5/fx0/xRvzmWM&#10;k9rtZMlDul5am2igvfOUdcXd/R2PDztJcGNwo8Aihc1lkG3f87TfYY2hikyJ4jSUlEXJ8XhktVql&#10;M+JizfrFxQUBODbHScerRgnZEMmTRnlhitWTFJJGn+pWSbOPT9270/dUKt7gXYZLiTJrtVkrJtyd&#10;T4nbEM9EcJ5h6KnqirIsWNQ152cblqslF+dbLs63PLvecn625fp6w+9885yXrz7h0y9/myLI/g/F&#10;hqJ7T10LlfDD/S2bywv2uwceH+4pq5rNZkPXDXy4ueHu/omAZeiO/PpX3/LNb3+DDwPFouCLL1+x&#10;Lgd++s9+zJ/9+a9xTpy6qgiMbkgiIpGbjYiEx1DMjPt0mpo6jakzOsQEbAFd39G2HavVJlKlIwON&#10;Imrw/uaOcRSK475pJOdnqojzrxjGPm5ddhh0l0sfPSpjhETIBZk7ql4xKqxUtK1jtzty+clZJPOZ&#10;hPMWMA68srFBwDMOXfRAKrwzPN4/cnG+l+smTygrpNThOsFytT5blJiNv6s0tllh6uenApsMwtST&#10;YRquT732kA5rPjy5C9ZKCoMQhDe/78Z0PR9IjVVMrqkLb0xU+lEhnEIzU3qBMHmGXHYWy1SjdIX4&#10;YtOhGvO3nhsTweRdqg6YGjTB2aMiUhxxGi1gMCYrdPWKT73hmZGK3/dOpyvJv6tK75shJZMU6mQ/&#10;4r9zPgWwc/rivH/qeZMHvGNompbNZhnhRGa/d2ow0jpPFDthDn35MGmUA0IxqRpSxRhIkV3EHRKZ&#10;mDVCU31790Db9iyXa+m+JkhJa3zIYKBpG4ZxTI1UKh/DOLBZSaXN4+Mj2+02PaNW5FxfXYE1HHb7&#10;9G7TSVtM/iY2PhdQpJ8pvYPRDlgjCqbvZ3I6hRyF7z9XIMkZ0jyDIQSHsY7KFpSLinpRslgt2ayX&#10;XGy3rFdLNts1282a7WbF+eWW9bJisaypSsNiYQl+5MWb1zy7WmLMQO88wfVCmlZA5wLON9w9/IxD&#10;2/Js+RmHw44QLLaoeXg6cnf7wPHYxaEeS5b1FatlTXN4pCgNzaHhsG8Zu5afv30PtcWPATeOEnlG&#10;p2J0LukDRQh8pAK21kY6BZMgW5Un723sUJd1tdZwODa4WBihvEYuyJSr7thxc3vH+myLwXB82EkD&#10;nbWcnZ1zeXnJ27cjx+MRyHkUPd9latIgJkyiFZ4mKQtbCIWvCxyeDoTR44wB4zONbwgE4yPVrxxu&#10;P4IvBspCulz96DnuW5rjgeh4yALlZUiK3ofJ0A0Do4u8L2QlEcU0HdYEc0QLm62tjzNPsvCpqE8H&#10;WyjmropYj/wU85dQytM2fUo++eDjsGlVSuL1YkgcP+LVykZLbffcI9UTZ/Vz8bMfRQOTdZoqqmwM&#10;ZU2szRiwUlYYU6BTrLSuF+K6OhPzk3Ml+JERJHeGChw2pzuQ39ESV4MxRRogAo6yksThMPTx+5Zh&#10;HBKlbja2qjCS2kE9FGNO6TCUsyczTHqg72SP1usVx32DiaRRP/Ruaf8n76oQcTKEs4gpAjZBc1kZ&#10;rouDGkhN2SFy/wRJSr97dxvnCwuWrTka52WamLFGaqELSdA5N9L3PefnZzRNy/3Dg1RmLBaC2Zaa&#10;iJVIyxYFF2fn4AO73S7NMZ6+60yYOHmvaKBmXb0pUhOHbRiHXM4ecn/DOAwy4akUz36xWLBcVGxW&#10;S87ONiyWFWfbNdvzNctlTVWXrJa1ECAWNj6rnOGykq0vvDQaSbVJ4NM3r7jawNP9HYWpMUWME8xA&#10;N1re3zwwUrE+v2Z/3DP0HUUBw9Di3Mjls3Nef7qmLAyjaxn6kYfHR37+81+y3zXc3dzx/ftbfv6L&#10;7/jHX7yDwlA5L013SDGEm1Iaq7MaDC54oVCJIyy9jyP5IFbbmYjdu0kXvqFt+7gl8jNTiFYsTMnx&#10;0LA/HMQgLRbUtSAp5+fnPHv2jL7vubq6ShQq1manB6BUdjON2gVDy+37IYDH48PA4IUNr20O1Jut&#10;WHulLvCCnxU24P2I9yXBFbjR46tA8CPWBtoxMET6VBFpMMFBXLSQFEZUsCHOFnUOo/OMjYkW1EjI&#10;zISXPGivFxgbIaCg/478MkZ+z0yMRQpprSX4rCzR/xkizbCl7QbaPlK+eqEukF/waEmod5ow04U1&#10;JBK3QCTg+tijDJPv5eeaKF2fS+xSFIVCGzZ5+qfetXgUsup6XT+GRPObFXiGNZSnX2XEmiJCQxNF&#10;6CeUrNFo6uhG+Ywk4YrCUlZ1NKoK30jN9SIKrUzF0iomCMFhi1xVZVMOwCKlj5HpNFZHiVGMSsLK&#10;dKChDywXJccDCMeRwwWXDIxVughEnkJUcFNqg7gTaCGCsSZ2vSpcZJKD4IKHWDGhDdomAN7gDRya&#10;hg/v9pRFiS1kP6xJ7C4YLF07cDx2kwTfgr7vaY4Ny8UyzQ5dr9eyNsREZNwH5yXpen1xTd/3dEMn&#10;ydEY/eWIVTczO1cZ3jFxvSDEjt9h9LRdLxw7WMqqZLWqKCvhZlktliyXFdv1hvPzc7bbBet1xfnZ&#10;WvDrECIINFKWFQHDMI4YZBIV6tiZAgodYOMSH44pLJfXF2w3W/ZP/0RZLymqJX5oKV3H2Oxp+h22&#10;LFkttzgXeHzc0feOvhs4Hhv2hz1t23M8DNzdP3J3d8e7mztub3c8Pu457I/0XcO+OXJsBl69+pSa&#10;ElMajLdJ7wgcHSitxWs1XWXjTFqpSLORp8t57S+wBJ0ZHAfcDgYYPF3XYEyBN3GOdpCkdjcO3D3e&#10;452na3raY4stpQdmuay5uXnP7e2teOxFGfH/yDGG5DzKjEVn79LYDB2IbpJ2/GE0HA8t7WGgWomi&#10;IsSacKPZc/G0nfOMzlM4J7TD3lOWNsIcA8ViCfTyWR8ZGmP5FWpsjLTLuzEkagHjpXxRsC6TsHtg&#10;ovSy/MpBNLEbM34vBBJdaaK6VY9U3S99/4iL+SDNDaNnHIYYhvtEWpRhE5LSnpZKEiYRwyR0zkrY&#10;JmVrJvfOyj22mPs5c6S8X/53NhpT3DSujf8415DZIiefJRoXK2VeSRCYwkfEVnLF9uWVVA7SWiPl&#10;Y6KsQ6wSigOgtQQzGum6rugZkwyEMCFfUviDXF6bex2it21yUt0YwzB0tG3L+flKvPtUEpg9V/H8&#10;4zQxybrKQU1eu75/IIlOyCtyik1LkjG/e0D33oCxUoO921PEruDc4BXiUPqSvh84HI/JkOs0ouP+&#10;yDiMrDZruq6L1OBLjIGqLNOUoxCga1vGsuTq6ooPtzdZiae7EaPVqahPjdrHX1Vp+Mnvf0YYR4Ip&#10;ubq+4Mc/fsnLVy/47tcfeHzYCd0uQqfh/UBpA4tFQdsP+FEqS8rSiiOoeR4qlGAsIlyS6PWOqrRU&#10;dcX5xYY3b17x6WcvWa1W2P6csR8Z9t8y7G55ut9x+7Rj99jwtBt5PP6Kfdvy+Ljj8eHIw/2Bh/s9&#10;u+bIsW047lsORyk7HfpGZNvUgHjso4OqrlLUqB38p1/BqLMaYtSnHfc+5yYmMudDwIxjKqkMIVbo&#10;dTJ+NXhJcNsIoTnneHp6JARYr9fsdjv8OHJ2cclhv+fm5ob1ZhPHGI4MQ09u/hL0oXTK/5xkTQ+/&#10;TV6noQAj3v1h3/Fwd2B7dSnhfcQ/TSmegnNS9+ytvJDzLh3Koq5oji3NoeV8uU6KN1c+RiXv9TlC&#10;2vQZ9hpkmrz3Lq3gFDvF5NLP7AXLIcPLKD7jI05sbfLKpgo54YwhDpoIMPhA3w9CW0BO2kq3W07Q&#10;zg++lCLawkpNbEwmTj2maW4gwzCxTC+hINEYTJ4VPm7/165J9djUiAt7YM5XyIGaw0b5uU3mRyc3&#10;JGmlk3RDe0mapWvqPXNpqBvlua21uNEl4UNx3kk0oOu4XNZ03YAbBYY4hUgIuhZaSSOusrUm+hfZ&#10;0JZlQdO0rNcLyqpk7CUMniXCvCdYYkSa68hP1V3ep7zW8zXLlTYhORQazltcGCgpeXxsaYdxQtoW&#10;ovyKIQg+pKqaMbKXlpEKN7hA27XUzrFaLcXZILCoF6zXa6y1HI8Nw9ATQmCxWHJ9dcXhcGB/PGAL&#10;SXrO32f+HtMvXSNp7gmcn634n/+n/4F33/2amw97NmcrvvjiGSEYvn/7lkVlCKEHYxhiXf16u4mw&#10;lSSQpdy3js5hjw2eshKYoi4rFuWC5brm/HzL2dmGq+st49iwXq9Y1CX379/y3f6R5v6Jd98feDoe&#10;aPcDtw8td8c9D3cND08tu+ORfXPkcDzSdQN93zEOjtEPOD9Q2DLJaVnX8p4hJtVNwLWeerFITotE&#10;TAFL1g3aka6UxtKsqZ6+Knwv+cnsLUS4RhzjrpMxgnpuJAowjAjrQN/3dK3kQfa7vTRLlpaiqtjv&#10;9tTLFa9ev5Hu26Jgv9+nfGbcWMqptygHUAYWeOuTUBsfUgg6jIGnp4Zh8FQVCAZRSOlZtMHegHMy&#10;pcmYQDU6oRy2Mt2pObZcPsseo/5RRWlkdSTcMBZrPd7Jqkn1TfRq02LmFvQ0XFcPmQpyQBYwxBDB&#10;TAwHOaGWhjAHUv28jzXCw+Do+l4SLuQOTFm/DEGoRy/oT6bZtdbGiUMfHyT1YtJhM6SMffpdTNI+&#10;2WPOF5vuo5QozikTxGbmzyik9UO8OQESc6WWjc4iCKvJzLmymEgXGq2kQcmRWiEu7kzBqKKXjkHw&#10;hgj7hTjXNXriyKHKuCgpqssQUUw4lWVMFo5UVcU4TCgcpjKv+2Az9MgE15To1lAwj6A+euMYwmi1&#10;VQ7t8/dvb59ou5HtporfmzOgBgJd2woeWxb0fc/x2LDdbuPayPfqqmS5XFIVls1aSv8+3N6w3x8S&#10;H9Bi2XK2OePZ1TPatmWMEff/ry8j8IyxI27oKAvP+XlNXS/427/7jzTNgC0WBByGgB89y1pKIoe+&#10;F2/FQl0XVCVURU1RrKiXFat1xXa9ZLWQmRW2sJSFZbe74/3777m9veNh90TbdHTHhuYwsjseeXhq&#10;6IaOQ9+zfxromjY6YX3M81jGwQOOYGL9fozGvR0orFR02UIpSgZ5di8Ku67r6IxIoccUhhTBiLoy&#10;CDSoLFhALF9V+QlxwHzuBCZGxMMwJDJHqSQssZbU+X84HOj7ge12S3NsGJ1jvVzgvUQAz58/pxuk&#10;WmhRlpydbXl4vM96zxghKAshCEYcBdIFh40eW4j4nq2MLJCHx6cDQ98TVoKzKTueKpCA0HkOI4BM&#10;mZeEiiXYgr7tsYiH7L14+z5od6VPYU/wXgbe+ikEc8qXzexgT0+fKjJV5qLiMs2AQhhpU4xOeddQ&#10;XH5DIhLxrJz3aCG+DrDQMs8p9YK1NjJAfpw8nUUdZEUvuLc8n7Zkh6RAs3eo/DZi/aeQzJxzRXMb&#10;WreeXmzy/jCvo9bPOadYqDZ1qHcgF5knPufX1AhQFX2CXBSOMrFTWj8mZpYQHNK0mY1ZLqucK2Tn&#10;tGkqv1aYvKT2SmgUoTXNGhHNoqe4gKlCX8Ns8tpqY4tENVm29HkmV8rrEvQeYnCHYeTm9nFC6GfS&#10;e+ngh7btGIYYxVhLbZYcj0dC8KxXW+pFTeELRueoyorlcknTNHy4u6fvxYMXGhFHtxMv8OL8gmfX&#10;n/D+w7uZXJza5ZkCO/l+COK0Df0IvmCz3nJ+ccF3391wd/eEsSUujBAcVVGwXJbUVUlhYb1ac3a2&#10;oaxi5BQN8zAOtF3L/d2B79/27PcNj4cjzfHI8dCx3x15fGpo+5F26GW+rfOM/Ug/7hldAFcw+hEf&#10;DD70osi9wQ/ybxdkePfoxjRHwjNGB7LAFiXLxUq42iNsIGR8MnzbFrm2P6DRY4S9jMl6SymTjRRm&#10;ePXeo0OjQ9k1kQ9Sli4QJnFQSdS/LvfXPO1ksMlqtaaqaxgGqbjpulTiftjvZTB58CwWi5jcjc8c&#10;AuV0FJrWoICVWZrOQSECaV0BVjoi903HsTty7hZCL2wB42MwI6fCePGuxlGweazDxKoT4VMfsCYw&#10;xsoEAxTG4Lw+YEysxTRqsFrjjbifE56MUwrcOZRhGINYYUskIUPq9/HiEaoyFVIiqd4XGg1DQEjL&#10;+nGkH3vZrIjPKw5vY4dZgktCZpvUw3Tq7U6rgeSwq7bSElH5yocuRAIxC6OZXNMDynczrfyQTjr5&#10;d3zHYNJzZnhoCtVEpW8zGZqWVOr8T1Ws+Tr6RiZ5/UKzq3QDU8WXO3OV7TESl6ZrOOfk8BmRE2MN&#10;wU2iNQvGhkQ/K/cPOZ9kclVOYURhu9GzWESDaASSmfZFyPsLmZtlmnS2hBATmspowaSsMFJKKPGY&#10;x4OX3lkXD7IxFofHejgeBu4fdhRFIR3GEbpLJIEhNtY4oYUojKVeLbHW0Pc91jZstxsWdc0QB0i3&#10;w8iH21uGONO2LEsuzs9ZLpe07ZH9/sjhsGez2bDcrWmaQ9beJkKtacxhdpYC0cmIe2yNlAeu1xvW&#10;2yX9GLi/e+TXv3rHZnGCIAEAACAASURBVLVNnEtlKdOKxmHA+VFq/53n9sMju/2Bw7Hh2LQ8Pu05&#10;HFu6vqPvRx6f9hwPHUMvJGxChuYYvZTgGoPsQezEl/0LBD8QnKx1H3Nk1o14J+M3i1LWpCwKlssl&#10;ZVlgbWC33/P0dMQbqXtX8jofYBh1BvMCa6qYRxJRER0lDq2Lw5O8iXtPhGKcEzzZiMwbE8fzqA8a&#10;o7quE7hNCl3KNL8aP2JMiYxgbWK57EPMuQgsPg496+VSaCGCUEAXhXBMlWVB2/aUhfDolHpIplbc&#10;RGtUxooJ9VbLwuCKQDeMHHcNXF0AAe8M4nCFqJxjvacPmMjlIklIT1Fa+rETq0+gCPPpT1rRkUis&#10;jMUZgW9OvyQ69jFUyguo7zBN3AGpzEvddG3q0OStD5J0Dl7x4yLOjZWwaoy0oBA9STPlkwkfeej5&#10;ZrkTc3qY5mWfJYGp8s2f15dVOGDWURoVT64f/2iZxDgarTzRdYt/JkyCmgCe3h/NDQRRrDY1Y6lH&#10;DFOjIb8LU9K4+c/UCEwGgcT7JAI6repBjdCkrDNRL5x4ncYk5Zu0ksmGsCiKNNhBYS81NgrtGczJ&#10;ZCNm19ezoobbu+TWEEI81yEkmE+e2+LHnsJYHnd7nnYHrM0NM7mySbqoj00jnaXRIysKK4lGK9TV&#10;XddT+TJVk93f39N3PT44ri4v+eKzzznbboWz3o20bc+HDx/YH46sVyva9ijPS5g1S83flbSvcdcw&#10;Fo7NgZ//4lecr2r6dk879DhvCCO07UDbtIyjo2k7DscjzbGlbVt2+yOPu4ZD0wgl9zDQHlvGXvhd&#10;RhdzVehgnCC8XIWsuy1F3nyw0XkUjzz2ZlNUlsrWLChimWGNlqLKWRUZ0sakT9+85Onpkb/867+j&#10;Hdro3AUN9hndyGq1ihw1ut9KjiiVXD74NKMixXEhOz4hvofqMYN2Pk+r52LvQDxTISIZCos2x4bm&#10;eGSxEAqZvu+p6zrp46papLyAllVW9UIiEDvG+0OpuDKQ6mkVU05eXCz3GZ2jqMWr3e8aSQxVRVQw&#10;4rkpr3lRGIpCEmJ6eEFoaLv+GB+ywoSAH8do+HI9uiai5EQ7cXLV206GIamOk0Mfk1ghK/KsZfL7&#10;KR4dJr9H0MoU8eBcXNChd/IeaOh+mmDN95kryglOHyOD7D1O4IfgUuj+gwcvKdLcqZq9dxC4Q4Rp&#10;mivI94hiZVT5yH0Lm2emTpPBGpWcHnwlH6vKSg6j0bp5l963LMtUhaSJO4k8EkIxM4haSyw0B6I8&#10;jTHCN2NhHLIToNs0XcO5QTSTdZIvTRjrOhSFNn75zFYTIGifAFMFNy9zzRFPNvBzuoYx+gHyzmOQ&#10;aiFbldzdi/e6qNc/IK8C53R9xmi32y3E/ayqKjEcqqF/2u0kSes915cXfPXljwje86tvv2UYJJl3&#10;cXnOV199yW+++573729YLGvato0EYXFIzVzSotEnQaRKLHg8jvzb/+OPefnsirZraLuep/3A4XDk&#10;sD/SHDv6vqftGobRS1TiHePgGPpRFKXRfpcAqSHOxvV0CK5t8d5INBgKMAXGeKrKslhUnG83rBY1&#10;5xdrri4vKKzl8y9fcbZZ8Mf/z19zHEratuX583OaruMXP/8lbdtLx3Fh6doWNw5cnJ8xPg5pDKju&#10;sXNiZGVvHdZI17bWvWf9o+db99snOZufWSlpFKbXYmbYFQacog8CRzqOxyNd17FZrTHG0LYtit2r&#10;QzNGKFKqakaqsqKulxyPTTob5SleLF5Wrq6YJkaDyQK323U0Tc+yXBKMwcXEq7IdBuOwPlpexX0D&#10;lEVBFwxdO7A6W8k9PTGBoV48mGAj3jX3bhP3AyEex5zgmLEJTqISFaKQ5p+RDnZEqsQaxxJOjURC&#10;kPcdB5cMVXySiZco35lTruoG+rmSNUby1PbE8CBColz8HycxSR2op2MPMVpNEu/DyYB11HDkPZ4C&#10;JLq+swTkiaERxRxSWO9dNIQTCGPamTsVWKWUUN1ojOxtMBaCGPXC6hSeCVTiPcaWlFUBweUOwRTY&#10;5PWby/Dpu8SZwiE3NKWfTVYipqHl0Jm83vp+6p1NicI0gnKjdDmqVtRIZqrE+9Hz4eYBN5mEdGqA&#10;+2FkHGQsXdd1FNay3pzN7hvifYa+53A4EEJgu93y5vVnPD7s+HDzgaqqONueSeITT98dub48xzvP&#10;/vgU98J8rNw1xEuSpOsC3jnGwfPHf/ozSuM4tg1dJ6Pw1KCI7HqIOiR1T+MxyIhGlwYFxdyfKyLV&#10;h8cbS1UKediyrtmst2w2K66uzri+PuPsvObLH73hzctnbDc1z55d8ckn1/z8P/2CN1++4eX1FR/e&#10;/pp//ye/oCgs1p7RtUcMsF1L639VFJRF4JNPLlgslrR/1zKMY9InwzBgraWq6pRwT84mc0oC7z2m&#10;KJPOyroqohgmR3n4PClMnTCJMNzMKdRZHsbA8XhkHEe6rktltBrRaVXPOPbxmkOs0jGslht29ilF&#10;EeUcn9WJ9sRDV8Qa+Ngp6TyucFhf0jQ9h7ajWEttqbTgAmgji7TI+6CVD1InqXLUNB2LDYBYau+F&#10;vjRXYpjURj45wflUhhj+xIOq3vn0syHkcJ0IywAUEUvXvkz0IIsrnfhlpPzTM4zjCdSj4VhWKnMF&#10;N3lIJgc6GlElZdLPZ0bFuaKdfobknarARSGzWZmZeFikhGdeQz7n5on3MvFqScjkBae5Bfl7KQMY&#10;vdCfWquGWJOy6dxODrtca2pg0mYZsgdtcjlkAm6sXscRfCGNM7HCSQ7OvFP4Y3UV1z4aa+fFS9bI&#10;5zSKMBDHzsXns7nNX9ZuAl8Uk32K3dHTzk/vfXw89fJyLfT9w2Mqh9TPT//f9z2jk/LK5cpyOB5x&#10;HtbrVYoYiMro2Db44FksF7x8+ZJj1/L48MB6s8H7wGK15GK7oWkP9H3Pbndgs15zfX3N8XCI8jyP&#10;grKc5YhSv3zwdH3D27e/JuBjHbw0MWlprPy+TRCG8Z7AKG36Vn4m098EJ1+WGxblgouLcy6vNlxf&#10;X3BxccbLF5e8enHF1fmKi6szPnn+jPPtioenez777DPKCLtZIzJZlDLZrMDyW1//mP/7L77l7GLN&#10;p6+fS2XPi+es10t8GKmrms26pqoKLDvKopBRnfHMOucoy0pkLoicBq8dtfOzqfIj8u5SJVyInmuY&#10;6IG4qrOzqI6DOhTjOGIr9dBHmqahLEupFhp6GfhelXifiz5C8PT9GBW8w7nAoq6pqpqua8Ag1TUq&#10;QIlJLj6Q8wGQ7LV1lqoUimBCoB97jn3DNpxhncFYbQhSwTEp46ymLjZDgpXEblKuXu5nTUHAMwaP&#10;ib8X9VJqlhImUhMXLeYM4iKKlxNzAqrUQ6DAiscbE2Fei89TJUvEtk080JF3x/lAPzj6YSAQknEw&#10;pki4g65damQyeTN1bWXjc8v61JmeKvPTxPEcPkE6DS34mMDEmGRGkndITOidQEJyaE8jBCNGWMu7&#10;bKyjNgIrqSx4JwMRClvFd5UpOOq8eoghp8GYIin5hHNP0bJJplUMjU/DWhLTZlDOfUm2l6Wlqgv6&#10;fsg4P5O6dRujsAmE5p1Ub0nfgDxPVRUMg8kdzToE2BjZG6yS7GTnAI0A7MxQovh9hPxkUIwnSI81&#10;yrGkSXpJNh4ojaWIB8GHQFHKZ50L9OOQArTFYkFhC5q2pW0Nm80mndGuH+j6HgJcX11ji4K7uzvW&#10;mxU2wHHs6PqObigZRmnKs6Zgvz9weXbBzeKG47GJ7yo5hGkEp++fFNZEFrWD03lZc4+LR0Hm39rC&#10;RA50KOtKqApiM1xV1iyqDduzivWq5s3r13z1zWds1kvWi5L/8r/4z2m7HcPQ8eXnX7BayczURV3T&#10;HveMw4qyrOj6DpxhuajYHXdUqyWb7Tm2MCyXBS+vL/j0ixc8f77l9mZJXZRUtUSLy+WaqrAcDzt2&#10;+weaXqiZNVfkvWO93lAWZeyh8LExLkaD5EltSmchvpXoN5JDK/1CycuP8lRER02dRiFvEyNaYJOe&#10;6/uBruuwGOrlIlZO6awCR1WtxYn20m1bVRXOSS9LP/QTGCzkEsrsjQqeroMvlGdFT7xyjAy95+nx&#10;yLNPPLac8rZMvJNg8aNntLHevbAMzlNZne3poZAByslrPIExVFmo4cBGbNuTlUNhcw38hDpAFYcJ&#10;OTBPAw1QXFg847SJ0cNzQbDIoR8YR5c4erT8LWgkYSZcLnmZUMxsenimHr85OUiZO33upaZ3UOVv&#10;Yr36JOxTStm8ZtEEFvNO2Ok9TTQQOdoJs+axKSYtP4v1I7MO1CAecAAd2ybtoAbClEhsoiwU445h&#10;vGzrHAfP6xkZ/xAhlqIqD6GYv4u8dVp/o7DQZH2HYaSuI41rek+VLSIvyVTuMlNn3iO9Z1xLWyRI&#10;UWFKjFZa6bWF8vfhccduf8DYagKWRWMBuNHRd71UexWF0B4YmwjXlBUWxMtz48h6vWa73XJ3d5c6&#10;XtumjUpIIC6dMxyMpe0HFhRcXlxzbH6DlgLO9jvjWczRenlvWxQUpY3KzoCJ/zY6es+wWhQslwtW&#10;y5rlciFVLVWc4GRrPnl+zRdfvKCsPP0w8vNf/CPXF+ecX/0LnpUVb3/1gX/zb/4df/jTP+D1m09w&#10;ztMNI9uzC2ndL8Z49mDoO64uLqirkmFoOTYHLq83fPHFK6pK4GFfi64JQYgFm2FkGAaeng7RUYsR&#10;XoSLl8tlgnZTRBlVW5jpN6mq0cbLaSc75N4bcabiuQ/i9afzGBvgtGRZJu4Zuq6NUUVJVS8kP2Ek&#10;mk2kAPGadV1L1eI4JplTPiMgK/kpZDCFSLQBxft4Ua8vDrtdzxibooxy2EThlfmuBd5IckCi2Piy&#10;xFJz74WioChgGHO4G0+qWi19nEAe0RfiRdTy5WMTPcUp3EF22sQY5bLB1NmrXDbx972TEidllJs2&#10;Jan3rP9VD1Q9eYUspl6+3m96oKY/y9PgJ1QITOvg5efY+fOrNzu1jSY+76kXNivbPHn+EEIi1tLv&#10;Te+ha57vE8sYDYjXKnXesk5ZSYfI5zNNVOsCakSjEZa+5xTm0chQjZGNazRdA51WNTVMgq3n91eP&#10;J8SDOoV4RGGfRlRzuojpZ4uikJJCn6OQZGp8frkE3RnD7c2Oth1ZresUDen9JOQWmgJ9LJWnoiwp&#10;J/snimoghMD1s6tU9bVerej6WH5piB3GPtJ9hwTJ9f3A2dk568cHDs0+GS19Fn3HbHhJ+1JVJc+u&#10;rilLS12XrBYLqqpMRGNlWeKdYVGvqGoLJtNPXF9tqIog3C1lSXM88HD/xO3dkc3mjO32grbteGha&#10;/vzP/iP/6R9/yavXz/n8R6/Ay4zd5XYdYb0USOOD52x7RllYjruOvu949skZq03J0+0Dbhhomo5h&#10;7Fmv1xAGRufox8DT7gAItbYiAUVZUMdqFpUbyccJxxAhw7IyQjMqeRdlfeJAQlby2o2tjhXpPKfl&#10;JzublqaRzuW6LpMutNYmkkZ9hqIoqKoq9Uhor04ZGwgBHRoyOSAT3DTfOiouF2Lnq9SZ9710gFaL&#10;EjcaFmVkG9QMtBOFbQN0XS8eT4Bg5EE2qw13T8ep85AWL3Oaa9Y6pMMvCzhtEgqJ2CvDBJN3mFjg&#10;/CVhcn5tEweY6NxWT9+NEY9V4xRnb+ohjL93Ggmd5jmmXrYeomnZqL67/kyfXboHJaSWm4kA6IDr&#10;VP0SpkoyRGPF7L5znD+Hn8FMhsWcoNunuQGBdHKZWCxHISnzaDSzEMqLzMjUjD5dbLLTISoJ5oLp&#10;4ZgaQcGyXaq+Sc9G7FuYMEVOt1vvba3MAnVjyJ+ZGJ6EnBqTvLusAJnDGEzEK4AO0hBvLe5f3F/n&#10;Anf3BzCVTHQKkd2S6KAEQ9t2NM2RerH4yNBrtFgUReSsGSMLZc3t7Z1UOoW8Rxp9D8OQnKpSCwMi&#10;Q+LZ+Tn7wyH1FJxGl9O10/3p2panp0e++ebHPLu+4JNnFywWZTTMnq7tub19Yvd0h2dAF6IqK16/&#10;uODFsw3WlnS94+2vb2nakR//9ks2qzWH3YF//b/97/R9R13V/PSn/4zlasF+t2e1qCWCsBWY2Mld&#10;Fhz2e0zwrFdLhr6nb3tevHjJ9qXBu07GBJYV3rcUVZmmaRlj2O+O7PeNnJWY2xvHkcViOVkPTaZO&#10;mqBOInCigxKMjaWzk45nJud7clJUxUo3yUSGIqeTc462aWI0NmBsEXuR5jQlOjdWZGySFyGkkuHR&#10;DVJCmfFkk18udrAWRsv0hAdZrZn3jqbp2e8aNps1EBJvTUAWxrkAQbLmfT9SlGVU0Janhx3Lekld&#10;LTmEPl4zZbjwykV8EnZPq0+8D9H/zgpND68PklhVdsR4imdeXPBB6JGjgnQxilBMbBylDRoTkyOT&#10;SEQbIsTLV49WPbgYhMdnSVDUrBP1FIYR5ZiikqhoJLIwSXjk9+aHcXYd1OOed9QGdZuZeOPRoCjd&#10;9PRQT+VCFaT3Y3RM1VvRy8RKG4Q6V4XbnHg+6nnIGsyNn95j6qVnznmZMVrXFXVV0YcRHW+n1LQz&#10;rU729Gxcx2EcpUkleu3eCXuosVZK5EyOXDC5PDXLiqNeVNKlHel9hc8nD5LXZ5jOIBAvfeDh4REZ&#10;zxanROUnlbPiBdZpmwaDQAbaBavmxEfYhhC4vLyka+OEokVJYQ1+lH3ebNaE0TE6TzcMCf7R5/KD&#10;Z71eU1c1zo0Eo/tFXgOyM6I5EB8C/TBijeH+/o6+a1mslrx79x3XV88Aef7Xr59zdXXOMPT85rt3&#10;uMFTVwVlKTmfqrQsljXfvf/A+rbiff/Iqlrw1defcnm1ZrVapXzE48MTyxfX0itQCl7h3MgwBPb7&#10;PQ/3j9zc7vABaixXz66xfUNl1xRjwdtf32OKA871ojCDYRwcN3f3tF2fvWQjMrFaxfJWdQImMpoo&#10;pKMOchFlsBFG1LxbCLlrOjmuRp1U0vnQNVZH0QVPESxd39OPMjR9dI7heKCqKspSWCbrqk7PVBSW&#10;YegZx4FcfDHRBT4IC6UtikzP6106/IYglJmmTsrKR175UAZcP9Ifh1jQES1Y8sql6sJHK+idB4R+&#10;0+FjBLBmdbbl/vZOBMmAU2s5W7CoqLyPTu0kKZji/qzgp2CEHkhhPIzVCUbqcI2Rz7hkbYWwfxx9&#10;GvFlrdAdTHneldNl6q2p94YhlzB6kqc0ZZlMz6rXm2x4Su4FSWhOYQxVeB/9viFh3bLJMq91Gjrm&#10;hKFnkgFP3qmWn7ooyKf4veCVUs+emrHSiqiQujzBK0iylkmydwpf5bWY5wr0c9Mu5oRreuJUqRA7&#10;jzSJLTQGLg5pKEsreDnSrKRQ2+i9JM8JmMJGOhUzU27TNSsMqS7dRK8rqIIPYIJNY1CDVvyEvB5y&#10;zYLd4cjd0wPC1FxINByEutlg6P1AO/ZCiDUYDkdpZd9uz6hqUcREmHEYBqo4OWm327GoJEHrnZQf&#10;Leuavut5etql5ODV5SW+FO8jxqPUZcVqveTp8VGey4bUPJQHcWd4UaPZcZSZAPtDy+g6Xm/PGL00&#10;Q51vNizPzzgeeu7vfsk3v/UZv/87P+Iv/+ofWKxqVus1Q+dltnNwbNZbHh9ahqGjvDY87Z54fLrn&#10;eGhZLip+9/e+ph8H9ocGFzwfuvfc3d7y8Lhn9NLl2TYdh8OR3e7I2dmGL758A+NIvd5wcX3O5dWW&#10;797fyLs7gX2Obcf906PwyRTiuEpPR8FisZS9F+US1yuOI/SeoNAs2mBIcgxDbM5KzONJi2q+Rj5h&#10;MXJtG3/PBUwpCIHzgbZt6YceY4sYiYwp7+N9hLeT4Q90XUvXdZRlnSi0jTEUpWUcLWVzbNieS7WI&#10;Yu5FoR6VVAo473DeprKdaYNR13XCLBeHZKjiw6g1E+9iGB21LQgmMBpRqH3XRWxz4tV59dD1sPiE&#10;kYao0NJAEFT5z73kAClkFWU79/JUaUAssZu8DyiDXm62SpPm4wEIQZREUkpWPfg5Dm5OPO4fUuwa&#10;hmvi0pwcrNO/y+/OXkdwusngXhOVfnq+qWdqJDLxLv9sht1HQz1V8HJTg1Tu2FjKaDFm/r7p3dJ9&#10;4/NNcg/67gkiOgl/T/+uz6dhqVSYTL19PUYmvqfOFTiB0AA/eooqRxJEhWem/RVE5yDeR/8dJuuU&#10;vyZGKCjthuZIbOr03u2OHJsWa5fxd/TBxfgKSZXUaq/WK2xh6bqepm2Sk2CMiU1djouL81RqrMNp&#10;CFKR0w0D+/2BpmlmOG7f97jRidxGOV2vN+z2OyA7AQoZWGOS3OswE1lvqXYqbUFdw+X5kpvqgrqy&#10;vH59wXe/ueP7D3csF/D+/Q2b9Zb14pyri3NevLhk6KRq7f37PY/VgUVdU9gFi0XJL//pe7zzbDYV&#10;2/UFrm+5eX/P3//dP9H3vez7MNCPIx7Py+fPuLq6YLmsORw6/vbvf8EwWLruwIuXz3h2fcaXX77m&#10;V2/fszseGX1gHEbu7x84RipnPUyDG6ljRZP3Y0Ijgp6ZoNBb7AVAnLgQm6WkSikmRQM/ICuxX2Ry&#10;QEysBHTOEWxu0mvaJkX+AruYWVe/dp2HIPq374fo4Ai1hTDOaj9HoDwcDyzXK8pKandToi+eoHTG&#10;g2afTSTbgWH0NE3LOMgNvLWzw+yDozQFzgu5UQVSd18U7NuRX337SxbnW0B+rviXkITFJOYEhw+T&#10;MEeuH72TcNp4lOGR2TKnQz8JgV1ISTvdxLaV/EFOjunv57UwPqQ1ChFOUaU0TVz/f2HzEJM0wXyk&#10;+IKZV9rofNsfUpjpHsSSUX3wmSI1EVPX0tb5sygLo4nrPE/Ual15iII0fZcMl2g/hPwjGkA+Vtyz&#10;95oZ2TkOLBCOlPb6KOhVJQ0o0n0bMdG0tiFFfUWKfORAjLFawZ8a/QiJ6B5pqWLaz3gOtBllum+S&#10;3Mxe1hSK0+s8PR4YBseiJpb5zqPAvusS3UKIyroo5DyOkXvce0fXtZGOeUlzbBJ5mwGMtbRDz34n&#10;DVJVXSXnRjt+Q4iRuS0ZR0ddL6jKin5ok9I43ReNjAX6EgOxWi3omobz7Yrzsw1VWXN1ueHzz15x&#10;2Lc8HfZcX19yfXnF++8f2Ky2fPmjF3z+6TOCNxgsDw87vB9ieWxNYS3b9YLz83MWqwoTHCZYvv/u&#10;A0+HBuc9282Gy/Nz2rajHwdWqxXL1ZLRDSzXS4Zh5LCTIebffX/D/vDEs+tnfPX1Z/z5X/wDPsDh&#10;2HF3/0TXCRwSnJAjuhBYxs7S4KULXqkLjLURPdCcj8i5c57s62keLFfqTb8M2Q9TXD55xUTnynqc&#10;h+7YRiZUjX5DctzUYVP92Pctw9BjjFQBgeZkhJfLB0/Zti193wmNqGLKBMLokiCmQD+G4Nr6a6y0&#10;2vZ9JwT7yFBiH2KNcqFzDktCkBKusoDgLY6C2w83vN4sKMoS51pR9IS8YD4ryNSMFEJiWFMcfD7B&#10;h1jimA+cmfwneSpa3yxXQJJgjmFwuDErVzE0YXYAUjLQ+7Tx+fNZ0eshP212mh4ixb6n0UzOp4Yk&#10;Byb5q7HN9AT2SYqRqGjJWB/kd7XRldCOuYBJ5EoSzme4a66UQ0pahaA/08ocPzGyJl/fZuK2KY/N&#10;VBHqs+Uh4TnCUWMkVBdxDbwnzUCA5KVrA9X0uZKCxiSvSRXxKaHbqVOQ30V/pgnkvH/Tih0XoYD8&#10;s1xddXcfZ4wahUHnbfRd34MhkmfJz8rSxNm00xpuH/FYQ9M0rFYr2qaj2BQMvqdtOnl2a1kuFkIZ&#10;4v3sjwzPlr+XZclqtaIfWvUHZgY9QZFGFLNBkoLLxYKL8y2X5xtevrzE/nPD+dmaV6+uORx2eOD2&#10;wwde/N6X/PSf/5iriyu+/uZzNish/IKBP/jJj/ns0xeUZcEwjrRdR98O3D/uePf9DaNz+BEWq5IN&#10;S5pGcefYeDRx7Kqy4vLqjH/5L/8Fn756wa++fcvToeX9zS3nlxf85D/7iv/4s59zf99wPHQ87Q8y&#10;V0C99SB0K4t6GaFGj1SLiWy52AwZiEhnyLh88NLbIzlMncGhUVGy57GTb65H8FJdGH1VafcYhkjN&#10;HPL5J0OmPnI3EXWHNkQJcmIoTJZlG+cGl2509H3PerORRpUs5fFaWcDGcaQ04EYYx0C1MPSDp2l6&#10;Ntuod0wcZRa9YhlLJkM14oQvrA2xRLEXuMRJeKRNSppsTNOQkrKxeOMJg0ubowdYhTI+fEomEXSK&#10;VNJjKOYdXzMddu+lgkC4Ospk1YkHXLsE1aiIkOnQgOz5nkYQMzjkB6KMOSyTn9OHTBssjxkVecjv&#10;Me0rSEo0GmbD6X1EI+bcBBhbRO6OqFyNgeBTonnq0etnxGtQvnpdJzLkl9ba59yHidebrIdCIqeQ&#10;ka5Z7jVg5gp5JzJUlkWkhQ0ZUosHSw2WhrZ+cPkQRikT3N2oJZ89g/cu1qVbPq47IrFj+vR7uj7x&#10;+WPUNY6Ox6eDeHiECHVlQ+qD5H/GfhCPHWm4wcDoHSZIRdAYD3RV14niIQBt21HEDlqQTlJjYyOj&#10;nxdVGGsi+6rHGI+hSBwt2bwnvEGgLF1TQvQ+Cs7OVlyey9CS3/2dz/n93/8cQ8FXX37OT/7gS/7m&#10;73/Bt7/4DW9eP+Prbz5ltVhTUAGrCPta1usVY99Kg9pY4N3Iu/sb3r69Zd8M2MLy7uaGL794zbKu&#10;caPn4WHHZrlgGEZG72hbqSWv6pp60fPpm+e8fnFF1+45fPs9680Zw+j55LlUAr3/fsfh2EiTURqg&#10;InpnUS+Fc8mNSQ9p4tt5l3SJOJghlpIrD4948CpHitlHSdE4UeERPYzxvEz6dUJB30nXc4gwztgP&#10;KHsq0WEprMDryhKgDX/eeZxxKbK1tqAoSpkM1Xe9HNpJZYNgfZZYL4hnxNpKcD1jxeLVAecszXEQ&#10;il717NCaaxthDbFAZbAYW4pyMIZu9NLJ5r0kf4IDH73L2OyQlYZaMvX0pFxPFtrFg0V6Qa2iEQEW&#10;2IcAJs4p9XFCoKouNQAAIABJREFUTjBgorIeB0ffj6RzH5sW5ALZw3Eue8IZy5zDMhkzzt+fJh6n&#10;3/deiMKmMJIxltJWYqWjsRNjgLqsk8OrSZ/4PAZsyApa8OxJf0GiltVv5BJKCMpMkZT1lFtD7znt&#10;DUBD2ck9MUpdYNBZoX7yu8ono6Wx00TxHNJRAxS9UA/BhWQc3DjtEs7OQHre5Lj49BlxQAJKvmOi&#10;h28IE5gm7UQ8l/o82Ug4n5vmgh7+4MAX0TmAphl43B2xRgyvj81SRTzzTuXFOY57YRysKim1nHp9&#10;Mo3MsKhrfHBUi1pq362JdBMh8Ys75zDBg56FtO4y2yHESGgYoSqrSCg3pkg+0Tj7fIZMXNvRw9lZ&#10;zacvr9jvWt68foUPgbKwtM2B9WrFb339Od989Tk2QFFZ3NgT3CiYc5B1L+uas4sLCJ6bX9/xN3/3&#10;SwKWu6cnTDC8ef2SsoTd05HrZ+eUXcsweN59eOT+/o7r62sK+8QwOvrBc//wyCefXPP+5pbBiUFb&#10;r0tGZ1itV3z52Wv+7E9+zm6/E1nzuZfDh0C1WIh+cVKiS5HPbwjRv4iOtTqsJkEzontCHBoSCDEp&#10;GyLME7DpnORI1Uxk2wQDXukqAkVZ4cJI17eUtkpUGGWc1bs+2/I//qv/nv/z3/47/vov/56ykuld&#10;0rhlo7NjMRSUHknKjKNMz5li23Lg8uEeR4e1QbAshOt9HEf6vsM5Gc6bFVdMRsRE1+hkDFZRiRBZ&#10;axiHkWHMJGTZK2K2wEkhTjz7BB8oBhsCUrcd0plUDzjVtKsymHiz1hQxsYTkFyadhapwQJnfshJS&#10;Lz6X/OUa7Skmf+qxV1Veo+TVJw90Dg/o33MYzexaSaAmnqQxJnHjzD1ky7TTLl4l3jcbF/2stmfP&#10;GTXzvecRS04SCf4bUvJerzU1elJ2psZWI4rp+54akXxPpwnTJBfRCQjz3MT0/fV6EoH8MP4fkqeV&#10;YYswe568ZioTKktTOdURft47ykIqYPa7vciKlnuqwYs88QD1YkHfDylhWi+lXt7GnhLtfgRD33ex&#10;xFLKJVU2pzS0RDjT++wQWGsobe6M9N5TVhV1tWToDyl/IsPK5W198HGAewSajOPNq+f84U9/h3ff&#10;f8AWXhw5P8YmKcP1eU3whq7tscbQjI73N+942D2xPTvHYOj7EYvh2A78zd/+I9+9f6QsK3aPO37n&#10;t79he7bkiy9e85vfvOMv/uofuLy4wJiSh8c9T7uWqmyBwOgM339/w2K54OHhwOLFNU3fczgeAZlk&#10;5V3Pel3jnKNputn+S/VzwXKxxEUvXqHCBAtGp3FmdVXyVclP9ZA9/RBp36f3VuxfquFC7J52SYar&#10;spaO59ElmS7iYIN6seTrb76gKv9bvv2ntzw+7ZKjqLpJ5bs0CDHS0PXUVZW8zJR0i4KtCYUk4N4l&#10;gZJGJ2LIHq1aiJwMxggkkOaxmsSZ7Iaew77BICWOes40oarKWB9aD5Diq0kxJU9b/mhopMRkKRyf&#10;HHCpiFElYOnaPiVcjfEzY6eKYQrHuBhKJ2E5SfzO6USzspwakTmsE1JliEJkH1l+M0/qClwjo8vy&#10;QuganEIfc7hIrpkTSbPPhqzENZQ/jT5OE0sQqwTSvTLebk2RlLZ2e04Vswx/kKqeH85h6H2l8ssH&#10;gfu001W6W3NuRL3qU6WvhvAUGiKtmDay6M8Uv4/4eBQlkEhwGF2KROSzyAdifsB5uLvb0XYDVa1N&#10;NlKiHAATLMMgPDTiwQsNsPeeoe8pqwpswMcc0WKxSM8fgnTDFnGN66oGY3JHOCL/iacJgR+qqooO&#10;20hV1ck4CKOlvl/2UPXvWfkH3r27ZRwCTdvxV3/1M8qi5N3337PZrNiebbn9cMdufyB4qOua5WqF&#10;tXA8NvhgaLuBVV3y2afP6QfPhw879oeB3e6WZxeXrFYr9vs97969Y7c78PbtDW4sMdZybHoCMoUq&#10;ULFar/Ah8O7DLf/+j/6E3/2tH2Mt7PYtVbHAe9jtjuwPDW3XMcR6cpWBYRhYLFfSaDYMWbaNrKJW&#10;0wXvU7FFOqMTSGbqgyl2nuTFEMt4U2wYz5U0NxJpwoehF6Mf9V6BVMlUVR5tqlTsZ2dbDvtHxr7l&#10;66+/5k/+9C+yOpzIt7WW0kbipa7rWG826UFVURlUOWoyTBj9yrKOStLQdwNuDBRVHKgcSAIjTHFS&#10;jeOcTOkxhcU5WNU1z55d8uv3exKMEM+Jj0pevUHvIYSRlPhDKRBIBzzfNx/mAJJkcen054Ot9wGa&#10;tuX/JezNmiU7kjOxzyPiLJl5tyoUlu5GA90gSHARRyRHJnI0Iw0fRqbFbGRjJj3KZJJJ/0pP8yi9&#10;ySQz0fQgjYycEZfm0iS7m72w0Q00CijUcrdcz4kI14O7R8S5hbFJM6Cq7s08eU4sHu6ff/55ztIX&#10;1Lla6l9yCyEU41MaT1go9hX4ui4RPb2x+L15h2UxPTCy0FsVzrdfvL/9s40sZFsrhMT2rA+9cxVi&#10;cya21W7i5YuItPVZRs3LLr3qr4KkXufB12euxhsqJQyBYDQONhEwZlZj3xhPAECuNRN6OAtu2jRe&#10;aKa4jleVnHj4jGbMrNF5fY+Mp2H9sr5MN14gkaTtIKX/QT3o28j3+Ze3SAnonIjyOY1wOEni7GQt&#10;+2D9bXUM9D7IOaQ8lzFhBno1zs45lcYluOBEqyZHlQQXr4tRk/sSNbqSX5LEsSvfuxyXWqsAsOYz&#10;pGjsj//4e/jy6TWO04QUJWcxnSZIDadQJL1z6MeAs/M1NucrBE8IUjGHm7sttts7zJGF6JAcDoej&#10;tD48P8Pt3Q5Axsc//RwxM8ZhjZvrHfrBY384ASQ058zine92B/z9x58C8Pj5x5/jg2+/g3FcYZdm&#10;DEOHX3z6Cs+e3eGLly8BDyBW2nbOVgBV919KGc5TtRdlr7WLa8nuk2St5l2UQ9+uQ6ebiJjUH6Wi&#10;Yy8Rlcd8nEpTb84ZKcncVNFVKnDiej3Cu4DPPnmK87MLnJ2fY7+9/woUAghJS3qnaUJKEU7bS7VL&#10;3TyPotORgHl2gl0FJ11hjjOG9aoMSnHrQUXK03oPUmbkHHF+eYXN2QWmT19KYQgl2OlpBtwezjxR&#10;C0UJpEqTWQ2ia07gxuADaGXkbePLJMlmirOEcTlZ5FHLnwFhPTwM8YuR1/sluGJMpJ6AddIVmrCQ&#10;2Td0P9k/qitS8WznqoH7asNJBXpgcIlKYFAN1eDGMFUxnuJF+kXiuJUOqIsypQTHUsxk1L6HkFGV&#10;O61smNIMWydPdI9yFVMzY6JGM8Ws0I5fLMz6enBQQaMibg5JsudvoBZu6Z8EIOl41UNHEq9uObcW&#10;vbB4KHp8LddOc1+cTWq2PrWsUfH0b27v9bhAgXaMMmsedcsysjGwsJxQI0giqfz1QVgTMc4Kkwbk&#10;xNLLVAvRRKs8116ypPBNkj1GVGU8utAhdNL0HM0aKF4oWgjS4+X1Ht5dI2VVPCRXa2KSsEySNGfG&#10;atNjtRnROUmu+uCw2mzg3IDr6wNubm9xOCQcDlITsNvv8fLa4/z8DJmlung6JXR9QOaEFCOYPZwb&#10;AOpw9fgKu90R0yljvdng/n7CZ5+9xPvvfQPDIFTRH/34U/z1D36E0zTBO4+ZJ3EuMgtc1Q+a7FQW&#10;Hxc8oMwxV09Dq95rxJTZor9qOGtUyeUzBGjDMhl7pwwKcVzkkAbBuptinqTQNASVZGCplgY5nF+c&#10;oe96HA/S6/fqYoO7m1fFyFsi3XuvFa9OSmnnSZqAgEwnvHpoZizsAqwdX/qBMaWM427C5SNJJGXF&#10;SYMLEOnZCc4DGQ5TjAILecKzF9eIAE7zBHKDLMKcYG0GsuqbyOhAPNQkFbfuwcFq3o/coiv6JhJm&#10;2sDXzcxgxBzBcNjuDjgdZwzDqAYecMFkavXrqerRV28aALOqGlY4RTaE0v5IcOfW26Wy49WYqCdg&#10;G5k0VGwx9Yr1Wy0Cl3lxsCIMRobCAaT2T5+hNI+2v/vq2T1MXIpn75CZgFw9YPFm22jIFQ+orE5w&#10;MfAGodUDU7zy+nxeueyVbmYGLUaJ2kII5WCTw63SOO1zjrx6P23+wsmGaDcazPg164HQjLuylZTq&#10;5rxHyhFdqFWE9ko5g1MuQnClPZxuWjBjfzji1f398vt0vYBFamGehVUjm1PuM6j8hy4vpCTiYKRO&#10;jTREpyJKFULArB2lYpYIo2DIZNIbbYN3HUM13sEHDH2PaTpKNMUWVTV7CLK3PTOefvEUn33+GayB&#10;iRwWVQGxPZg5yzOPocM4DgjBYXO+wZtvvIHpIEWUN7fX8CGU+ofTFDHOE9brDil6THFGGKSpticg&#10;8Szow5wQBkLXARwzwAnkPW5vT9isRzx5skFOjN0h4pOnT8GQJuT2ijlisz4DKCPFCRkqTAc17PYM&#10;iggY7p4bHjwDMAFWVj9exMzM0eSyzszBsPVbOsxBBOXmeYLVy3hvzqHYRKN8kiM4F3Bxfo4uAKEb&#10;cJqOeHR2jk/NcdIxN0mP0hkqpYhpmjGsx7Iha7Knvop3ZLrhkBMqztpizSmzoAnP5UFlozCAmAEK&#10;PW6vX8H1QbBHzvA+4JTnanQKmqFYaVYc20JkG2gzaGwnmNH7xEM2PmkdYKUYkjQMePXqBlVsC4XP&#10;XHB2qlKhrdEohlYNc/G0WWVXfRUha+EVR5WyZlGFXWuRDyELz5YYeAsLlGu6Zd6kak+3h0f9r/6u&#10;eo/VCKRygMl1ZNNLB3kuvH6ivMDapT6hXs8ODXL1gLUis5yrQqEZ2vb55Jkq26veIyl0V6WAU7L8&#10;UcXG2ujEDsMuqJhWMx91PcsZJclOa0puxVjL6IJI8OmYM7J65ElPrxJcOI/Dfov9/gDv2iYhFQY4&#10;HkV50jjrbTRn35OStM2rSdWM0dUIyuYyplm9UTEybQvIEo03a6iMLdvB0sGoogyb++rUNLetUX8S&#10;U172lIbLeDhWYh4Tz9gfpSnQ7f0WN7dbPH91g2+9/x7Ozy6x3d1jc7HGelwBkErhzWaNcfB48fw5&#10;dvsDzt54G5wZH374Hr788hnu7+6xuzvhN/69j7DdTtjuTgh9h8eX57h6tMbmfERwDi9/+CluX+zg&#10;XEBS+2IS0evVGgUuNZjNbA9V6K3dm6/ZARaboyah/ggo76vOB5ffVaeJSrRb7J4TB8c7L45Jrntp&#10;GAIeXZ4jxRkxZUQGVmdnSpyxCKFKqRSp4ZTkJDFDaXuuNRLte7NPZWODgdM0lQSpLYrQBTUA0AeR&#10;pyf1NuecMSeG87LY+n7AHIIUh6Dd+No7Ngstj4iQqZaUZM1SE4nnyVQ9IMD45ubVWZGKBNH73RH7&#10;3QGXl1cwtcsQ+jKprfiXFWQZNmqbzBa7qG7KoSB6I6+/JESvhliwTwcL9dqxtvcvi4eqkV4myd3i&#10;8y2v24xje5DYzxms/VXr/AoMY591pay6xeCLfk07RhAqoHjETnFJK4SyvE4r32seevV46qFVPecl&#10;hCOQTftaRkB1UwmLx76phs3MXNpb1kNIMkIeauBLKaN5EPV7cpY5tDJBGU7pnAZicGL1UO8xTwle&#10;uwzZnRhxQKAaX+SCh2FcsK/asbAwXCphG9gKkjyMKepYW9n962PbGvni3OWMjhjjOML7DnMUjF/j&#10;LrAZfgZM/6kcHjk397mwagsvmAiYmQF2cMEh5oy77Q6Twkvvfv0dnJ+vMM8R92mLFCe4AIxDh7PN&#10;Ff7h7/wGvvf9v0ff94AjfPvb38A7b13iz/78e/ji8+f4lY++hcuLNZ49e4WPf/YMh/0J3vU4Hg54&#10;dHGJv/3uDxBnBnfWPpMR5xlDP8D5gHk+IZnOx4Pxavdfu29aY986e+3zV3iy3Xc6VrTc63MUQUTb&#10;q6T5C+tZYdezJckccTodcTydAPIIfYdh6LHfHUHBo2UHhbJhIVzcOc7wvlucVuWBwVraDGnakUQp&#10;MjPjdJTMdeck3FuttLPN6QCDJnIGcpKqV1gonaWgKc4zspPejnGaxWiWgVUWCUyYX3j2BjF4R2BQ&#10;6bPptIK1xd/Nc85MWpTFmGPCy5c3AJzoL7u6oVq2jEEHbSQg+4gUYlIIhs1Dr/xv55Yc8OVraczN&#10;wNpCsnsnmAFrrqHrxUK/1ki2DVDqYi1O7tKgfkVS1d7f3gdRXcz25XbIlc83cI5wjqWij1BzDuow&#10;1Q3QXHf5DPWQXb7qgWebrUA5rkYPNvYFAlE10offIdXZHn0IWvbEGupWvrx3rhl5iZhSTCV3lDSq&#10;NEhE/i3c7ZgZHqQCdlTuYZoSpkm8ytVqjcPhgMPhUL+FqDpeZHPm0PeD3AMq4+d4lE5NpulESu+x&#10;xH/mDPYtlbRSgnNOiEmE5ULoMM2T3UB1FIqgXePZg8FU9W3suSrLrUaxbOwnB3DSAiLKOB63eP4i&#10;Yp4nvPuNt/DGkysgMeZTBK63iBEAHN5/7018+OG7ePrZK8ynCbe3N/jGO0/wzXe/htu7e6Q548MP&#10;38M49jieMn76k5/hyZM3MI4Jf/lnP8Jf/PXPQKNDmmZwBEAZMUVcXFwqQiCecuupt+u6dYzag1L+&#10;aoWFhjmkxT5oryHLkspGFPKBK/i75PZsf6DYLTEDGt2BQOSRmHGcapI2BI9xtcJudwAXKEiuE+xW&#10;CBDJyjkiqJF3Vg3JdRPLwpdwfY5RPJBeZEw5MtwodzeOI6bTSR7O6QbMxkvVkuHMiHGWJApEbGc1&#10;btD3PfbKFzaKnD5eKVO3RWyVhbax6bWJMOMjXrwlaxNn7HYH7LYHnF+cg7wHIAvfeMQGl9h1iiet&#10;02kShKyFLjJhS8/6q7yo+qqwgBm+1thVy2KN1RUr10NFimCoadtY4aAaYhuf/yHzRPMM4EVor79F&#10;i0FLRKTeBXhxrWIsG8y3ejBqcNB6wQ8iwyze72JUmve1r7LZ7FpsGD/DGZVbjZ/dr0UQ9nkz2HZ/&#10;zknHIue0cJ8cXGhrAPSQszUMWY8x1fCaZVeVewIJfHN3t5M5ctUZyJy0YXtSJoXM9dnZWXEmagEb&#10;F3hLQm9rWELIWf4jWPFiJ8wa2fVSzWnwmXrdVAruqkaVGfwQBB4gUBljLvsJGtC0cysNsasvK4Y9&#10;q/MjFb5JXR7FoFNq1pU82zSdcH1zg5gmxDzhG19/B0Qe2+0ep8OsieaIN59cYRwFUtpvj8iccHa2&#10;wcsXr5ByxNNPRaFyng7o+xHf+uDrcHmP//lP/wb3B4BWDGhSNWVG8D3G1VqYgZqMLnBJs17M4ZFh&#10;a2HTBqKB2RxzfhRBKAw2G6GGEm3OZ2YwZXFytTuUIxN7rHaufY3DiMuLSzjPmn8RFt44jCi3weKQ&#10;Z6eYPLOcEzEL20H6uDbPQFzFnvRhsw5WVj3t0xQRTzPy2uPi0SNwFgnM4Hvl1AvcEmNGzATvCZ5C&#10;4w2KcU0pYRwHbHd7gDWjrGPaGqlyrjnTfQEq/9VOXZ0o3cDSJNWWrrRkE7wzyAkM9cJ0k9XJq4YH&#10;cApvJJjmvlScVsPYYnB2ONgCss1br8fVkLResXxpuVbtCKOerGIM3GxCiaqkUTlBjHtGHV8znJb8&#10;NE8M5T1N5OSW+LsVRpEW54ihqEwh77WozPIR6gmbF2cecNvBPqdc8Po2kmkPifbe5HP6LGoAyTlJ&#10;UlHLfFEKJmm3gTIPVNAX50j6kRpMo+PvQwA8F3VU57zOsXrBOgfJnAxm8VyyHPzmec1zxt3doXhT&#10;bRKzncf2ZVDNcmwZlcVkyf4kz+sInAne9Zj2R4FaPKl0OKSy1eiSSdiDjp0yvHQuCAXfrzUKuSRM&#10;SzOeXPeVV6lbc5iMESaJeBVa02haJBYyEietn8mNsWMER5inI25uZlm/kfH219/GsOpx2h+x3zvE&#10;9ATHU8b7334X73/7Pey2d3jx6hr3dwcAhGHw2N9JPqILxoxy+Lsf/j1+/PHPBXqLDGLRxkqZsVqt&#10;QXBSAFX2YVk+yCoTUI18a1fMOH6Vh28Rbr0cEUCasrBiq3ZvJxVnlIhIxyoB5FKthNcAIKUk9ipH&#10;pETNWHp0jc58iZydE7iGYRllqX5dr9cV7+WsPUTRDIROo5ZU55wxxQmJI95660304wqf/eILTQKI&#10;p6YHFwzbNu3jlMwwSOOD3W6Ls/MN+j7gcJSqOCs39l60PcAVjzcP1uAE2+hGU7M3sbiuxTgcjxNu&#10;b24FBzUGB5nWSTUsRRjNBpNFLxrUYnJqqBQ6KBRK1BDwIX+1hSIe4tHlPVhKCphIli26gsvTMneS&#10;Nbtv920vu5Y1CGFuWFNkMcrS6LaJz4dhbMkVqJBWTgmJs/TVtGRsu+As+i9QSUYgX37+UKTsIURm&#10;z0BkUhDVMNkBUZ7RWa5EzapRCaE0NmdeqTAYzBg7LzkdOdySGk2lODKj8x4pRcSYkLLlimq0lpLp&#10;re+w25lSJJcxcBquHw+1h6cd+JYoW4yR/tyUJNfrjRgRT+g6h8PugLfffAu/8Wsf4HDa47t/87d4&#10;+sUNuu4MiQ9Ngtsoxlzu02QGjB5Y7qU4s+3/a02JtfokhXTEcRGvXRpgVyqwPTPDIaGpGi/PaI5H&#10;xO3NHVJiTCnhg/e/iTfffCxdr3IAcsTX3r7C4yeP8NkvvsTHH3+C4zHirbffwtXVI7z37gbf//6E&#10;4wl4+52EH/3op/hf/tf/GzfbGWEYcJxO5vUBJE1TYozSto+Xe1UivuValN9bgSJeO6TrnjFWVLUN&#10;OWdUDMD2jtgSQUWSrjUHUI22pumkHbF8gTYLnAYI/TgEpHmCwH6rIofhbE15QihYAeSUOR6ltL/v&#10;66lglLrWU7JCihhlchMDCUDfj3jx4pUWYPjXjJOFh2ZUhV6onosDUpaqr83ZGsfpFkKDS0pnk04s&#10;LQRQMdkGy1qMvvyP0UwACK9e3WKeZlxdXiJzLs2IDYdtJ1gWrBp+C7MeeOvSKcqpRMGSdliv4drh&#10;Lvf/EHuu9+AKc6g19sYmMaNY56nyn+0+KlRVjaTMdc1X6JRWzxRLo/jQuJNzRYTOMFf4ZrHbZOgA&#10;2PO1hwdQE9h1w1eoqh2PFhc1mMGgC1FqrDBR0KYJmVPDjDFVPvGii6EhwKpvHWmTEO+kpIfz4p5d&#10;M3FtpSuzgWhAaU4Oh5vbLba7A1zoizGsXmHGNEunIhsH+oqxzhpyOedwUjnilBKC9wh+xOmwxz/5&#10;J7+F/+6//ed4crnC9fUt/u6Hv4b/7X//Q3znL34selB28DeMrEBUIkqbfztwnBNueoEIGge36EKp&#10;Lk49RGWtEBFIo2/JxTTrjgjcRH4GCYENUiRETtjudph/cQLniF//1Y/w6HyF4+kOXfcmjocD7m96&#10;vPH4MY6nA773vY/x6NHXEOOEZ1/usd9JUeabb76BP/g//1/8xV/+FL5bYZr3AoWAMOeI0HXwweN4&#10;OCLnWCLlhWHWw689AMzRbf/evsrPF2w4+Xxrs+p4CtQ7z8pW0uhaci9dWQOWvCW4mpN0DsZCyidZ&#10;J8M4IvhQogL7Lkm82g1mLpl+CR3bUxfLF4uhTyxViJmB7e6ITz99WrBS8xiLJ831IZ33EK6wJpaQ&#10;kLIQ++c5YlytMYw9DvsjQugQpwlU7qgdVFmOOS2FqsqNNzgYK3KYUsb17R1C6EQlUxeqeW/2mdxM&#10;snyfSgvDCg7k/0TaDDhb/qD10lsP3fixtR/jYkPrq1AU/TLnYDmBiic7tB58awxN48U41dDT3e66&#10;REJKQakeVsWei7aGGvb2gPbOl/fVw7YeIiU6aA60JcbeJKu+IpJpP1Pngcrh5rwrRtiDEJQ8IPcl&#10;Inc+uNL4QxJ/FrUoRm2HNjI8gkQ/TitRYBo74skTK2TJUtyXdD2zeodJ2Vo5Z+SYcX27xRwZ694v&#10;jB2RKFMCKGJih8MBfd+j67oHUZQ24/FOlaLEmehcQIp7/N7v/jr+p//hv8bp9BJ/9uc/wnSYMPYb&#10;/Df/4j+Hdw5/+Kd/i6C69Ja/AmMRVTon3nxKqVa+JsP/Xn+1hlAvDPWcClRFjuDZFeMtldPy8LWO&#10;ROCk4qApAyvGhLT3+OTnT0GJkD76AB988HWAHG7v9/B+hcerDb7xjXfwJ3/yPfzgBz/BPB/wg+//&#10;FBeX51itB/z4h5/iz7/zI8REIHcCxxmYCVk7cq03Z0gs3HijELd0Y+ghn7lSTNu99W8dC12zVpW9&#10;OFwVb6bivBhZo2L3YgcFCjJarXMeyDL30LGV/Z3gGsll5oxeWwRKo3c9iAkI4GpEpPYla0Jo1LuW&#10;IiYZC92YjkSrmrkIUuUMHA8T5mmGC1IExYpTFiNSmmCIal3oPE6T0RYD5lloPykmbPdbXD2+BOeM&#10;/eGE3ndaaRaVqkZ6eJimez2Q8lcMPhQLzMzY7Q7Ybre4urhE6KXaT6KEWBbdshrUjJGF/gzvAhhL&#10;TrNJ1bXYvPyuoePhqwze8nf1ljXaKXjo8nPtIVGuSTI3yEJ/M+0NYVDVCkvDBaHG0cIg0pOU2bwK&#10;lIXJMNxQCosc18OnhLlt0RAbZLLcIGVMycbGxrDqtVfP1hT7pHlz8F6gGJVCFohN2FY+hGKUvevF&#10;2HjF00mr6Ur0Jfdnapht7resWyT97kpZTMpGKWc/USm840avZLvdAaZ4KoMJ9XKKR26CgPM8I86x&#10;zFE5+JOqk+aMLFSTUmPx4Qdv43/87/85Xjx/ir/+7k/w80+vcdwf8OjqEu9/6238s//0P8Innz/H&#10;z372FF0/gKPCMhZ5Klxj42GFOWIklmuxuAYs1FDvJU/RakHJomnXZFVVJY2kl9GZJGINQoK+M+UE&#10;T4RpnvHpp59hfzwhMXB18RHCow6+J1xcXeDy6hIfffQpvvNn34WnAO/XSNHhk599gT/+47/Bze0e&#10;3kmFsOkiWcXoMK4xTyedL3H92n4OAmNWB4XROI5l31keUN9RIld1jhr83vYMQwJec0zNKUhabQug&#10;qSmxKKsSWWX5uKq7lS2nIDdiTk3mDGdfyMauKR4NMOdZdSEsDHeiuW2bVG/A6efSnBGniKHrEaeI&#10;PM1wRlerf7eTAAAgAElEQVTLLNVgKZd2ZTZs5KBVfPZkAY7m4gnstwcwER4/eQPu+hp313dwvkOy&#10;ysLIkhihxhBwa5BqeC24fgLIIbPHF1++ABEwjtKAgdXLZZYGJ63hrBOlc2h6KkUPhZYTJDFB491a&#10;yb4ZuK9YUGSSBa2Rt7Gi4m2Uhy33sSyFt7yARGcVa6+RDQFOKvRY5U2L54i6mcnugyo/l9FATs3Y&#10;PvRuCFSEnEjvk/TkKAZA78l5r2e1L81MKrQjVxCcXcLTEKRCthwkpLBN8Pqfk/d6p1WkAeXQ1e3y&#10;cF5NJtigEaHTkRpBXw5DC7djiqI5npJ6bCgS3QxG33WYY8TNzbXAQw5Fx8TmRQgGYtStQbN1ubIE&#10;PqsD1Q+j4MbZkuAR49mAf/Ff/WeI84TvfveH+Pjjl7i922OaEo4z4/ruGr/20bfxT//j/wBfPPsD&#10;8WhJC9CIC3/aIhVZYzIGXdeDcLAd9Nqrjfhqm0iG6U7VPVEFzuz/doBJu8sK+eVstEMxXilFsMs4&#10;zhHPnj/H6TsTepdxtvltTPMLvPvuNzGuevz27/wqPvnkF3j2xXMMqxHPX074q7/6AW5u70BOdLJy&#10;JsScAAekOeHs/ArEwHw4Akxa+MSL6DrnLLRXmLeeNWlrY1XZZfZ7NISClg1TInr12s2WsL43pag1&#10;NSpvEBnWFjKRNN4pkC159F2PcSV9aHMCQqjXDX3AalxhdziK558ZIC2Gshfr6SFl11wXvW0KnXhr&#10;owANL8TDJUwn6aw0nHnh7T5MVJT2WTbZVszDSMilobYOD+5utshzwuM3rvDmG49wfX2H42lWpTah&#10;De33J+GLZkt4WIK0eg4pSfFV1/W4eXGH+/stxmEsHmjO0inqdVycGiNqFYLq6iq7wd5rXouxByzR&#10;VZIx5p3lijnXxFqlJ9rCKCE7KpRB0PXk1XAuDoqv2pJcooiK7VW7n5v7+qrPk67actzYc5qdbn7W&#10;5hWq9r0Zd0CqYy0yEO/ak3jShp2zeiqmFR+CL9BCp54KQPBdKDBMr5GYrSUx8A7BS7NqRjVkxbnh&#10;lsMtnpc5ITElJLxO9bQxnKZY6jFYoyXbZF3XIXPCq+st7rcHBG8U5GV+x+QIJLeSm0PJa9KXitG3&#10;oq1hWCOnhN12j3/6j34Lv/Ir7+I7f/pX+OTn1wihw6NHjxCj6I8f9hHf/97P8Zu/9cv49V/9EH/6&#10;Zz/AOA6qE1+FsTgnVfN0SLMcauv1Grc3N2L0zaGABS2VD09NwVRZbc16bJ0PcyJsX4rtV+giZzgn&#10;lqquNCN9APN0wvX1Nf7oj76D4+GE/+K//H3kzPjkZx/j+fNXcncu4OZujx98/8d4dXMD56RdYkwT&#10;ctYmIIlAFLBZbTAfpybhunwGYLn/7Hnl7zYSy2StefqWWG2ZUXaAWjRjsY3ZhVbTiVlYPXLAJ6Qk&#10;CAcKmQAg5zGMA8iZZpLM33QSVdFxWAF8U5wyH3yteIV9ObE0584Zoe+VFmehfGMQiudlGsgOaeZS&#10;JMRZmgZ79dbQNDjOHEEknX2sVNt7SfokjoAjhVAY9/c7MBjvvvsO3v7aExwOE0rpPBj3dwfc3u4x&#10;zTOmWSKBrAp/1vXG5H1TYrx6dQ1mYBi6BwmvNoGbXzP4hfuu3jT5pfTwYpHDNnD7WRu7+r52Qzw0&#10;lM0bmkPWAqmmFvHB95cDIaN8zrynh68lpPSAy2+uuP7Rvg8WOTXeefv79kCRRV/vQxAifSbKIEhS&#10;M6ggV1DIRd7nEJxDFzxC0LXkSY26QDdd3xdPX3TsPULn9Zq1oAmgxVYu467wYPBeGFxEmCiVCkjb&#10;sE7HfZ5TiSKzJUJDh77vMU/S1efmZo/pmMBUD1U7+ESa+wRmEb4DTD+m0zqLDMCDsyquIgPssF5t&#10;RIzMA//wd34Nz774HD/56Wc4HAj70zU4AWfnG6xWK3B0mKeMF8+f4x/85kf44Q9/Lkw1ZbNZzo0U&#10;j5fiwKyefFf29yKm1PVphswiFzGQTd4r5wVcmvXfRnywsQdYYEU08B24RBSZM4gZzAkxEe62J/zR&#10;//eXcJ1gzs5FvHh1g2fPb/DzTz/H5188w939HtJqNGOeJ7VL8p3zPOPx4zeRc8bxsIMnUQVl8KJx&#10;fXtQLQx9iWwMIjZJl3rIo6w1W2PQZ2rWP1qnjAtt3KJ574NGjuru24jrd+SkFdTZK8TWw7mMcRzR&#10;dx6rcRD7BIZR7ELrBdpDxVm8ZR86uTi4tA6jXDcta2HOPCsuHzPipAJJFrZ4g0KqFyt7rnb3Kadh&#10;uQ8AnBEIcKHDfnfE3//k50Uhs+sCvHPouoCzzRqrcYXtdof7+70kwBqvidRwgIDbu3ucToLR9aGT&#10;zZdFdGkxO8ADQ9WMkSzLMlatp1eMndkwkrjHflf/zBoeVlZIxe2Xh0DB85qD+OF3Plyg7XXaRVsY&#10;FagVowvjbQvQnq9U7QKG3bb4IjeHV/vdrSSBacGAAOerFgyTQH7eB8HZVVrYaHwAazJSDLxzDn0f&#10;0HVdUdHs+h7D0OuitsIyuUZu55QMF66QYWaGY4KDQySH6ETalQEEIkwxlucrR3cGpikWTN7gFoAw&#10;nU6IMQMOeP7yFsdTQj8I/MAa8To4rWKdm0S1cM7Nw6NSfAg9wKXBxjgAw6rHkzfO8cabG/zwx59i&#10;d0zwPcHNHtvtAffbPS6vLnC+WQGZcTxEvPfBW3j33Tfwd3/3OfqhR84nGCZvz0YE+BAwTRO6rsMw&#10;DDhNp7rGyrpXfztzgaBy8VjLtlvqSqn3LkFd4xQUbrpHExdWSIe8wjnS3Hp2CXFK+H/+1R/j00+e&#10;4Zd+6T3c3N3hk59/jrv7PVKO0uGLZ8R5BjjBNJg4Z6xWK6xWIw6HPRKLvZKdaOt8adjtaWHQJFeP&#10;X4N2mbWiCa2jw3iwD62g7UFxHUHrF1o5BSoEkgo3AiKVId+dtPHPPCd0Afjww/cxzQlwEfMp4fkX&#10;G2RE6XxFYt9CezMWTDC0w3uSYgqoSJWFujkJDmodf8QTTWBPmJIUNXhXRb2oaKNU6MIREIJDiigC&#10;YoCE8pws0w04JmT2yHNCnGcwOxy2U4E47rs9Li/OsVmvELzDaZpxOHgcjpOouhFhGEZM8yTe/jSh&#10;73v4ziNzhCdhYliVWcGjLQRrPHBZGKT9Y7UyDdBE3RLyeAj32ORWr76W+lsi5+Fni3EnWwQsydBy&#10;xbr5BLOzIgvRsy6Gwy299IcQTXvfhpGaOiW5qnpphWmWCK06fWaQnOLsRgFFOdCJBCt3zkmCSA+C&#10;4J0aeideegglKT8OA7rOcHVgXK2wGnoQhC/sHMm/vShOdn0H7xTiIWiD+QHjKJWAmRNijOJxzxGn&#10;6YQcI0IfwKobAsXoAzkkzV459eLmxNoeUg4eM8bH4wkxSYVhyhm3N/flULW+CBaut1HdNE1wTnoz&#10;FMNXjIVRXB3m6YC8Yqy6gDefXOJ+t8PHP3uK61dbMBi973F2doa7+x3u7/a4OBtx9XjEer3GZhXw&#10;Kx9+Cz/50eewxu0GkdpBVXMlhGEY0Pc9jsdDzW89iPBK4pCqtyrvMztS2SSsm8dkP8p604hQjKce&#10;amCIBr44A3IuSKLRErfMhL//6af4xWdfiEyC8cQYUkGfJjHylihPERmEs7MLxBhxPOxlHlhb7jkp&#10;4LJIfrlvH1K0bRyqlIEZddundT8vo+Octd6o7hixsTAGnFy3dfYMHivjqOPRBYEFQ9fjH/3j38R6&#10;M+Cwv8ftqy22L57hL7/r4UInB4NvVCgl8ST+RkoZ0zRjvbZqRYfKMDdmgvwnzBoxDBEOxykWPRrj&#10;WluzaxnILLQwSP9Hzg3t0QaLLcmUJBTPLAwGKP0QQI4Syk3HCcfThMePLrFajar97hBTxJzEU2SW&#10;RicpCZNhNY4gPWREIFAbBajYGhFEihdoNqV58urd5aX37ah6/SW+Mjyu8WBkrGtlpxVbPYRLisfd&#10;WEvD/YuXZO8lEqaL/dSJJGvWcUNZQKFc9yFuWsNlKp5XxfAtfiGtppWt7IMr72VAG2KQGnU1+gR0&#10;KhNg/wkG7RGCV29Y9LJ9kPaIQxcwjL3ywauO0DAM6IceLjissYYPQToq9QN86GTubQ6Rsd1uMceo&#10;1w7IDIyQ5GWaIw6HA+7ubrWPgsBPLnfgzFpMVQ/+DBY57pjlv3lCitIr1iIx7xxOxxnb3bb0OZBx&#10;9yUhbnxoS8DHGEHsJG3psxTEKJPN+VAcqZQSvHM4P1vjs6evEGPG0A949eoWL4+3OD87x+M3LsCZ&#10;8ejqEl/72hnOzlcY+w4fvP8eHj/6Hm52O6mGTU2uLDPgKm2367pSI9PmWx7mbCxRbQbL3mNMD7JV&#10;Y3BHNnql6QDV/g+ltsSOB9biTF13XtcNASCVobAcHyAG2mConFUPXo13SglnF4/gfcD93b2iCcV8&#10;CV3Uzpxy+NXo9mF0bI4q1OGy6KPu2dZh4xKR6b90nDwYwJxS7eTFDHACsW8iYQbMsdT7kAhHvnea&#10;E07TCY8fbzCECzy+OMd77zxCTwGRAKvuDy2OTBAqZKIkyaH2Qe1hqWbirXhonib5fYY2CKlGkerj&#10;2mMKjx5QDi8jzREYB5icsAycsh10BsgLf9cq+OScd4q1J1xf3+J4PGK1WmNcDdIejDKADsfDhBQz&#10;TseTlgX3wj3NDGfiYhZ1FZzS8LgqhrbEzalAGGYwawQgz98WoLRe/DIpWwuFHm4kw7958TPA2BcP&#10;YTbz3MEMdhL+Wchfdd+bSKEJS4tXD1LPGOVZWlzbWu6xxvm1qtHBwemGFMkA74UN0wVfDgDnDEsP&#10;Im0RPIZ+ABHQDwHD0KPrevRBufAKqznnMAyDGPWhL4U7lpjkxUpjMHtszq9wOh2x3W6xGgcM40qr&#10;gQnUd1gTgVPE/f2dzFkQZVTHAX5ySpxksfKRsd8fkNIsWG5KYG7F5OQS9/c73N5thc5JDsxOvVAx&#10;gIbHex/QdSrbwe0zOIDEY5WxrXpKRIRxHPH0sxe4vt6BqMO4XiMT0HUO77xzidU64K1HF3jvm2/j&#10;8uoMr17e4urqDO++9w5efu+HcOQRc6z5KFufyho7nU7owpKvv3AEbRGq+21R4kNHRoonW+OHYg+K&#10;A+OXuSQhq4bab0Ej/hYqbNduLvpBJqutplu34TQnbDbnONtscDgcEOMRpduVRSCNUurDffrwVatc&#10;m32nzKA6Xvr0hUjQfr4mb1m57cu9SOVZpqlqFgUXam5Imc8xJ/AUcTqdEGNCjgmrVY8wBMCpPdLv&#10;Ldo1jlwh55vHnJp+pIaZt8UtAGDdZWwhJ23MLXuvMVwa1mQGmGRy+nEFhsM0R2x00TAA1rJ1OyGJ&#10;COS9eNHZaTim96kJkJSB42mLwylite5VsGfAbicVtCF0OOz36PsOQ9/DkSZGFfZhZlXjU7ihnUhe&#10;JkQtbGx//xDbbif24YYxg/nw/S1ebr+zw3Exls3LwvwlG0QO63rE1srOdqM0/gxgfHEYTly/U7jm&#10;MokSAckY5ebZAPHI+s4jdIKzW4Wvc4APDsF79MOAruswDh36QSoPTZ+j76SPZ9/3GMcRoQvo+h7j&#10;MEiVoi8qZOY7adqPyvpqxylzxrgapZn0fgsGYVytlBzA6Poe67NzpJyl2bZniS5ZoJ8UEyhnJCJM&#10;04zTaRLP0xFy1sSzq8k2AuH6dovjKaLrRh13y0flgse3cxdcALIe/OY8uaqjL2uPSnJ4GEd8/ovP&#10;cb8VAb/Hj8/x/nvv4fJsjW++/wTn5yPWw4DHV2c422ywvd2hC4xvf/vr+P6PfoI4W3Rep751GpJB&#10;tA+92CYCNBiPi5F8/UUFymnWuO0RW/uqJWR+kdYuw5RbARJdqIYNBVjxT02A2ugLYYKK3MS4PsPl&#10;1SOcDnscD3udN4uw2rX/4CBqnKf29+WfejDYz+peqtetH60ss9YVMSmDxfhgKYxXDb/Y3pQiGIy+&#10;D4hJxIg2Zxv03YDsIpgYU5zVPj0w8jCElRlgJ5zSJF1rOvWyxKAKJa8YlGYA5jiDMUjYNHPVR0G7&#10;cDWcYfm78x6ZCHOUAqcqtVl1n23FqA4+nA/onbTKMk9V4CIC4HE8TohpxqNHV2A4nE4TOGfMKeOw&#10;P2LsRxheJxWMNSy0sbDmJlwmt/6+TEJzTC9+DqAqP77ezNvuV4xlKP9+PSxEMbpKwIdhfcuFgWbT&#10;6X7RIiqG5VIIosboFvfZFiLZ5vXOK9pEKsolTUuMYmqRAZFUmsoh4IuTEIIrDBlJHjn0vS9/D12H&#10;oe8wjCP6vlN5Z4L30oZtGAYM44C+H+AUrvkqTNhaJkKjujqHZY9AysAz+kHW8P5wQN7vsVqvdd4J&#10;Yegxrtc4Ho6IcYJ3DuylE5MDIaaEOEcc9kfEyMVAiBfMmpwVjfc5Jtze3gmrwcmcmRPkqBonu8d2&#10;TZSHA5DS3ERSkJwCHMbVAGbGzd0Wfdfja++8gQ++/Ta+9f7X8PjqDJuzFVzoEJzHOADd0ElXqUB4&#10;9+tPcLFZ48sXtzXprnAAWy0AmQKmiPDNMSqEglL5rENbHaGme9zDtbuMQfUzzMvCM13eINLoKCE3&#10;EC7nauSX10azduXvRKLMOqeEzWaDs7NL7A8HTPsdwFmgNVc98rbBTevMvUb/bOcc2vlrYTOqqWq9&#10;/CW5wejDsi9jmgsrsTiAkGpZR640kVk4YyTPaVA2B4lunTpU+2mL65tbiX5jLDcVvsq4GESQVSeG&#10;OTb+XlbcrBrhlJMmT1mr+Wbk3BUvE8WwcDkwOEOSbWBpWcYJiRnJLlsuX45P/WFVzIsqdSyJ3Rop&#10;zDHj/v6AGKWCNvQdXr64ATNhGDtdVFqM451+Ra1uJYVaQGJ8qPGw6iJbetbLRWihWS7XWy4Io4pp&#10;31Fumq3YBNh1dHNZM2bV09Qh0eYclgJtDkW7jHcWDlrUsmQAMVCwcvtoaCQLHHn14mtxEJFw2IPm&#10;Ibzy2UNwwsvtArrOo+869H2H9diXDmM5Z4QuYFitMAw9+kG89mFcwflQcxDNmC5WgBpn65RTRl3n&#10;UOyW5hRIHAZmRtcPWIOw2+2w3++wGlew3MGwGrHarLG9145Yemj7zgOYsT+esD8e60bWP4VYQIhJ&#10;It5pFo58nBJ6nxHCoIloiWgmbaxjO0nofgxLYTOkB7Dh/M45IDPWmzWYRf77+ZfPcbZZ4Zd/+Zv4&#10;6Je+ha9/7RHOzgM4Mcb1gJwsAe4wpyxV5Cni7GyFJ08e4/nLO8XApZiGHME1UF7O0vPVeQck0Yp6&#10;KNpX3HSySMVyOXUvtLapXN4cHq70yVxqaczImrS15ggb47u0VQ88Z0h/CKKAq8vHGFcDDvsdToej&#10;XIstN9Aa+XpA2bw8PIjtsG2NPZgXa9J+Xw1/awOU6qyf5awHRarrQD6jNqJ5LCOXiEKuNoyhgOPp&#10;iONpRNetNBIWOz0dT4gTMPiA23lGryMTzGCB5IQ1ehpnoVKmOcF1VHoWkj5FMVg5I0ESUGAg5yiw&#10;CtX3lQcgKvbeMaEPUqIuF2ZkqlxmJuiELEWpwK4kcZyWAEtuoHoZOTN2+5NWfcp93N5t4bSPZAjU&#10;8FGXpeQMa3btyiTVsLbFH+u/2+RpNeSmJU0LilZdBAyTUWgXkrxPvWbLD5Bh61LV28IjdkEHFCYH&#10;A3AwT8I112NYj1RLqTrFX623qemVAyhyAOQAcg6dDyX66LxDp1CelMM7jOsRofOSvBukkjOUAyCg&#10;C0Fpj+Kx9+Mg8JgVK5UFXqyFqo7WTWWHq4Xr6leCuJFEMMOp/7bEXtf1uLjw2O222G3vsV5tpPWk&#10;8xg3GxxPJ6R5Quc7RJLwl5zD4TBjuzugFSUTPBYAezBLQ+3dfsKrV/fIc0J/0WnPUtauPxH39/eC&#10;eSsXPQRzJrhIf7DuPWagCz3SnFSu2eFrbz3Gb/zah3j0eINvvnuFq/M1xn4NooSb/Rb90ItUuPNw&#10;qxVSEi2qFCPGYcSbTx7jhz/5BDlqM29vCc+AKj6muijOgygL158IzOJ1mrff7oPF2rZ1qH+HXdOi&#10;0gqEAqq9UnsvoEa1ZHCDGeRU3lMhSUMfGHDCvtqsL0Eg3N3eIc1Ts6dSuScz1m2EvoRUHdDQbdto&#10;vt6D5VGyGKqCO8nB38LUVjhmsBSz2TZ5S8vAMyG9WiCY9Rpi5FerDULfF2fHBy/UZAb221sMwxnW&#10;/Qg+7mGQalAboQa5PAeYpXtKzhFSGLuEZyRBUJMLKeVS5i2t0ezAsAeHyhxo4YsqqAUfkJJUsDoI&#10;5ScnlfNtvk/OIVIPjRGTTIb3dsIq5qVhJIGQY4Ij4RkfDkeM6lG2muY2yWWyNa9ftembSUIdo8wM&#10;KpNTF0qRFSZtrpGpcFsrbt6GhFCqVxWtqouqyhQXHfomKiB1GSxrXwt3JEIqHGwWydEir1sORtOw&#10;4dKsoDOPm1npjMIw8UG+OfiAvuvQeYfQO3R9Vw7hs80GXdACpeDhvEfXBfRKYxzGAcPQS35An8Tk&#10;IZxG/lyeRyMdTsXrsffK4dE10JMKqZW1DPWgXPEo6/g7nJ9fiKHf76WIpO/Rdx3Oz86xvbtBzKJg&#10;SR7Y7k54+fJOuxTpLkVWYySeiBMsC7vdLY6nE/pxADlXMHygCrs550pTmlYUrBrJaiBEI0auMwwe&#10;3/jmE/iQ8erFK/zSt9/G8XQA54yhXyHOqVzTeYmk5sOE4/GkEskOb7/5GKuhwyGJwQakeYlJONi6&#10;qrBFXW/tXhFJB01StsdvG6lCHbVS6U6qp6IEAWLh2jfRukkhiJ6MJSfV48829ktWWAgdQujR95Kz&#10;macTjkdJslJhVDQ2iGuVebEtzZ/yav/+73jp87zu/dexzFmInqY7VHtOu9cuJ+tKDnaxVapcq+PR&#10;9x02mxUILPbNAS449ORBYKw22kIyZWQvUoqFJ086GO0g55ywKFtGnfQ6mTKQKVkBFOE0nbDKIzyo&#10;GVRXvGJia6knBVHTXDW5HbhoObVJTeeE0iHddWpoZAnF3CwIaENrhlTS3r+4wTzPOD9bg2DSrlUr&#10;xgyA4c+tImSJdMpiaSYws4pgVdy4QAjFUC+ZM8uopnoP1hhisTh4SV0rB5j+rLAAyK7nymKzBJYs&#10;EKcc9cq2ka5fGsEVKQHVfWlgGUeqDdMJ7XHoOnQhSAJ7PejYiaHYnK8x9oMkV/se/ThgGMciHIZm&#10;jXHZ7MKkinPCfJpKk2gz9ilHpBglqkniePggXOG+H4uRLqXxctEKkhWHqpmfzNhsLjDPJxwOB/Xy&#10;O6zWa6T5hG3cwfuAw+GAL569xP32ALKOXITq5eqcxxjhuh532yOmOcJ3nS4ZKqG7PdMwDKXKMaeE&#10;SWmLFnURUNc7EULnpd4DEU+ebLC/3+Ff/sv/A5/94j/B7//+v4+ri4RhWOmzCU+/J6ALHdK8UzjT&#10;gSjhjUdnWI8dDvsDRMeJCzQZY5Qispy1grcDdnUttmvfBw+YSNtXvmROq34NA7nmouRSGSBr58kP&#10;9nolJ9hXOIVkLQfUdR28l6gypYwUo8qkC0eeSOoibL/YmpMOYFVC5Kux/mqol//+Kkpl/f3Dz9Ro&#10;Rw8zXXttAyHQw++loscvDl51XoyCLuOpLRUhrMi+83h0cYaLRxfCZEOldausgYUd4iWTGedkbfBc&#10;ecgShVjMAYFY5ihUoszSMcopN/7h5DtRbEKcJ0C91BSlMbLpkajrBRiJTb+KylWqgcy5bl67L1P9&#10;Mw3wm5s7DP2Aru/qRWAbsME/9cRfeFa6QMxAFqPsfFnkr09SLjTDgleijmNloj3wyrFMxrlmkdtE&#10;m1f6cDGZV1s6K2lU4wOVaEH+FA/eUy1MEtVGGWunlMfgg/LWxaALD90JNbILWI0j+m7QDecxxxmX&#10;V4+w2ZxLkjVYcxO936KkaeMlp/10PGGajpjnBGbF9PtODyBxDLLmI5gZSYuZjscDjocj9juPrh9x&#10;dnaOvu+leIualcLqnKjKE2eAyCqnpXHN4XDAPM8Yh1F+Fo443u3w84+f4fnzO+0VoLUaJB5864mR&#10;kwrEFy9vwIwmWSwOQlJSgVWZhi6g76SoqxQcqtQuSKK6ru8BghaLdVitBjx6dIlVtwb1K/zB//Wv&#10;8Y1vvInf+72PwDk1Sf0stNXeY55mZCY1hhlXV2d4fHUhfY2d9bTNi7VnTplFSnboGMWS2ZRnrXJG&#10;DXkTgVlCP5ufn4Fa+S3GxxFpZO7UgMs92PoU2ELE6Ypz2ERrjKy1L7MY+WQFTVaI5CypqGuuVtgu&#10;D5OvNtzlcCr/pgf/5sX9NIbltf35MF9hOltqeFuTJHu283oQVUea1QAyxDHOcYIrqgEMcEKcjwhK&#10;TZa6Gck3NnBNsUpIJNzwlKXIQCZQDZx6qh5OvRUl90cuCzllhg9BLykT7+Bq821ixAmqyR0bydIW&#10;ctExVbla26QPBxoKSwhtUyIKB4eUI0CE40Gob+v1CsGZgiLK97R4WzbYQL3znBKkU4sp1KFgaQlZ&#10;OcIyWa956yW6pEZDWp7RvMAa4rF6OcvOQKbhLtNiRkWhK0C/P8Ord05QCQcYG6YmVZ0TrXWQKToK&#10;97bzuqnUgIfghf2iHntQI9+pd8qOMIwDzs/OMAwr9EOPru9w2G+FGrkedZxMbpWaEnaLRqSYaL8/&#10;SNWndxgGSb52yiqoB32t07ADlFmw5mk+4XSS/169eolhGLBer7EaBzivsJeNOTLAtRo3cwRzhHNe&#10;+hFPR0ynHY7HHb58fo2//8mnePnyHgxr9GIHVIUOLJEHkN7DLYoUbLNGnXelg5pzTsSygq53guLx&#10;QEGtXWVmMYBxNeLR5Tn60MNvHM7PO3z22Q3++m9/jN/73Y/00KlOhXNyiM/zJBpSUvGHcezw+PEj&#10;uJ8+BYO0gpnhm6iZiJpesdQoaFbYw6Aqg/9kT9U9QFBmlnYMA0Sau0TjLK6hPm2zd7g4bjlrg/Rs&#10;WjYCZ+asUgBk91z7qFrUxFo1216z5DsaB+PfZpgXRp/FxgmTqn6eHKnevKwuRoVrzHiXZexqvihp&#10;zqeCl8oAACAASURBVBIOi0id7GMKTZJG3tD1RiJhhKKFSQTnOnTdgJQzppyw2ws7zHfGkAPguLJr&#10;xOqzEOlZutUvtI5Zi5P0bnIm7TwjV4tzRJoT0JEkezjDZWV/6HekeQa8lL6nE6lXU0n+1YCrIpvp&#10;e+hkmTi+bPx6AhPVz8rJ56Xs13fY7awAyuvJ7hRjzwCchqgmd+pLAsyElYg1MVa+guoG13C37aJk&#10;HodtkrqAa0/X4mlAz1YwKCv3PDcHhj6fNNyWP11wqg0iuKJXOVKrCvTGkSUoBZJKZWnQBCgA/blD&#10;5wSq6UZJFHZdwDj0GAbhqTv9TB8CesXVe4VIvHMFzPOhx/F00ANXCl0E7pF1xSyY+jzPmI5HTPMJ&#10;znmsN+cYxlHfKwNIUC+eJRQljYWJSLB3Eu34YVzh7Cxjmk7Y7/c4HA84vXqJ4zhivTlDP4wgUjlr&#10;J8lDoQ3KwDsa4TADLmE6HfHF0y/x2S+e4YsvX+HVq3uAJUoRPSRZlwYZ1LyUOBe399IJyuaiTdJL&#10;j4ZYDv/MUjVL5OFItXqcQieJF+ueIfUDl5cbqV5GxtlqhcyE7XZSo0FAw5DxalyleUSCcz0cOczz&#10;HqvVCiH0mDnpHvDN8yi0WiDGAIaQA7LSD7tuwDCMZbkXxpnSn2tUYAwybSqetGcqUA5qKtG4tQC0&#10;xuiAHSbGsrF9bjBeG+Iy1+1XbIDcTOkNUBEINaKNgbfXMqlctzzVzQ+z3JWf3xQX2Xu5+ZNQmDXG&#10;pJNCT2dfWu+EuXjz5RBSfzGQAzmJWglSj9QPA7zvMc97xDhhToSAoP08KqGkatdYyKEnlw22eObi&#10;yYoBqUNUkzJSSBRTAtEgmFJMQOhgyY/MQFYIxQy47JvQFDdw8+CvUxQNHydNLNrijNpQASBNYlZ+&#10;+O3tnSYQFbMtp63MTzIJBuPGZ4lW2qIUg55YoSznJOFUfFWnCo+5Sn8u1SQt4nh9UVWvwbwSKvi4&#10;hXbOiVgTci4nvCffSPJ28h0sIb/3Hp3pxHjD4x18F8Sj917Ev1Tdse+CVKA6jy54DKtRPfQe3dCj&#10;H0YMvWiaWK8AoIo7MRg+eKRDxjxNIAQxVklyOikKZm+U18wZm80am7NzBB+0BN02FpWNVQ/LB+G0&#10;HcAawYzjCl0/YjNPOBwExnnx4iXWmzXOLy7gfQck83I9nGMAEdNph7vrG3zx+TN8/vlLvHy1xW43&#10;SeMK18HE9wDdkw3dLysUIGuBcP3qHofDHj50mvAuSxkc6xq1JL6sD4uedfp0XL2jcmgDQN8HPHnz&#10;CjHN4JhwfnahSpjijLG2OjQ812nR2DynsgaYhWHWDz1W6xHT/ba4vszQpuYPmXCEOVZjU6NOw+Nb&#10;54cLi8z2a3sYlgry4vED0myijZLs8+oMOen9KmvB6mxef8n3tIVRqPdHggLY2HIDjzyUk25zcfVl&#10;OSQqa1RQDRMYLNkemFVvt3mNJqCS1rFxamse057faY9XIanUKnqGrIfVsAbYI8WM1TAWW3t/twXQ&#10;ISeSJuD6kJlZiqEMKLFBYAbYySlq+JuJLZk0aWYSRcqStCM18lQKm8BAypDuLB2Q9ATmLAwc2UDL&#10;ibN5lgWuIW7j1UJPcn7wmXYwLdk0x4Td7oD1ei2GyFWOuUVhrN69c0419qmoD7ZyA2WCWbwf2MQy&#10;I8ZZJjwzqLmvlmpWcf92YXIRpWpDV8sP1GKkqpVeaKPOvMrKhXdOmEtBFR29lwSlc/JcoQ/ohx5D&#10;6DAOQnf0fRDjTYAnYBxXGNdrSZ4qFOOU5WGFPe0gEpmYXUbfDyByWK1WikNnnE7HsnlCCBj6HuQ9&#10;xpXg322yuZLrlmtiedgDJd8CmxcZl76XCGOz2WC3vcd2dw9wxtXjxwihh8sZcTri9u4OL56/wNOn&#10;n+HVyz3utifMpVdx0vkVWqglwMyrbvFcJlJIgXFzvZXkZd8/MHACIVrvZDG6HkEdoBQN1GoP/abF&#10;Izl0weHqcoMcZwTf4epyA0KCFZyBFR6FRm9EiHNEnJOOq7DR7u8PyiLa4PZ+KxGoFR6xGXLpztR3&#10;Ii9h7TnFERJDJEwwBWKa+St7tDGcJTbX56mGlGEwqF235tVsto2abHaJbecu1kWlMDfv0XvmB3aj&#10;dfsfYvHLw2Z5YElUWX9nYmPmLXM5Paxat1m3LCmpDMY0zwjBq3O5XNsyPg1LSteKJZ3BjKEP8MRI&#10;MWGzXoNIUJSXL17B+YDj4QQtpBU3NKsnzzayi4NZwgtpBVgrwcibPE7Fu3JmOGWllIOAxDsGyblc&#10;aENZLFNKCdM8w3ddCfnNC7eQrDBmnDXINu16ZcSUDVebj+QskccwDnj5QrTjxZMR736hIQ+uSpJl&#10;MbgyUTLQFvLJ2ih9H9UoWZiKtrw6c6FNvn5Q1AVmOKEIeRndy8ZCaZi+Rj9dV4u+jC0j+KvovPTB&#10;q7qnBwX5XD/0KgYW0I89BpXq7btOpAMGpaANPcZxwGq9Vm1/X8JtEYdrwlzFZ2OcMR+PmOME73uE&#10;vhMK4ZAFV/YOo19LhWk7xmI1kCzJDOg121L5171CAA+U/KBKe6xwjMxFCAGr9QYhBIxDQOCM2xfP&#10;8OL5Szx79hzPX9xiu5swnTRhJ9u2FObY4SVNnp3KOAgEYcyIlORNjIjTEbi9Pai6pqyLVv+EUzXc&#10;KaXCmw+hh6NQajIM0jOP2HIQfRdwcb4Bs0SVb711hWFwosfTB8Q56iGcSxQpEgriBcPJYTSdInwg&#10;nJ1t1DekQj0VA1P73nbajIWO5gLqPTmLzHOptbAosjSPrxMHp5GCGcN/16swcNSoOWdgg9GaHzLf&#10;qicvh4LaHf1MXT8oa8+eZlmlXu9b1tisP2vyaXpP9crVSBskW+Hvxq4CYJLewEwkazUD3oUSvcIc&#10;YHDt/SCnACyhndMM7xh9L5H6xcU5gnd4cXeH/W6L88sLTPMJwREIDhERjnyFa+zmVIwU0CRdylm7&#10;5zSDBqEa1knj4uWJ8qHCJWqsqxHOcFlK4BNnzNMJgQBOlerUbm4zMgCJdk1CWZSmlyN/t4bAhJTl&#10;BMuZcXe7QxdC4+laCCxYcaZaelwWuOYebExKhNisXZknDavIFlm9t8TWBUmNeOPZ1BWQQc7DwWsZ&#10;eShGSnjxyl+3SliW/qkgIPS+tE4k59E5yQsEL5g6eSk6G4ZBDLz3GIYOw9BhNY4YhhF9KUhaFell&#10;g6wICsUko2nJT+w5Y5wwTSecThNSjHBE6HqPrutxmiacTiesViuJjKgmnZYbxOh0liepQ89qaNnG&#10;CjUpvvTWCOSd1FQkwZhlChlIM9LpiE+eXuPp0y/w4uUr7HYJp6kaiYwGcjJDBIlEoc6Kc1Ua2rxO&#10;W88xSoObm/t73O3uCkxjBs2MiMgDUGmMI4wh6aUcPIOSQm8auJMxonSx+aDPmRjJR1xertCFDl1P&#10;Ig1yOsFE6EjrHuYYMU8C9QmJIiLlCO88NmdDqQY2/KLsf3OoEsNrn2bntKjGBS3GyxUuxYPEJiCG&#10;3Q4Fsj2zhCZtTKtXbnBsLj8rETorVdAphGzRQ7OaJKdrMKcZdq5rjhuCxUODrfpX5uRX2YIabaC9&#10;/wd6PVakaG0My3nSvilHxHmSPcwNoGOQAkidTpGUsLEtPo8WJsKLllQYejx58xJxPuDLZy8QOpHl&#10;zmmG7ztTpwHwoGmILE/ltLPAK8WbJvNQNBZoPU+SgUpZvAPLjgO64XRAhcVEmGNS7z5rb2U1LbaJ&#10;9S/CxKraz6wbu0JzmuFXPi6zls37gOk043A4oe96mDa1VV6aZEGRONUNWcMvrtLBZIyB5csSylYf&#10;0G5qY1Q4By1jJovkSjKUNIIgJ0lKp8wZ0w1xunLJCcYnOuliJELnpXpVw/Vx8CXvYJrqQeUFCMBq&#10;vcJ6vcI4BE1IruRavnKPM7hsDiv3Z6igHDNymgumLrpBjBA6DMNYirWccxiHAafDEbSyRvCNkZfB&#10;WYSxZc4t2mWgoJqLc1Hpe42hsHyFR4aD9BvY7fcCxXz2DF9++RK3t3vMUQ5DOzwsGdrCDgDXXBdp&#10;/qgpmGnZNWUNOAK7gJu7exynIySJaUSCWkE6R2F6FdkMIiA0htUMAzGYcjHUMgeErnMY+g4MOVjW&#10;6xXGcY1+COhChyOkNSKr5wcwTqdJPXmlQSaJAnImrFYdgncyLqiyIy1JAEzofCestrrb9BrZfKoy&#10;etDIGlzzXhXibLF4ub+HUW37p629OoaAcd+dJvuZuZEjNtfE7rVVhGWUhvJQZpTdX87lu2AHrMEt&#10;ejlXnqUWgKEcIg0Fk1GkGupSN69ek8pWi6Nru7CAQKgFYA4ppuKQEsR5ZBJGYz/0WI8D4pzwzjtP&#10;8OzZU7y8vsd7770reQ8QutUI5x1yZCC/pl0jDyrt+KRYxpTzRL2vh3cMsDYd5npCZxYZBKj3bTiZ&#10;7QyjmhEBc4pILFKgM4tejS0YZhn8nEwVcQl/LPSey0DKxMxRIKG+73Fzc4OUIoazM2GlaDMJC4Wc&#10;hU3N4magkUywsuUqH7BIGrEtrPp5pwYTGj4KZbEq/Lli4CvuXlQvnR69WYys8NJFy8UOJ++FPRs6&#10;KWUWemOPYfBYr1fS7Urv1fuAfhD4ZXN+hn7sEQoM0/SQNWywYeWAbQ5FpE5aqZmHJXTHvusLNayM&#10;HTNC12PSoqauH2CIc+vtycsVj4i1krkV7rC5rcuzRklEDA+FCOcZh90Wr169wi9+8Tm+fP4Su+0B&#10;x1MuDayZpErTIqXCnFIv0ebQkoT2KtDBwpCgRH7SkzXg5voOnKRw6TU4jlkbNaOsX5mfNjlrVFz5&#10;t82T5YmGccR67HE67TGlhNW4wtXFOdYr8ehzBvrea+WqRBzHwwlzjEpldpjiDECcg/Vmjb7vMc3H&#10;hecpT6qwAYu2Peth2rqBssZR9qo9b9nr7fXKj5eYOy28YfPGCcxtf1UT+tN3MArtU3z+GlHUObK1&#10;os+hNkd+Kn8vz7tw3uovzPCbPUIb0aM6rmKwxYCTseKa5ymHFxopclK2XHOgGQVTmGhm/O2wMUaZ&#10;Q8wZVxdnuLxY4+knn+MP/9W/wcvbV9icbbA+3+B4e4PdYSp2I2vuMDxMBjo9qczzXY8bXF1cgX3C&#10;7nTCaljDGSvFTmnbgKliYiXpCGiDDVLVR9247DT7L4UpnFk00HMuC4NKWMMwJoJJt6Yop21maMss&#10;yXRbMcV+L9KiofMS3jQCWQDUWzIvsqpGZm4aUucMH4L2D61yvkAthmk3K7Ni0Y6QVYhIIvhabWoH&#10;iC146fMpa8x5h9AJrbPrvIZu0vDCK8Y+dFIY0/WV3tgN2jzDh9L0YVytMK7WCH1XjLE1aMlaPFPu&#10;m5QIxjVxfTwecTodAUBbwkmi1BY2QNohq/G+9O/jOOJwOEhBD+rPH0aNFqKaA/pawlXfYfKw3nsE&#10;x8hxxvFwwIsvX+DZF8/w7MU1XtxsMU+iYJiyHOqJ5+IsVEPiYd1Ja/J7+b22dtt8it1/K1QHAIfD&#10;Ebc390Kd9Esjb3timuYaEUMVWs1qSSYd1etENRYOCHA4X0v/ztNR6s+HLuDsbMSoUs22ZmOOBXY7&#10;HCeklNH34jxI20Ip0huHAf3QId3vEUKlT7rGmhYnzZ6/WGv5qyOU3q0yV9Vhaj311uOt46rGE8v6&#10;knbc6ozU7zCdGNZ9JIwdKnu4ri8zILJnjLqIss4an78UST14cXUo63XlXrteajkKy2hRKEWvXY+Z&#10;JUHP3CL8iydso1qDzIoDrUnYxBmP3niM1WrA/W6PP/zXf4qLqwv8h7/7OzjbDLj94oj9acY4jqCc&#10;hBxDjZFvA56WmrdZr/FP/vFv46N/8AH++ns/xZ/8m79BiurF5LpZbIsSEVKaMUfRzS6OEQsOKc0l&#10;CMiEeJoRaET59AMvIC8GGAVKMKeyLj4qkxw6j5Qi9ruD8Hnb67VMDlkl5TrW8SmEWskafD0YllLB&#10;FTeUCRNjJWqMYlBFBE3a0kHDsRKC6XgJb10jC02kBi/6MUSAJyl5D0OHrldMvbfNrUVO3ktR0kqY&#10;JcN6pWwZ4z+r56GeCpVxE9zZ+LRznJGiNJk+Ho9wzsl1+16aSHi32ICCyyqdtbpGgI6D9CadMAzj&#10;V2wg89VRVnbLnOBmHZCyhDjOOG3vcXt7gy+/fIVnX77Aly9usN1NWrBHAHlVMASgZRGCIBCs76it&#10;bZlXGABbvt/m3qAV+51FrSUBrJHY/f09drsDFjIZqIdekWhoYKaUkmCzUE+4XLe5NgE5MbwH1usR&#10;nZek7jzNQIh4440rXF6eFY84BI84z/BesPlpqtED54T7+3tpOq6OzziOAN/CHBaAUPJ9um7E6XPF&#10;zNYkoz0Jl0K/xTPy0jjyg328WArceLmo0ZNtbTvg5d8NGweAVYJaow3GA8hE11F10Oq92aFaOPrK&#10;rljscarECZOdMAhPoMtU1wQ14FGJAOvzZb2X/5+wN2mSLEnSwz5b3uLusWVmZVZVdy1dXdPdgwEH&#10;hEAEIIUiJG888kdQhL+LOOFIXnii4AaKkCIAwWn0cHq6paeXqsqMCPdYPMLXt5gpD6pqZs8jexAl&#10;WZkR4f78PTM11U+3T09B0SmViRIQTkAGCNA+HufQDT02+yPW2w3OL17j9dUrtJVBfzzAVS3TDxd2&#10;2SMlMZKvwl1yhucjPm+e8Te//CX+5X/zF/if/uf/Ed/8xdf4N//6fwXAiZCYOCzUJY4YRxQdsJTi&#10;3Ux5ALgQEGOHvqvQ1COXeyXX0mRkZcrF4s+YVB6Ie628JqAIZys8P20xjgGLRQUyEZFsOkhqzGLk&#10;jlUeRyZGIgIRWv+ahVe/ylg+UpKSDYX3jjtq5azmJiRGVhADpayMxqAYYJ1LUSvvZCqSg6k4i66z&#10;TtuZTEaqKi6HrFthdJzB14zq+NDqIdM7z8hJjakqqb4/oOs69F0vIQiP2WyeZn3q+3TNDWQBwaGO&#10;pPYpH0zAcPndwPN0I2U0mBG7enwaCzcYiQnlHCQeTgH9foeHxzVWyzvc3Czx8LDFfj+iH0dE7rEB&#10;hDc+xkEOJNB1TJjHzVm5PErLfOXbjAApKzFdKWOYogNG6354zxPNQYy4WT7i0HXgxibptyBKiHcY&#10;BmhLfUkpHY0qpPIzdbc02c11/bO2hrWUqs+GccC7N6/w+tUrQfFsWM3A8wAo8kwHkhDgGC12+wGB&#10;CE4aumazGtaJr0S5cUmBSKTAis9IrboxktfI65PCJyeKPKSnEMKt4lkz0tf1p2RkePkZnefCCkLm&#10;wJHpT5FlKULfq+tN6b747GooqXCWUsiNKbSNYbeEu/F1TgbBwqdehdzHMyKMani4uoiiehbZK037&#10;SSRyGfh+5bXJu0HhAaVjlJ8l9eg4BokxBjyvn3Ezq7Db7TEc+XrtjHN4h0OAd+IcgiuEQLbseJX/&#10;G8FjFJh5L1r87jfv8W/+l/8N/+3/8AFffPUz/LN/+nP8x//4K8xmLcZR3H/jEMYRIUZUjqfdkMyS&#10;TMhXTDQBcJVDCISuO8rBTDACALJQJzdXkZRNAqmdc8rbrgnNzfMu0dxyranQCqcsCvJnkSJTdceQ&#10;rLWWzGlzCRGj7xSTlWsbcDFSGqJRCX+Et7DCz8FNSdmoeOeEN0aMgZB/1d5zssca+KpCXXnMmhZN&#10;U6OZtRx7b7k6xvsaTuqkczKTkthkRCLIOK0jMA499vs99vudNEc1aWjHdJgwisMp19DDkniO9HCq&#10;ouR7HwPH86t6xu4v6cEtEpBKuEQGNTwMRfT9Ds+bR9x+WOL2Zo27hwdsNgf0PSGS7IV2KQMYNaFl&#10;DIckIgDJMYwSD9fDU3Zgp9iv7iuQ+GUMCsXFWj4pIF2Krgu4WT5gCBGzuuJ7CaOUJlp5TYcxTevJ&#10;w1dYSclK6LlI2CZ7fc5ZjGNO7hMZjBF49eocr1+dy7172RdW8jFG9N2gF8M4BHQdl4pax+HL+ayR&#10;5+EPVY+jlJkysahGuvS1GSWHJBskSiqCCyosQdhkVSbH9E6NSQNUFGdEROIO29NkbHptkTMRySy8&#10;Kz7Hes6JS99SBzLE4CjgS+BOrADvd87d8GyMIGW2HOHO/lYGAoVVSWBiMs2q8A4ntCWibJN+0zJg&#10;raThB2SwIsek23Z4fNrBVx4Xbo6LizPM5zMcdgOetgdYBzRVxdcm6eqnfIspBgoRqEjENdBk8A+/&#10;u8N6+3/h1etf4dO3n2KxWOB4PEKTrmQ4vBJDhKmEgtQgHZZJu7BhS9oPAc6K9Q8RVoZpU4Q00xSb&#10;KTaijJPxYWd+HWucNG+M2Gw3PKxbwp3M5MZKKDM1ykKK66cxMBWInCBjxMvEXT4psfxvXisvpF7W&#10;QAZHcyy9lgS2lc5T9oCEZ91ndsjUgWodrLfwlcd8NsN8NuOhFvM5MzvWDfJ4NkiPQg4p6P1QgdAM&#10;DHs0kaccMbnXAdZYnJ1dSqmlF/eX5LAgIw5zethEsBUhQWVbE7CMoL2vMY4jqioC0abuTMFnPEDb&#10;cEhi7I54fn7C7e0Drq/vcXf3hKfnPfqRMIYRRkpWIxFISmaD5EVSlEBQHUVKiF3DDUbAhnYRnnY7&#10;UhBkGGKiZNC15FNtM7oUQHDY9dhudrDWMa1u8nQkTEYRXdenJqjyq6oqQW9SPWYKKo/kyrMR2+06&#10;9GNk/ncYdF3Em7fn+OTdHOPQobJV6tewlufBHrsueVadJMIBZgN13mA2n2XkqGtntUdESmfF2+MF&#10;jmnPpmGGHBLhx5G4u+6J/C8FM5KhR1JoCjD1fjXclUNYjGQne5JhaZLD7ElKUYGEYLVyLRr5fAnv&#10;YHLf6s2EFDJKYTqrWtIUAv8y/MTVWwIMZLu1b+hjwAInRyqXcetHyXOKF2Stw9PjBpdXZ/jk0ze4&#10;OLvEj3/0BrW3WC8fsTseUTU1mpqVvLZ+ehVMSh9EaUENcQVEZw/Yj3O0B4NueUDf36GuaxyPnSQZ&#10;AysakCCnJvFMl4k2jY1p+SRFAlXKyyJioDKVkHXe2NI6lj+3EuJxrsZ2u+F5mJVPv4uR4GWAgzGM&#10;sDXxCjBhl+ZOogikuoHaCCNQAxqf0zmn+n4vcWhnmVcFAHOrS4OSc5kUzDknZP9W5poyB82sbTGf&#10;zTCbzzBbzNHOF6jbhrnZE9JTaVbhnjiIIkyKZBiZMA0rk4Fxe71B27RYzM/g6joZtZwgk5p0q9l+&#10;Sh+ZVwLJM5gIenKbbepoHccR3lUgCL20VWUQsd1usFqtcHt7h+v391ivN+gHAMIUOQZGIyGNhiPE&#10;wIaUoipgkxJbuiZJVkyRVJzcclYiKvNMz+xT2dwkfBPlbIiseefx9LTHbt+z6y8LxIl4Rcf8jJqc&#10;17XQhidjc6zXIXsIqcxXBp73PXA4jqhq/oz+OOD8rMJ80XCZpM1o2xiDfuy5Bt+z1xtGCXdwMTfi&#10;CDR1JQ2MlEjI+JnL7lSlPGYPJowcwsnFC+qJ5fVKYEDDEVq+rKE9Q+nnThudBIjwZopCjtp1DqmP&#10;p7SnfHkNi5Gc2wAN6+jcgailkIo8ACjfUKlhk2Gyev8xBV40wKBeyqnMl9+a4tyV/6aTNTrNg57m&#10;HU/PtL4PZLB+WOPbb7/EX/3Tn+Hdq0tcfTIH2YDVeg3jPGpnpSQ3JkPhoQErdavK68sCUTDo+z3G&#10;sEfdnOOw7xCIy7WIpQHKBKkIO8aIQBGu6CjVmJmy+HXdIA0zgqyCgfZnKE88u6p5MPgL8wdNCvHC&#10;rZ828L6SLldF46fZfXtyBWRlpotvyqRLrs7h63GDlcbdtXnJeZtQu4GFt0z5Wtc85II7IvmaTV3D&#10;Wou6qdA0NapmhovzC5wt5nBVBVcxnUAEcVw4Ak5QKUenRIw4uJsMVkIg4JLW42GPvj8ihoCmnqE9&#10;m6OueTB2meCEUfdTp0+V5WUAKObz8md2QlfTOQ8KMSkx5Sq3BoAJOBx2eLp7xPXtHd5/WOLufo3j&#10;IWIchH3RAFE4bjgsrElKkqSWTbkZIpk6ZNUPlYCQDCNXmYwio2WCUFGfggvYjMRPQBogyo+Qw4i3&#10;q3v0Y0TVeIjjmtZePQeVo7JuHkRCR+2gHV46ASsNhzFGGtwc+j5itz/graBvLW+1poIxHsaPUoPN&#10;sjWMI4ZxSKXDQftW5HrGAbO2hfcex2PHXewChctEYOUr+KrC4RhltKOHLbSaFdI3/rdNHEREGobK&#10;cuqhnEdZaZUDxHUvKbmCOZynydeUHI8RpJObRMmT5hAwjfeXa67KPueE8jWtZCo5x6aGSs6FGoXy&#10;vORVOBV/CZXkhG86MydCZQxSHwIVgG26HpS8hxgDLi/P0bZMDvjm9RXOzms8b/a4f9jBGQ7b6QyI&#10;OPCH+GmyKe1M7voiQgWeXD/2HeziDKO0e+eFZwXBh4lR4BhkcK5sErt5ESAHBAuKXMlBxDNU2T2E&#10;ND0BSu+ZEbQgipE/JwS27FEW01lgGAfs9wdxV2jSpGNA8N4m167kh0luWbH4zjlUPgt/LVz0IQTU&#10;lUNdeXgr/OeSSLU8bJGbkSpmdbSVk2SqT5wy1nvM5wvMZi3m8znXLQvNrjFlYxJXsDjDa6DIhEAw&#10;UQ4JSBQEkPj9Y8DxsMd+t0MkwmJxhrZpEkc4Ie9bcojV8JHE8AvQwhjgROmLeERSDg41koICEWFg&#10;4aoK4bBDf3zGfrvDh+tb/PB+ibvVE7bbA+d0oAcsYBwZzVGQpKflA2wsV5uobOj95/xJEduTzdRQ&#10;U5lEL5WKlsGqsuf8ixV3Tr1ArdwBh7PiCOuB9XOP5f0jnJP9EZnhbeA11NBGOVSGvUAv8ViTy3a1&#10;Xt8WeyPrH2nA9qnDm9cLhBgwxohhCDgeOhiQMGVqmMliHJgUzjce1hDCMMIZhxANxhhTMr+uahy7&#10;QQ++KCYN11E2bITsgTo3WUdjqoze5TI5fxM12II8pSvH49Xb1zi4hjBUWWulSRQ6EzYolEIgrFBF&#10;RxQEZRPDcSKwJDpFm+twYmT0IZJSjro2fNJKbclhrfLZsxIhEHsXoGIIkv4pPkcoPPJPylkFB7Mr&#10;hAAAIABJREFUfK/WGCASjHU4uzzDbrfB9vcHfPH5O1y+arH8/hb9QKiaCn0/wFRSsSdGzauAJ8Ev&#10;NkwfKMQRBp5r0+Wj1c3UwSLK6ZJdIXbZUQi3Zp9J2OfGcWAOEFG2EMWmVla1B0WTEmK8GZBJSkzE&#10;RETwtcd2s8c4DjibL+CtDh2wk0OmQbwca2Uln1n/2KpXlRflTXKAOXbetjWXOQoRmBGl7qxJzUlO&#10;yiKNZ552Zy2aiomzZrMWzWwuyn3BzJCloSWtpZXjYXJJIYmi11xCVKGWJHAgQnfY43Dcoz8e4asK&#10;52cXaGfznOwr3PoJchDEoMY6nVMAmVcmLyFJd2ZysUWSowmwiKhcQAxHbLc7fP/hA5bvb/Fw94Sn&#10;TY/joFQZDmMMac2JtGsyptbzhMaiHiJRyrIuIRbHQ16fqHptlhd+TgUN+UESknOOOWZInPWgeFy6&#10;PInzAASAjMFq9YTNbg9rIgxFGFshiGJimQro+y55MbrOiraZUgDpb4tctpeqmIjLeI0h7PcdxlFI&#10;9qzFsRuEYfUSdVNzjbxj1NkfOenKPPYR++MxKVlj2J1v6gqz2QzPm50o3wiQTWuSEq4wef9PQgnq&#10;5arcqpLWVygqJ0MYTzhnVJZhACPj7tQ7i0lhM9jIw+45rCa/4QS77IcaFN3YFPPWhUxzAVD8PH9N&#10;yQR1WIo+p6rhl0g8J19FoCy/jjSqobE/WABB9sCkNVBjny5B+R8K4pM8WCPcUg6b/QGLs3M8Pmyx&#10;vLlD25xhCD1MZXmEqno4ALyWDaVNKdyptMiiUEIsiqNkU2OxecxfE5JHYJBr3XXRedPkwBCw3+/Q&#10;1BUyplR1lvmXrckND2WcXRNT3J3rsd8xnzkPh9b5pdN4Zf43QWOp1kQOu4iL77zOOuXGFa6MyZzs&#10;1lk4w2WTdV3LH559Wtcedct0s8MwIiKgaVtcnF/i/OIKs9ksz/UUgY8nODmRRpUISZSY1XhWIXIx&#10;jNhsD+iHHn3XAQAWi3O08zmqqoImYcvO3SyoBeI5OcTJUzSKtJHgpQop/3uU2CuBxg67wwEPd/dY&#10;3txgefeA5d0G3T6AyCOq0EdpEAlR9hpaus+/jiroOUGaPZliVfTA0LRJKXua+pqI1MEvytQZgyBe&#10;XA7/aOITiKPO6+XVjjJ4er8P+O7773lmga9kkUjQHn+rYSItwStDNxo6Eg2Xz4kxafSiboqVMt/N&#10;bodhHBhAxJ4r04SbZuy5TNOZGkSRk67Woqo8xhHYHbtEl8L3YlDVNebzGSBeMhvSiLJDO4U2k1dk&#10;XjA+Kst3euYonP3JuxRfM8XCkzir0ElT05THXWWsDB8lxacXMKf6mtKFS7Ss3rt6x1ngpwo8HztK&#10;v1ODkc4CkO6Tr2levJ49Iq38KzzK8j5N1qGTr6J6yxhdQjZSvN4DfvrNz1G1FY7HAX//d7/lIo3a&#10;ggKH/yrvAcP0Dx6Yhmv4AXRB+Y+1AGwOuWhNc+ke51mlQmeQNjdfL0ZGXRWywgakvt1AmA4J0HFi&#10;hbFR1E1p8fgQg8DUBVWLMEbsdgcZLC1NSVYYM8U6Wymrs1abGkgMxJR33RgmAWpq5vhQb0DDPHXN&#10;naVW0HxVeeFbr9DOarSzSoTDoF3MsFicYTY/h6+qJFxJTevyG2RFPyG9nwpuFijeg+54xG63xfF4&#10;gLMe7azFfLFghkOpljgBLen9pwL28melMVAGwNyRzLJKMDZiu13j8e4R97ePuL5d4e5xi0M3YhwJ&#10;CAYxcolhjD14UDHncBQ5kyQjy2YxEqSrtMpKi0sFwi9J50R3JwWaET3zqRviKVpqRK3+Wyo+UpxY&#10;SnIVxUO+i4iwtsL19RLXtyspnzXFOok3E/OwZl3XktcoJbe1J8Top2V5T1CHInxVYX/scOyO4pUG&#10;9D1ht+sQo0EMY6reIiJ0HcfZvXfohxGHwwDjPGwc+TmthTdWOjfVeIvqLLa/XD9AO9qz581hU3mN&#10;sQLo5DUJSVOy3NMwT5Y1m5Ry7rnJXmaWwxfg5ER+S0Wc9uOFPBMgPFjqpWteNAOG3OE6jQAU1xX5&#10;LO+tLDIp8wGknpvRqqncl3D6XG7CRiuekhjZEAP2+z3aWYP9YY+//du/A2Dw+uoK1hI8LCgQD/iR&#10;kCARZSWfXZMTpS+/NIa7vLhyxRaJEXmd0hKIP1Qmt1Qpq6Vj94NSnTtIhiEL+lc3jx8u8zmcfmUS&#10;H5MqR9p2lhKt5aHRTVMqAid10U4ZG2sP7yyYEdExKVTlk0Ew1sI7m5qRuDxTeWUc2rYW8i8H65jf&#10;+/z8FWaLM05KA8LFX9rzwmui0lMTxW4MdKC9riOAxCd0PO6x3x8w9iMWZ2c4OzuD857DAyYTIenF&#10;Sa+rWOgjyD4JLEqlrwkgVkZs1Ed03Q6P90+4+XCL2w8rPG/2eD50UsHD60gxIEpMHWSA0YDI5Tgl&#10;cmw2D+MuDowp6sfleyQ5kkSxNhilngpNCCoilRmoZCXhmasbdC3SgTVZthSNq+x4Z9H3Ad/96QNC&#10;IFS1Tq8qvVAkxMsDuPP19HeTkAf0WUxO1Mk1jTEy2Jxj0rvdHlcXV+AmssCFC4GHS1R1nRKpu8Me&#10;2hrf9wGH/REGWmaZw1pt27DnbQDjnNAHmzwIjbTKJVe8hDDyFlhV2iLJhYJU9M/DQiai9eL5Wa4U&#10;wU+b/rOxf1nBk2R2ovhLFM57ouFjZblUQ2DUE6V8HqbvzV9l3nHyuwKpl/fG+6WWo5AtUfinMjFZ&#10;n8LYl2AKkDxh5TEMAx7un2CMwZtPXnG+EDyJDwHwMDDqeQPwFGNSLnpYJoeeuLTMSGKzGzvUTVW4&#10;TbLRRhtU5JCFCNLDnn2lxNHOkRSLYSiyz8hzLQkoOEUUGZg0hUk5SbwMoj4cDjIYw6VOVi1TJGTE&#10;p/NbaxmmoU1XXAHDNATe11w9YyAovYb3Vqh563Rvzlm0wiNT1zUaoftsZi3qdi5j0tgyW5MeMkEO&#10;EeEkLElQoNUZWufO8UpmThzRHzvstlt0fYdIhKau0DY1fOUZXVqXjaQqICmDS6pIEJMiRkZ0+h3X&#10;Y4OQSv1gRhiK6A57rNePuL2+xfVyjYeHZxz2A+LI8XQeDOP4YI5j5iJSFJMIwQDj5BkF5aT+WUKq&#10;29YzESkKrTN0EaHUyGEMXLpqrOJSpa6aKE9jGFgYypU2SM9vACtdn7pk0pELFzGOAd43+O6Ha7y/&#10;uclDOgQ4KBrVarEQODmqe2pMUZcvr3MOCXqqJ2yMTz0mMDxKs+87WEvYbHq8vmJagu5I6PoOIQ6o&#10;YNNAnL4fMfQDZrMWNiVhR1R1DabY4G5OMoTFooZxFiMRnMgL6fKCQ2jK4Gp0zF2Sn7KWXJWjSrFG&#10;zVMgRF4/VaaqcE8jFgXckd8Vyl+NCmKaLRClQCEDmWwgpiGXUmuqchf3T69Lp+CH5DXyZEbzksXT&#10;CRjTvGGkgKD5BlNU9qEMy+o9TI3KJI9rcq9LoIhKSk6NMzg7OwNMxMXlHNZzYjv2HYeUK+3p4Gv4&#10;crVPFTyjYXZnIYsZwygPBjjvQf0RREjllGOQCDMR05tKA1CQgwanqJwXeRxDWrSYBjFQ2vg8eUbL&#10;6HIzDcl9e+9wOBxhjU5FYloAa3mgcQSluLqXeLszzAXC3OwVeyfgeLy3HpVzaYC19w6zWY35YsZl&#10;jSGmEE47a+Eq9gxm7Rx106KqW0kMF7G8UpCLdTaigMs90D0x0mWpPNVDz12q/eGI7ngEjEXTNmga&#10;z23tGmYjVd/lB4vxLW6D20WEWjoCHF/UA8lVFsYRhn6PzeMT3n+4xYfrFVb3j9gfOlBwTEUcJV5d&#10;CClBGQxNUpYlS2KUGK06F1pBoDS2JslBvuOY0ElGZSwT/Lk6NyB7LNmLTN6A1oCfeIYEGSBjOYHH&#10;JG5V4Ql43D1s8Kv/7zcYQ8Ss5o7R0i/TA8yINysMSp4UnwHvePLUx5DjaVWIMUwzDBPRHbgSxkmo&#10;pO8GjOMA1C1iiBjGUSYDRdQVy7/SQhtr4LgaX9hRIypvs5yKLJb9I1AJNVo3z8qUJKyiMXbNeeRY&#10;vjqjatAoEeBB/tY4NalVST/TMB1BvYfsBSGBwKSjDbjSjDCxFiUfTvksulcJYgsQUp1T5u3Kl6rh&#10;U49WtpRvKupn0/T+kvzlvc33FEEFr3yS28LITNbHIPVYxEiYzWqMoUflLXztYYzDSCOiAYeYjYIX&#10;wNd1jVFbd0+ETpVoWhri8VXsknk4m+PnRIB1mpEvdkEQSXKl9QAbSMkXf59aj2XRQ4GyqGjUYauc&#10;J9j4ihOch8MRVVWx52G5ptfDyPRyL/QBEqqxFo33TD8gTUy+4i7UuuJyx6ZtJcELnC0anF+eyaAO&#10;AzI21SDXTYO6aYUWoBUFpk08kkR5CVWy2/lCBIvnVnki5kA5HA/Y7/cIPXO0GGHXrOqGa5iLNVT0&#10;MhFuk/sA9KMMTBqwrAPTjQkI/Yj18zNubm6wvFnh4f4Jz9sDuhGIwQG2BmJA4hlJtcVanSDIHcTV&#10;EyLsmRCKJB8jmRgiOCNKRvYwKros5HIaz+U18t4hl8SpIhDAMEF3mHhN+qWJ/L7vua5cTrAZB+H2&#10;t3jYbPF//4e/wePTMxbzcxgIh42W4qZTzUnGEIbkEVhn0noomjNWFVoGPHnfC2UC5qOv64qptAmp&#10;bb/vhzTHdQwjxtHjcDjyayRhPA4jnJMyRwHjMQZUjUfbtkxHEgfAZpnUMkpjTCoSSCJjTozjiWxP&#10;QGIJNUrFiRMlnH6XDfcLZasCq39TVmL6G/WSyve9vEbxVXiJGRRQIV+FvaPiM5A/24Ay5zwMxjAm&#10;Pp/TL+W5KZ+ztKgJ8JW3WISCDCyWNyssl/d49+YVKqFY4XnODtWsRb/dQYiYUtGLZ2VVkvPjxSKV&#10;roXSXupBZSufapmk6iWHXIYQpH6YE2ZK7qM0aXwwhevC5htTdkA+7JloaHJPBvC+wtPTBkQRTV2j&#10;8h5NWzHNgWOaAN9UPGTDELy1aGsObVgJ9VRVhdmshfMWtfeYz7hRZBxH+KrC2dkcTcOozlgHX9Wo&#10;ZLB1XbXirdiksFhRZnN/qlSmyC0LyMtMe64p7vsefddz16GgQSfJNedqaFhIFfzHXFUjIQwVUSIw&#10;3YCNsDaiHzo8r59wt1ri5uYOd8snPK13TC1gHCxxGM5ilCldNgEBHRTjnIc2yHBdeYYyJZLTvc3e&#10;Be+xd05mxgaO805XbrJ+2d3XGGguf0vBH1UaMJP1LBVXlIYr3fNxZJoMaw2GLmC5vMOvfv0b3N2v&#10;sTi/hPUVxv4IRZowEgMV8BICr2WgIPsv1BbWwrsqGdMXcgE+yCoR1hr4usYQAxpTo+sGjGGE97zu&#10;wxAw9Dq5iD2a/eHIbZqGk8bDMEpoKqZYOYekCGfzObx16KhjlF8YT00Me+nd0PBEjo9n1M5o+6VS&#10;fZEoLZ/19DXJaH9EQWrlk/yfkpebv/7cZ5mPnitMkHZ+HyagIBvaUg+ePENx/wTCGMdJAcEUlAAT&#10;bx3TNVBwfBrOAthA+KrG4+MT/tMv/w7nizl+9vOf4vziHOdnc1jnECDemVdwye/1mbzeppLE9BCC&#10;qso4EvOI8OYPgRFlEEpUIkjdel40nT5ULr6iXVWK1krbfswIPS2GriFE8Sd3hmvZnXPY7Q9o6gaL&#10;+RxV5Tm+bplrhpNKBrAGbe3RCHFZVdXwEuY4O1ugbjxiDDg/W6ByPIChnS9QNQ0a38A7h7pt0LQt&#10;nKvgfcPx/kJxKM2pFcQYkyeUhe6FwCVBUzTBsXN1d8M4Jld4GAaMIcBZl0b2VXWFummm5aIUJYyZ&#10;y79KQWVjJVHW2ON5vcZqtWQK3+sHrJ936PsRQebdjoFgbJDGs4BgZKpW5OEvyUVH9tj4o/jfky7O&#10;AqEpBauuUX4vJQmfoKrCZc4xVlGNVqsSivpuha7iHXKdsoCVIgygFVucn3FwxmF/OOD+4RHf/3CN&#10;9x+WCGPE1as3sL7BMHQIiHClxyL3QgYY44h+GHLTz9gzm6BhFknvPHQCWzprSeYzbw7Es+n7Hlgs&#10;EEKPvhvQtDWI9uiOPQ6HI8YxoqodhnHE82bHE8K8Z+6pYUhnV5Pf3N0ZZRRkje1hl+RD90u/DwLS&#10;xjAk2eHXsRfHOTc7ka0s01NPskT00xg5XrxfkbomixnkZsOoIbDTg0TF9UyhQybGR+/oJab6yJc+&#10;D+d09HUKoNJnEecJQgxgDDvtOUh/8kqcfDZNwcKf8UDqukEIwJ++W2J/6LE4m+P8YoFZVQOOvXsd&#10;g6nFLknJ61QgouwWazw8GkY2UZR4CBG+osSFzs8rFQ2kSUJh2UvoXkst+SDkmgSOl0e5Rt4giEus&#10;B5k31hgDb3gmqDXA0A/oux6LswWapobzjMwroRkgEKzjipO2rtDUHGtvmgZVW6OdN2gqDwKhqedo&#10;m4Zj91WNpp2halpYcIy/EqoBvskic48SPahSzRa7FOqXySf9u7TuUyQxDoxsDQHOGMxmLdpZy0O6&#10;qwbW+kJhBOQyx/KeSNgNgTgO2Gye8Xh/j+XtI95/WOJ5c8QwRmlEEZQectxV6AShzUgBuRZYFS1F&#10;QhTCOQOJu1NkD6BASJHY+Ec9p4Vnph6fQpEUqhNkngFETgSyctWQh3hPWlNPhFzZZWGIDafGkcdB&#10;5gs7h74PeLh7ws3yDu8/fMB6vUY/Bszmc7x9+xZ10+JwPHKFiUxDLo9hEoEgzXVJYeVB4DEG9ELl&#10;7RxlpEwZXsYQQJZnunKTVkAcB4AI290R88UMZCL6PmLfBUQYmEjY93tsth0uL1t479AdBnRdD1c5&#10;aeaSQeNyW77yqJyfGM1TObY5FpG9U/Basnwq4VtW0uUepbCa7J1B0Z1MxdkxU1nVZigYI/BHCMdQ&#10;otQc0nyh4MHeR4whhcdIGjFSFEL92uK90LstfpC9ixKsqYjya6NhBtRMl5MrpDTxryEU6UeVNToB&#10;gCbLq4a+Wcqi3IdD5Vq8fdNiDAf8wx+u8dmPP8HibAYKDpWr0NYeznieAQHAf6xW8/SLDyxbmXEM&#10;CCMnApUKFcjTjRjZ5PBKUgQkQm5VMVhRyK4YXCviYy1GpTAV4bfGgCzX2lsR1KryeHzcADCYz1oZ&#10;Js2zTp3lxpembWF9BSddrPO2xmzeoG4a7l71DszzXmM2m2HWztDOFtwlKuP0ooQcdCZsyi3AZCFL&#10;a1gIYeHq/WNxwj/n4nIykNez73oQEQ8OmTVoZi181QiNchQDy8iKufGDrBPzjcc4YLfZ4251jw/v&#10;b7C8fcB2u8OhGwB4EDkMYQSEs5uFlAc56xFIh57wggIakJ4KQ4kKgMTgk+PnynFYk4Yx57VBEuwS&#10;5ZXoK4SYQzyyZlynrT/XaxVoyLJ6SINThAeIm7ccvK+wed7jdnmL73/4gNvlPXb7AyIx4r66vMK7&#10;d+9QVTUeHh9wOOw5/JEMUBGvlvsexxEgJd1DAgb8lyYcpy34ZegDZKV6LKLyDoaYadVZi/2hQx4S&#10;b3DsevCovgb3t/cYekJd1fC2wrY/oOu5hj6GUcqNJRdmmUDPVy4BvKmnhdz8Jw1czpgkC4aknyDJ&#10;awYmKv5pNKDqEdWdxsAUij4r5zxtTq6QL2+o+OyTc0IZAJZnR41IuoMCWLGSlnr1Yv/Kv7Vn4tQL&#10;LT9XFXpQ+SZK+13K8MQ7K7zJUtZJQZj2aSjoduqRcgTFVw6XF3PY6gy77Q675x2++PxTHALP03Cw&#10;icHXGJuVvN5M+ZUtt4RNpARtHJj8KEDriYWDWeLnWWlNEUJ6WOH28N6jbupJ2OOFi6IhG3liLoHU&#10;xhyDrutwfrZA2zaoa4e65tCPd0wMVtUVfF2jqiu0rUdbObQtzz616hnUNWazORbnF5jNFnCex9Zx&#10;fsCon5nDMuoCFmtWhhT0kPw5u3mK8PX9L1B+jOh7Hsg8SGZdh4NUVQVnPSiaVOrLCFMme3l21Q/7&#10;HR7vH3BzfYPr6zs8rrcYekKMFoHAJY2JwU8T8Jy0M0WSLVWICCWFuvFA4fomtDNtYQ9jkGYyodMl&#10;SonaLOTTpJvmejK/DKMyDbOoLGn3NBIKYkOXjp8ag8ghBgRwd/Shx+1qhdXqQdZlh0N3hK8tZosG&#10;F+fnuLx4hXk7x/HYY7Va4dgdJPSUK77oRMZDZKbJUwNYyvXp1Kny79MvTkbzc3pfcRgtRFRVxdw/&#10;Qw+Ak7P3d0+A4eE71hgcjl0qWcZIqLzj0mZiz7GqPaoqE++VMmiNSRQNzspQFmsmr1XvKylTgesk&#10;oYwSAGmoxaTrAqQJ+ck1S09Wz5B4CUll04v1OtUbirTL8M/plxqH4idyLf3c+NE3Jk/B0OTeqdAJ&#10;H6uBT0UHJ5U/pWFN6yb/1ms7yyR4r15d4Kfffol25nBxscB3f3yP1c0dvv3JV6mZUz1i/QRf8moT&#10;vVys5LkQgQx3XY1h4DF+EmfUSnuPYqNEuCMpstMZklxOqdn7tm3gVdAm1pJvMk32KS21iWjbBoc9&#10;j6y7vDrjenVv4B2XiHnv0bTcAVrVNeqmxmJeo7Ks5KuqQgQwm81wdnaJdrFA5Wsgde6pNVWFXlrw&#10;jNg/pqTlJoFCGD+G1MvvTy36OI7o+w77/Z4TkRTgaw47ReJKEO8BI6MMrI2oHEBxxG6zxXK5xPXN&#10;CrfX99hujuiOI7qeXUZrDUYhfOLHZCUox5sRWgQLsQgspXANv8pJ45JOh2JXWA4x/wZRyJ0UcXO5&#10;ZRGHtzkOXyKlEknZgn3U2szhz+9jb885B6HAgfVaIcJyPY4R3lawtsKx73C3fMDtzQrL1T2W9/c4&#10;dh0oALP5Od69e4e3797g/GIBELDb7bFcrXA8HMVz1Xm+YvgNEkdJGeIslTzfa0jrUB7oF646GMDE&#10;GFMolGPknECtPHDsBq6OqZnTZhxH1A1PQ1sunzA/dwBGEAIOhw5EPPuYPQuDIErZuQqGLKoqD7LI&#10;ukDAWyCUQx3Svsj/WUHHqZokVcaqodnoR0NS5lgqt8lRmOx9CRTSddXbV+3/Yv3yV9Lt9BGDUPyf&#10;RVhABgqG2pitjxELVl6GZGAO5PqljvrHoiLykaLbche03hnLhXZZS9hGVjjGiB/96FP8d//9v8J6&#10;vcLl5RUodPjD7z7g4WGNT95eJFChXqxBOeO1QCNabZMWRdxIC4AsT9vRDDKvB8cg9UvDKSwoGq4p&#10;rldYs9msQS1K3qAQND1IyV3KnoUivcPhiLphXu1ZW8OC4J2Fryq0swazWY2mrVC3LdqajUBb12hq&#10;VvLN4gKzswtW+EQcdo5R4v3KV/2y07a0utNNmr6mfN7/XLgGkzAX4Xg8Yr/fTCb28PxZC7aZ+jOL&#10;GDscdlvcLVdY3dxjuXzAw/oZu32PSAZcpWxBViYACUc7CZdLDAGpOgeC4E2Oo2uDGysxPegaKtHn&#10;U3dTww75PVpxNUFVRikXpJQQSDIznVKUKy6M1HmzIuGyMWN0i+T1gRNgzglpWjRYP2/w/v0NPlzf&#10;YnV3j+32gBCBejbDJ+8+w6dv3+Ddu0/gXYXd5oiHBw7LHA4HLgFN5HlIB4gByTQfQ8SJymEcMuok&#10;8SCQETxXIeUJY/o7Tbpyz4mu3QhrPUbhhD8eOwx9j7piQOK9Q1XX+O1vvsff/933+Of/8qewtkaI&#10;Bk+bHcYxwLpKZEeYKrUWnoC2bdJnZwRdlnAiKTDea3mdrkVyadNLJIyTvVpVogAjetXAZUfxFAzp&#10;BU/0ucqE6irkz0QBuPR6WsKaLsS/1KdM/xUfl4FW6TkkHWAgswyhLdulJ/exL6LciJl12/T3U6DH&#10;YT1jbFGLISNUycBVwM9/8TXWDws8rTdoGofnzRa3qzu8/fRSQusTdQufd0etSH58A0zKNoPwz4xj&#10;4IpB0npfMxGKIC7hOI6AlLSNqfRSZp6KDm8q7taD4Zh3OSWeIApX2AmdMai8QVVzrHgYBlxdnmPR&#10;VnDeAIa7XOeLBmeLBdpmjrrxmJ9VHNuE5WEZ55eYzc/gfQNYW7iMKpm66UlCEuLMLIJZwk7DLv85&#10;S54PkwpwrqbRr8pXaNs5ez6BUPsKTdPCVZywi2HA7nmF+/tH3HxYYbm8w/pph64LCCNJnwFLeZAq&#10;KD2cfH9c3qf5hnQgQVDGPn0egEBS3pqphc3L55HYJEHLazk2D8p0tSEE8Sb48CT0JM1RKVyQgEYR&#10;GqGIGDhP4eXQRL1nMjCGZ12OA7B+OmJ1d48PH66xurvH09MT9j1Q1zO8efcOb9++xtu3VzibnyNG&#10;4PFpjeXtnzgEEgPTXRTVM6yc8yDwUhno7FYiHtDhjBwrkLAUm6SguPGM0lpP4rUg9kKdkONZA1ib&#10;uoQB9rwOh4Bu7LDd7PDq1SXul0/4D//+11itnjAO36LyFuMw4HDo4CyvoTEGEQG1rfIAGmKeE0sq&#10;KSz7Sm1A0TBViTwniJOfHKXhZ4pK+qbPgxyO0WgOpFub1OuPMU0tyjKm/56GSDJA5N6ZMtQJqGOQ&#10;1DXvl4RZAmkCFvkon4RKgr6+OL9686XHjnTeKf/bQMBhKaO532gC7Ar9oYcr2b4J+s85qkRdbCxX&#10;OjiD3Z4b4D57+wbD8SCen8Xj4zNgHLzQTYeokQSjM15zxl3dUEXTBpJgKhD/MA6sCpwcAuX95hew&#10;sYB2DWYUWypGIpmoJBS+YRy5S9UUtdxlTS4U6XHzy27Xo6o8Ls4XaGrHCr7yaOcNLs8XmLUtUw00&#10;NdqG2/3b+RkWZ+eo6hbW+iToeUOyNOSNQvIiXoZa5N7+TCgmv46K12NyqHXRjVHWOgMDi6adp3yF&#10;NVwJMA49Hh7vcXf3gJvrW9yv1thuDjgeBqHm5c1lT1My+pTjgIAk0yyjcDJiygnF3vC9hVFQhyjb&#10;EEMSRkU/TrnjxbPg5FjRUZoQiP4NWOeF90Qohp1JCzN9rSbHhIqZCGEkLgG3UsoZuXLKWoNxCNhs&#10;jnh8WuOH729ws7zH0/MTjscela9xefUOP/v0Nb7+6nNcXb3G0A+4ub7Gb/70G+yPHbqqQWtlAAAg&#10;AElEQVR+AIxUnHg/IRhj2XDFfeV94xmnAOcPgF7KXNWbFfszQW9MFcBNaCoPOeQDwRomkZGFAFAR&#10;Jj0cBtyslliv9/jhhzv89td/xPLuGbaqMQ484ON46NB1Y6K5CDEPpzeGaTaMdMXGEJjMjzcGaaSk&#10;yqeBUFwXMiznMdW9ETIipPJps5i/DHmenpnTc3FiAFTBCvBQJZvfo55FkdR/0flKL/h0gOx1ACia&#10;wZCfLd1fsf8io2kucBEqSQq9fNbyw+L0Z4r080/K5xaABKAfI7abHd6cv8Hn797g7z3rh91xEM/O&#10;ItKIMfbyTBxGh7YS82PIzSbrZRLq1kPedR3GfkA7n/GD6Bg2UnrgvBd6WJQ3JjPz2fx5gvwQ4zSZ&#10;J5UijBL4ca1hGuFxHHF+fiZTUgysc2jnLc4uFljMZ2hqj6bhAztrFlhcvEI9a6VZR4eiTA/f1Ahl&#10;lK5hh8yQmPeqvMJp/P1FfqP4nFJRABq/1lptseCB0B132Dw9c4z9+ga3yyemFe4ChpFHqGmskqR8&#10;EmIotIUll7LF5CLnQwEBJ7naofgL0MlKlBN2anRLQUw/NezSKuWssxqzL5VYXiedwarffyz5DAnP&#10;wTCSHWOUcE2VeNVvbu7w3fcf8LBe49gFAB7nizN8881bfPXlp3j37hUsHG6uV/ib//eXeFw/y+g8&#10;l3iOAA5dRX2iiQKS9aIc789/+H5DiBjHHiEM4Fi4SYJi1dAaI7MLprLyUkby6D1G4hZRkuyb/RGH&#10;Yw9ja3z/wx2eHjew9RzOMoeTNR7b7TO6Y+DmPcf5MxAJ/QVvU9tUqcmPq4WE4kKftgh1JKRfKENW&#10;DzSRAgVOes1pcGIqM9PnV6M+PR/89An2pfuxBf2Bonlbom35XAMU+5ibugrHdiKPsl1/FrBNlDwk&#10;DFko9hxumuqDMkyjoSYdTan3wZP08mcQEQwZkZV8w2MIWC5vEbse580MVUV42uxwPBzhnQF3Kion&#10;v80slFnWspsCEo/hRBD7rkPXH7FYLNLgDAOlEw7CQsgPPI5ZyQNSBmcMrJckrmGKTBBNDhBP5nHs&#10;2soCGUFaQTyLxbyFBaTLtcXZ+RzzxYwHIjQNYAnzs3NcXb2D8zXPllXSL5Gm0zjen/t+KpB5syZf&#10;KqF/7veTl07RhVWSqzhgt3/G+mmDp/t7ThLePmC7PaLvI/rA03288zCWEDCC4+MjuOfA8SAXaMxX&#10;aoVNrnbIDkwxzCEJoaJKnXsbJ1VF5WzNadhCrinF7yRaQuPM+rhK1KQpnCBhPECYSIXTnz+CyyOZ&#10;4yNKmMGi60bsd1us7h7x/fsPuLu/x353ZAqKixZffvkVPv/sE3zy5hJ1XePp8RG//tWvcf94xP4w&#10;gBDhKgvbVBzDp8JT1CYWgJPPMXuTuapGQ5S5T0CfDUAR0vm4rKRCBInLl8UG3FegSojzEESFkQBw&#10;PHL4bbGYwUsBwfl5i7byWMxrxAg8PDzLAzGIqyqXFI0xTLVgnYFzkm+LHO6Sm02oWcMnPLktN5ol&#10;haayAYBJ6wmlIixxqRo5S9nol0q2VG5pvYxJvDQvDUZW6fzJsdCFWa7zKwsFm+xFNhzpewJgi7h/&#10;+rLQBr9Jfk09sxMAO7nP4vq6DyHmiVhR10fIG7VM1poMkkjko/Ieq4cb/B//+7/Flz/+FhcXZ1jv&#10;j9jvD3h1seA524b1JyI0XIN0ECnFaA1kwCYrCz25hm9uGHqQNCcoUyERVxYYwxUuyvioKBjgm9fY&#10;rJF1UyOgiSsedIHURJAGLjjPKD5GVJVHW/Ofum3RzmeYz+do6gp1xW7L4vIVzi9ew3hmzbSKXAFQ&#10;UfFQbkJGErnWX0M5L5V8Fh5jTEoq/XnlnlRsgQKlQea4wf3dCqvbe9zePmG5fMJmv09jFIOEDQnc&#10;EJHr1KN0ncoowAAQs8CJ0FnksBdSFzOpd6T3S5r8NLL20+5QYzSZykot45USdeVwDUj5Z6LEbbPr&#10;6nyuaddu2BgIhhx7AQnJGThfY+wjQgS2mwNXxSzvcbe6x/NmgyESmrbCZ59/gZ989QW++PFrOBDu&#10;Hrb4/e8/4P7+AceuA1Mfc+IqRoM4qhKgRHssC8TPKnMRuMY8D4AAMOmX4HXhtQqBvRcNY5brpMhc&#10;Ka4JmMi8GgWm/vVFaMVzM5TlPfDeYxgCvLO4ujzDodticT7D2zeXuDo7xxc/foXj8YjHpw2c14E3&#10;nHxXagXnlCAuoNFu6UJxa5hCf2aTPijCuuB2MF07lWft/J2Ie/LXkQ3N9BAV52Pq0ZVfWcpEbtO7&#10;qGig4zPCozNz1ykrfg3VxPRsp/egHoiCHgWeshoTiuJE5RB5z61EGFi2i7kIMU4iIVxhpuJm0+/T&#10;JLrigfVe1AMZ+h5jCLi4uMT7mzWet+/x+pML3D/c4Gm9xSevLjAMI8ZRQnAgVvJ5QQ1ghYeceBvz&#10;4rL2i9AqBikZcpDqg3xwycQitEGF8JSLya4ICzbgNABAwCDc8hrDiIxLZUi2R+wPmDUede1QzWrM&#10;z+aYz2rMZjV8xeWTFxevcHH1CWCczL020tgDEbZpfHUaky/xB6Bj46bxQQ3jKPKQNZNkSVSKXigN&#10;qgY0+LnGcY/jcYOnhw1ur++xenzE8u4e+22Hro8YA6emNFGpYSNr2DqHyPQRWmIYVeGIgnQFlwiA&#10;RPZlqKQOMIhG+hNSvDEmZFl6M1o+mDhi4NJh43uLKOOh7MZHaB6doMoxgsP7Uh5JsRi7x211Tsoi&#10;Qgh4ftjiw809bm7vsXq4x3a3x9BHVM7jzSdv8cWPP8fnP3qD2azG8dDhhx8+YLm8w9PzEREchnG+&#10;5oMf2eDo9jLPDd93iOpRRCDm6i4CAMuyo8KjxlANI4mCDsMgDVL8Oj1W/NxGl2WiwEr5c5YHPQQa&#10;ucsaYHI3o2yMQqR2POLi6gz90OPh/glv3nyCuq3x7rMLvH37Gh+uV5xjQB5Eb0k8DMmd8RhBJvhj&#10;I5AwONKsMsvGgPtSkO9ZZCCmOcxIJYWafuXzEJED4AKxKCajp0o/r0VM8jcNe6QX8LqKR5Gqa9Om&#10;6DusDIPJZ5VEQcvOy/4X709nHVxQYlg+ovT0RAFC+TbymS5DWBY5jJd0ismjTwEkNlU1nsZqxz+J&#10;zs3CQ3LNKE8xdD02+y0uzyq8eXOF3//De5xd/QWcAZ6f9yDLHnEfIqxjSmmfFrRAdnp1vS3dDFWQ&#10;BK6wcd6nGDqIrZKxOoMTosBLhSmLpIMKxJoQEcaodfFCe1sMa3ZOsssg1N7hAB54MJu1/KepMWtr&#10;NJUFHHB2fo7F5RWMdZKENBMUWiJPCBrX15X4APrcHymj5AcOYvS0xVuNBU+bgpT2MVCK6LojDrst&#10;7u8fcHt7i/u7Rzze77DfDRjiIKEkTpJN/EQS9Ucct8sVPlFa35V4qjBCIybKeoLUZSkicc+CMXzg&#10;dTg6itep4Sv3MXkwYji5hZQroSBZfU3kUeSBIdZqqIYpMkzM5bIULSwMQhwwBOZEv394wIf3SyxX&#10;j3h6fsTx2KGq53jz5hU++/Q1Pvv0x5jPZzjs97i+vsXj+hHb7R4xWnhfw9d1mhWa8xB5X9MZlXro&#10;Mt+SXXrSM1yci7JzV9eBD9YwDND+ihI8aZgrf0nlGKZNM1PlYFOCVr0APk8R5AzadobvvnuP+4dn&#10;NO0C/bGHdRHHbofl6i71FCgCzMNvGDF6x+rEa7UPuy1JufFdGuH8z93GVJS0pueHyhPz2eS5EGIZ&#10;Sc6V1qOzlmeZnCB2ASSpdyItuUqenDNV8nw9U+osWfdprkcdCgNtwMprzuuu+oEoe2pJFoyFRbby&#10;Rg5QjEjDgz76RYQXTGrlByMbB1XpVLiVWvRAikyIcOyO2G33qODx6vIcu92f2LOrGqzXz5xDSwy4&#10;nMOZjP8jYEICVLpmGQFzeKY79tBaZf2KMQDkk6utV+W6Z58SSWnsmyGMMQIhwplxctCCCBMZ6ZAM&#10;ERQdnAWaipkinbOYNQ2aukJTe1gLtO0M5xdXsL5FIF1E3UAJwST3if+nrJlqeXI8tSgrPUFgrDQl&#10;EkjpR4KIR1hDnOXuBuy2G9ytHnF9s8Td6h7r5y2Ox4gYndQxW4CcJKmDJL/yGmqZWorlpTpy3qRR&#10;4TKKe1RaAZJDWbiWMcY8aJillBtfAKk6ygKuB8KIAUu1zeARiSzsMXtBKYyhcIAVVQjqGRgMQw8v&#10;I/qCFPUe+wGPj0+4ubnDze0dnp522OzWgI04X7zCL37xLb75+nO8eXOFw6HH7e0dfv/7P+B5s+Fr&#10;GAfvZ+wlxcBdmsW9ZK+tMIQxJjI5fSZ1Y0uu9LS5grC0BNEUSieMI5QnpQQSqkC0ezgIkDBFKWZp&#10;DCJxJzg3HbLnwSFRIELq7V2NMQx4eFjjcORGubqymM9b3D88YrPZwvuZlKmSlNUxMvfWSDiJFX9V&#10;e2YwlEqf1FEMbgr0NA33leunMpKRt02KFibFF+Xs5dLCfB4LnVIodV6MpKLTezgmnZP+Ws6r912u&#10;o/bohCLsqNuY4u7SJBbK81O6YJNnVtifn2Fq6AoZI1XWAGha3fOxUNQ0bJTBdpnzUBAZRg6x1Q6o&#10;fY0YeKZv286w3x8Qxohx4EhIEL02iclDL16u9Qma15+OY5RSI6dvKyzkSVIum+J0KNQbIxBTsob8&#10;OgJgiflRIBU5YQyIdcTr11c82KNyaGcN6kYVvIV1DvOzK9T1XNw14X4BARQQxh5D3yPGkRffWnhb&#10;AZZH1bFbxY1DquhVued9oUx3ACPut5aNstu/327wvFnj4f4Oy9s73D884/npiMN+BM9ccTCGmQjJ&#10;RAxhAAVNfEWMGqONAVq6B+QkZUKcQGo9RyknBSLSPSQS0jirRFkxdfamQxEjjJmyM54KZPb8dH+j&#10;/Cnqv4kSvTS/Vmrc1QuxvO/9EPC82WG5XOHmdoXV6hmHwxEhRMzmLX7xi5/jJz/5Au8+fQ0QsFo9&#10;4pe/+i026w26fgSchXUVyAZQZA53gEAxIJCFJhLLJF4J47KXpmFGPazFe4qToGtbeoLGQOLb/Gyq&#10;Dk/b2rMCErmPkYvSCsWkX5G4fn11d4f9bosvv/wC4t5ymDQSxuGAoe9wNrtEXRkhJauwWq1hbQVf&#10;OSByWbIX0GCM5AskzOIcD302RoCPO/UgNfw3vb9JsjjZQO1s14fE5EJ5NeOL60z3InuS5dpHZIOS&#10;QoOqc8VjUwoS9Uw0j/LRHFlx3/rF/Rp6b9n45NcbGd+p5chF4vjkkVVBp+f7yJ9QhG3kDrL+NYD2&#10;kRh5VmOYxmUYRpiKaasJFpvNFq+v3qAfgxDaCRumsTB0QmtgFNUUi5wQpfruRm0qpDmEE2ejDPlV&#10;4iltbBqGISkRtVDZMooxCNxQQASZDgWkbLUi+5FJuuazBjo9aDGfoZ23MuaPULdzzBdXIOMErfNn&#10;jEOH/rjDcb/FYb8X687IrXI16lmLum5hvYd1lVQ9CPpBRvW5bhowTp8TiGOHzfYZ6/t7fLi+wd3d&#10;Bttth+fnPQ5HCcNYz0OtARgExNjDmMhzUEk4f+IAIyPsjE5pQp5YD2iXoAhoFEGxWSBzV12eqsMJ&#10;2SivzTkEVWYltQARsRCZKUqbejFIHoeGomRIJJKrWdwPD2gmOOcRIw9cX92tcf1hibuHJzw9P+Nw&#10;PMBXDp99+il+9rNv8PVXP8K8qbB53uD3v/0HXN/cY3+IPJAaBOM9YAghCqUvsStuYGGNl0oFjf9K&#10;66DJ96feJhcaTJtWNLKgikLRnSlCDQwGY0q2MfUEU0spMVmJXFWedGQdTe4jLSufK4oIMWIYBtw8&#10;reGcxY9+9DmscxiHAYtZjf/6v/oX+OFPKxwOwNvXV/j22y9xc7PC83OHppnBGlbazsk4TKgx1wqp&#10;gUM30m1OYJ4cRaRGpqwRKI/cTCyO4uVBkorW5vAWTvWdPpUCpaxLpJ4sv+6FoiRQJIwKvAFG+JQN&#10;Lc9NFmqFNBBZKldQGBEoePyIwk8eu+ik0ycoBhLr06Tke2GoX162MOAluJDflX4AJ2MDICE6Ywwo&#10;VZrxOlsZzD4OIxBd8hg2+z3evnmHfXfAfrfH8XhAiBFe9LWfIA4qrSXSIqpFohgBx6h3HJk3xnkP&#10;CEOlsWD2QwMZaMGVADAc0zPACUrMqNQSAdKUAXBJIPOqy+sADD3huD3i9asWQ7Bo2hmsdzCWE0nz&#10;xQWMcxmJxQ7dYY+n5yccug4UtBpC3G6yGMYRu2GLqj6gsjzGr64b3grD3bhkPLyvOIHlLGAihuMO&#10;u80zHu/WWN7eYbW6w/3TDvvDiKGndO9RDISJnPjTAEZC2VFjiI6Nj3ScxMTIl91NVpo27RUkFBIp&#10;JME0Csay85SUOiKJm86vjSDAqTGRwdWpXN4U4TWd7KRGj9/PoSZBVjTCWY/Qc/ip6zou0TOM8Pdd&#10;j/X6DrfXd1it7vG83WG/H2Cdw6vX5/jrv/5L/Ozbr/H6zQL7/QHf/fEG331/jeftBjECdV2DR1wO&#10;uQNUaYhJq7u4asvJwA+NRydYouDvFM0nBaTfq7IS8j3DWDKHv+T9shcUmCAshshlrXQyl0HyMxwj&#10;5ffyII+c4OOdMXJ+PD8LRfRhZNkVWQEBtjL4yVef4C9/8S22myP+1b/4K3T7I26vH1DVFVwllTxW&#10;kq7WgSKjOiWvIGPgYOEtj44jo+MbCTrOzliCIaVMDipyIh/870gER3w9zermkl1ViUheVFp/guTd&#10;ili30gUo1GWoglSqmsBGBojGABQ4OXnadaayb8TlTXGIIiJBEvLxQtetADLfu8p39t40uVwOy9b4&#10;eeFUyzplw5fMWXGeVd9qtZwT2oRoymfM1VphDBiGEYE8LBycIRy2HTfF9gF3qzUOfUCMNd85K3vz&#10;Quj1Bl64U8XthjBiGHrU9QLeeZ4vKEpKlyHIWEErvMYlJYA6BpE4+aPaRVFlFMHQLD+7jhHjOODq&#10;1Vv0PfGIP+9gEJnRUsbvAYRh6LB5vMNuu0E9m+Ps7ArO80T7jHg5jBDiiDEEjF3Hsc+eJxz5qob1&#10;LZrKIIYBh8MOT+tHrO6WWK2esH7Y4Pl5w41JIWKM4o1EOcRQal7uMNVSuSyISZo/gpqliilq1RIj&#10;m0zYxu/nKT+niT1Gr0bWWytiyiS5njvI+vL1LYzVAycKTqqEspyUB80IMOB/j+OIMPZwqGGcR98N&#10;2G33uLt/wvXyBqvlHfa7IwwMLs7P8Nf/xdf48psf4fWbK9SVx+PdI/7Pf/c7rFYPGEPH3ay+ggMy&#10;uykMdCauyhF7SjFVrpD+nhciy/aLw0dQXu9J7F5ebOTwlgdSLxSDDA0x/Nyps5K0Y5JRe5BkMxml&#10;xOBLaJgzVWkV96C0ye/evcXs6y+xmM+l1I55aMYB+N3vfouvvv4Es9kcz5s73NysQeQwn9W4vJqh&#10;PwwYRyu5HIKtWaaYRZRDgzwL2abRmzl0q54YDzzX0JuifBgj+lRr3UtwEFP44TQ5K7pWvs2fpdct&#10;9aquRznJS2Pyumr8fpZZc3KW9OJcxTf1LqdANt+rNYapFygi5VsUuxswqLCZbjtdbwIQctVMKTMZ&#10;bJH0g0z5wbjU3OeR5aUeiCZ55xSYO6wfevQje2NRdAsQsd0e0A1MOyNUgzkmj+Li5UJ9TOkTsZvc&#10;9x3m81mxM9zmTQArZmN4PqUMRAaQyYXkOmptWNlovJjDQGpZo5QRwkDGa408z1Vax00EvK9TmCXG&#10;HuvHO3SHA+Znlzi7uISxHsqjoxuhSjIJLxE3GRnAIGAcD3h6vsX1wwPuVg9YLdd4fjpg83zEoR8S&#10;NTLBpClKmmBKScqCc9wYnaKjcWBRxieGtlx/raoAtMKB9yBqPWghqFOUKUfBMkqXqybBJZJWaTLM&#10;Da7oSu6JFY2FMXp/088KUjteVQ7K1x4lLNX3A1b3S3x4f4v7h0c87baIMaCuW3z9zU/x488/x1df&#10;foqLyxY3N9f41X/6NR7uH9F1Iyh6WFez4Reqh0hTwMHPWj6vGkHd36zkCVQMFzfFGkzXmY1qvriG&#10;Iz52FrKXFFOzWeazN/A+G0JXhIjUQDKxmp18FlQm2d2Fcw5vXl/i6tU5hr6DASeTQwAuLy9wdXWF&#10;w/4BHz58wNAPcK6GtQ6Vd/jJlz+G9x6bpx0e12scuw5GkqvseVkQGJB57xJhmVHUZTh8QFJNo2sZ&#10;Y16j0iP6x5qA8t7o+uVwSKlES/E3KbYeU8czkCkMxJZmRT/Zx2KfjNwzCgNe6h7VZwXqMYZkDQrv&#10;Tu9XQyfIJyqBgeIMnxqS8vNOvcFS2eu1XyRmIVVwVseN8HW894Bz2HdHhHHAbFZhs9vjaduBzAiA&#10;+y0mdfKlMJ8eqslrjEGII4axTzcKBCGLYmJ7gBX8OI6YtQ2HWyQ+rw1S+hVJ2AvFbT4l3ecHZEXa&#10;HXsEGYDgqxw3r6qG49sAjvsdDAzevvscVd0w0rRZ4ECUCFKtBWQ6IMYQcDys8fy0xvL2HverNZar&#10;O2y3A/qeefRhDGIIGATlADwSkYzh+mrD+QEQ5xdU8EOIk0NAgmY0ZFUemFJgNfOfjGQsjAKxAPCw&#10;gjK7D6RGkDgVKlKYKu8LxIJ9qviIQur+5FBbZklkr4AQ4ygT4yuQMbhdLnH/8Izbm1s8Pj5hdzii&#10;qlq8evUJfvL158wb8/oMh0OP7797j3///1xjs9kjRg6ROeMR3QAyPRAdDDzKkX0vlG0pm+VhFZQ1&#10;8ZsNG6/0u+kV0tqU+Y/Ts1EeRn2XzlLgvZl6Y0QloR3J9475ZD5i2BU98mD0CAegdTNUdY0QRtR1&#10;AwJwfllj1jaYNXOMYQdjZuAJTcDxcMQf/vgd3r77FO/evsLbT19jvX7Ew+MWIRD6vgMPX2eEz2do&#10;spiYeptIMfesqPPX9Bm02uX02Yp1o1yYPfXqJ35WVvq6tyLXrFT1/kw2yGL0U/iZgFTCqT/I1v5k&#10;3U0yJKrfNL6vH6v3oqEj0rVK4LZMGGcl/zHln2Zkx5wPm3ofCga0gzjLdpAJcdZwqNk4C4y8728/&#10;fYNf/u3f47e/+w7GIeUA88SAk00zJqOlpPBFqQDcERgCT50ZhhG7/R5n5zP87Oc/w8XlRWoi8FJL&#10;r2V2p24KEbf0a1lgtnhIZX/6fYgR6/UGfTegbRs4zwk2J/X51jipxIm4vHiFqm6ZFdFoVpyVuXL1&#10;EAaE8YjtZoOnx0fcLq9xu3zC4+MB2+0ex2PgcInJNd4h5PWxxJNgQFy5EKOTOKMoZuuSEE5md6Zn&#10;LyROAF+KPSIr/OQuy++T4gePiNPW9YQ+CUhD04pKGmtc+emIkRC0SUuGdAAmeQ88bo2SIeXPjrDW&#10;Mz1zYEFbP+7x/ocl/vCn77HebBAj4exsgZ9//SV+9u1P8MnrK8QQcLe8x29//Tvcr9cYYoRzDVzV&#10;wpmISL2AOifoTWcF5wExLJMnypaQDigoG3Fd34S+ymUu5C9TIsthOjEk2SvLXdnJ0ILQD31BZsbX&#10;KA98ieaUcvYUAWsXLAgpPIRI+OyzT/Dljz/B4XBkbh3iHXr1aoEwjmjqGk0N9OOQyP1gHZ43He7u&#10;/4Afzj/gm2++wNt3r7E4n+F46PCw3mDoicOdjjvDdWKUSAU0OkEUYVxZMprE9OQMQ8o1hbKapsg1&#10;Kdhy7wTR562jfAYSuqf0AUQ5lzT1ujBZ6xwxiNnoy+eRVoHp/srnaWwfxd7n7ynJH8AhuDGOHAY5&#10;QebZmOcJaOp5p2csZQvCqmpf6obJ65HfN44jur4HRfaYA3EOYbvZ4urVBcaBsNuzXlaPyJ9e0ELd&#10;ofKGDJI1IXGbLCt3isBsPsP55QI/+ckX+OzTz9AdN9wtF1hY1eKy0skLTFop4jQWakTIteqmHATN&#10;ZWqPjzt89w+3+Cd/dcFEUAEg67kRJRwxEjMdVnWb43nOACFwad3Yodvv8Lx+xmq1xP3jI1b3a2x2&#10;R+x2HbouAqQTfwBgnBxg/WMkycQIvajCIXbZjbh+ZKLEK22qvT510WQnEcW/sMiDzp13WUmZU7TC&#10;teohaqKWhTDHFPP1neMms6ys2GMyKJ7BeGnLjnDGIY4B1kvBWojwzvIIuBix2WyxfnjC3d0aH65X&#10;eHzao6oqfPruHX7yzRf46qvP8Op8jqfnLf7217/F9YclxpHX1jqXvCCmQQavGVFCpFkVsFxAvT2a&#10;HpZIMSVgy/jnBFnpARRZL9E69HOSPpkCEP2bKCssPY9jCBjDOGnemRoirZHXcF2hhGIuW1XDTkRc&#10;NeGAqvb45//lT/HP/vobbJ4PCCGi6wbmlY8DKu9xfu7hbQ1yfaIQiRQxm9X4y7/8EvvDFnd3d3AG&#10;ePXqEu1Vi7ZpsD90eFgTmqpGVTnmSmF+EQkv8SKaaOGt1aLiCeNj1ok62EU5htQMKEDUaXEBTmYI&#10;8DGJBT6lhMz1DKiBTrH2Qi6MkIJly62/yBU8KVcg55b/kyohpMMk6N5mZU/E+RMhMQwxJ5z19Dsr&#10;hkzumwoPTg+zAjh1DAgkOlEAg+OiBpUXfR/XqeWv01zYMIw47DsEWgDOg0ambX4+HLDd7wEijDQi&#10;cZoZ5MSrMTnyhAlAouIj9STwrYzjgLqu8O7dJ+j6Dn/84/f47o8/4C//yTdw1qLvem6yyKZeEoV2&#10;gtKjcOR4xw1B4f/n682fJDmy/L6Pe0ReVdXV6G70jasPYDDL0YzI4S5pWmnNRImSTEbjz/qV/5+M&#10;P1BGrUk0UpLtktLs7DG7g+UMBrMDNBp9V2VW3keEu+uH58/dI6qwCXR3VWZkhB/v+L7n7/AxzaiH&#10;eAKWxXbP27MLHm33nEyGOAOH0OJ3W+zygmowlNIHYSe+/LZlv9+y2SyZz+e8ezdler7gYrpivtpx&#10;aD2HQ4vHotEZKXHFZX+0ILG8edrnNgTwvo1oLCOekDZYELL3nixIsiBQV0NZ1tZrbXULvu3Xsc+I&#10;U4RDJlBdqxBCZBY9YMtMUzaryCgzrm7sg2sIuMbFMFSJszbAbutYLLa8OzvjzUYBc5EAACAASURB&#10;VPk7Vust4/GEJ08/4vf/yY/4/IdPefH8Nd88e853L1/z5z9/w2KxwgfxQ1d1jbYZ1DaCMud88Bgi&#10;LVhj8fE/E+vRJ4bpFJuJwiT/IuukZn2eYHqGMdm1ojSoa9c3r/VzsayUKWW9vJfeq1pyII2lh+CV&#10;2Us/rFzr07qrC8AHdb3BdrfHe8fptTHj0RhbWdrWsVquObk2ZrncUdWG3UEK1lWVYVgP2ey3vHj1&#10;nE8fP2Z0/y7nZ+94/vxbbr3/PicnR4zGIzDQHJpYhTKCB1Mg4ricWrenfK9Db6E8s8l72vF1K12X&#10;MfCFENe9CqWoQWVQFvSlAi4tChNLZmtJiVTci2idxrHpmEx5E/q/KHon0WGIlnzCeYkOs/Dtu7Y7&#10;/BqMJP6gf4iCQxRM6cbpjMiYTG/x2U3TcHGxZHvrOIWrmwBt08agBkgupbh2XZ98vpc+pcNAiQAk&#10;TVBSuQ8Nr1+/ZrlaYs2QG9evMagHGGtjynzXXPE+PlzdJ1YZOAs5G4lAU5N9zFANxhJsxbvZkl/9&#10;5nd8+uknnFw/kTBOf2C7uohVGANt41mtVkync2YXc9arA8vVjvVmx6GF1omZC2pRtOL+iPXBjano&#10;F+TSrFDVyGlNsLg23kM3NoZsWVslV5SEzQXQJg6aQNO2NDHyRk3jEAKhzUREJQd8cVvIXXVkLQPE&#10;2iyxlnmst6Jmrqb399Po9QDVWsOh2YlLwdQxIsqw37VcLC9YzJecvVsyu9jgnOfBgzv80R/9U/7w&#10;v/oJP/nJE/B7vvrqa/7iz37GL//zd7gwwnPA1JYq1OLmScpNzGZ1wSh/dBg9Mr7xmTnEpd51nWRh&#10;U0iIEPIZRaTs0pzuI/lS4ZXNYcrPleEJIabvSzE+8cnHshPQGVP+3cZ5lsKg9NtGwaCZqFjwlhcv&#10;z7j7/ilHR2OunYw5vXbMeDLi1vvXubi4kKbiNRwaz2K2ZLFaY2vL3Xu38O2O//zFl3zwwT1OTk8I&#10;FlbrNVVlGY9HnBxPCJMxw8FZ3oAChWc6c1kuxbVNrsMOYu8saWFVReuneF9988n9osA64e6rX1ee&#10;YyRPQ55GdnPI3+U4L+1P6i6uLtwofwvkniXApRF1AEHfNaeTC0ZzJ1SBCJDrKwhRTN156fo514rr&#10;OLQsF0ua9g77vYSxewzNoWW93qZSJTZ6F4Cy1HAvvOjqfU8T8t7E+tlSr6Kqh9hgqSorzYFD4HBo&#10;qE3s6hTvVW5EsiKuyOgMmuCgSxOFo3OwdfDNt29ZrXfcuXOT69evUVXy/UPTsl1tWC23zFdbtofA&#10;7uBoWjWtI1I2HpxUy5REBI+1GsaJoPkgqFFDH6sq+kX1+pjYYuMcvXOFIAfwNE0upZtCKFFfMHH9&#10;hLo8Ur8gC5oqWgrqE8xrl10CkeGCCDqf6uWospBMQGkypDVF5Dtt09DGBCLvA3U1xPnAvm1ZLVbM&#10;Z0umsxkXizXWjrl2OuSf/uHn/Df/9U/5x//oR1w7HvH67Uv+9P/5E37761d8+/yCL758AbXFVi0m&#10;WFwLgRxeaKJ1ExKDRKsCjU7J74lgl6qbpmCz7zsM7QgB5VaU5gQSXeWOKQXUVSg+WVnR9WhNhQu5&#10;l2up2HMmMMWzrkZp5b9yfw/BS4P2YHj18pxn14+5e++WtKscOoYjizGO+XzJZrunaRzPvn3H7/7u&#10;OYemoaoq7r6a8uTxh5wcD9jsn3P//i1u3nqP4APbzZbhcMBwOGQ8HDMZT3pjCgV9xSXMsFmuw2SZ&#10;EHn18prmPUpCPBbvsyErtr7QVtdV3DFU1CZUmy/sWEnoyExhTUEqqIhOQd0Ucd8TVcUxlqI8gYRQ&#10;7lOX3vq+9HLeGbzEe4TuPfScLnsqlA9KFC+gyMabtE3LYr4mBImWCsiZpveBpvUcDntc62KRNVES&#10;HZ/8pQVPAiRrHXmJT6ptIsKxVdwwJ+VNay2sEzC1MJceWHbvo6fFIblvSpSmm5FqKoP4bW3Neu/Z&#10;v77gYiFEawy0zsufNiqfuJ7eeZoYAWOoCE1mTD3EDPH7KRol0W2hiJwjkYGJleFCoPEhRqLk2h2y&#10;Sf26HySUrhuZ110P9ZQCMwosx9l92RRZUzrypGl2PFuI61hZGxWISxaS8w5bWypbsdsdWK92rDcb&#10;zuZT5ucr2kNgfDzixz/5Pf7wD37Ef/GTz7h37wabxQW//uXf8OuvXvHiu3NcGHB0fMTeeKiNHAY5&#10;0qE0EZVIspDJaJCSkbLAFbTetSv1/UA3FK3M2O4IcNV8oE6BXl38otWkOtiuEDhZiMcoLwy2koJk&#10;zrW950nxtcu8pL75Mg6+rDsv72u8uvNODkSrIVU9wFrL+GjM+HjCaDKhPexYLrY0TurbfPPsBYvd&#10;jqOjIwaDAdvdntl8yfYwZtfUGCt9Ha5fP2V0PMEYy3A4YDIeMqjq3IeZJMLS/HW86gIwthBqoYOT&#10;43L3QyTzCvuQLQCh+HSbK+WPKf4Um9IBnR0S6++d7mlUKD4JeBmrrXJJAXWvBtQV42P4aNc10wUW&#10;OaGzH5XVtxi8zzQPeh4T0J7JIRRnDsU9RIgLTRgGeOf47rsXbDY/THK5wBJsN1tJJC3WrVdP3qRB&#10;qwqXB+umaSSiJ9iA9w3tYRe7tEij73og2aF62FLXw9TJycbKejLpfFCIMZcYNUBq2FCWLZaeii0E&#10;aFygWQfMelcQlWA+qQgYEoE6bV4dGkGuQTSnrXLWoi522TIsBEmQSP72OE4fqysCGI2Rj/VIMjGo&#10;yZt9kVcRszzHRYKLGxsFAzYkgSTIXn37olSlZjuE1sc8A58QStAszRj3a1VpYOIfWC42zGYLFos1&#10;7T4wW85ZN1vu3LrFH/73P+Wf/bPf57OnD6h9y29/8y3/5k/+gi9/94LVzlGbikFlqIfQ0jDfrFIf&#10;TvEJWhl/XFePK9BMgWajiVeWc5VljDVLUrlm/SSvofYmKBsll0xm4jx9YszMfDaWNPZe9zX7ztUd&#10;pq6u4DXUUNxeJYpP86GKPKOmOahFpsjSVjqmrNSydWuwthYU5gP3bt/g3t1b3Lx5yvu3bnJycsRw&#10;WLNyjvX2QFUZJsMRg1HNZD/geDJiPBkzqKVFprWG5XIv96sqWu8IvmVyfMxoPOToaIxvPZaaqrY4&#10;xFWU6DMKOx9DmPFaTjoKcqPrjKAk003Sy3sc91kVc5InkrCnQl4Rc15X+WMTog0dxZAtu64LsrP/&#10;6TOLDeJqw0S/faSj5BiJIZYmJvf50MYghmyt5JBnLZVBj94oeijUnXF1fg4myRnxnMRAjqIKrAnx&#10;rMcY8Yg4A1Xg9dmcxXaHMQ7fghnIHrSNwx0cXsocSfmPYLoZr10zmMge/VjPrGnaiCTKQxlrKmn6&#10;Ea8fDAYYxC1SbmB30jFJyhf9SAumlIgPYjatCnMZo2sdGrKU67aY5AfPLhKT7lNVseiZ9wxMjtzR&#10;LE/NWFPmD0ZQXIWNaevRNRMyKpPmJjKu0kpQBeWcS/HRer2ipDI2XkavbpVoRQWS60b3oHTVlIyk&#10;e+dcizaXDiEwGtQcmgP7fcNyvWO73TG7uGC1WHJ8fJ37Dx7iaXl6+gE//uGn/Pgnj7n9/jWWFyv+&#10;w//xH/nd796wWixpWgcxsuP2+6fcu3OH2XTO7569ZLvaJkWrh5QlwpGmwyXKCWgkkrBtYfXE9yxK&#10;CqH4txu/3hUMly0lfZVulPx+10VRMqIIe5fgpK65c+0lIW/o03T/Z0HB1tpYClaFk0EzZAOxMxTS&#10;rP3mrRNu377O/ft3uX79NIY7Gqpa6sC7psG1DZWVBvWjwYDJaMCwrhgMaurK4n3FZr3n7ZuZWLUt&#10;bHctTXOb06c3WK52HA4H8uFgIShddEkqUEiWvQiBzIvFSoautdWZv66VKaKkQl77jgurVPZpA+N3&#10;6e5jFzF3w1e1dETyChSWiJCq2nn6b6a1rrLoRnYVmxvvm+WAPqv//T7tVRpoUrhxVXll4Z/r5Ggi&#10;6Wq9Zr3bpzPPQVWjJTia5hDXKIJye0XGax5Ufy6qjRV9iKBsnS82W0x/7z3NQQpS1bUINo3qKOPh&#10;dUMsVWfjyl1IvwcIXgqZ6f28d6mdoAj8zDzOhR6agKZpo7DUuGbD4dAUc1RkEWhdJrIQYkXMGG7l&#10;Q0YabavZq3pwXAoeMeslOUzPHLQ+twjhwaBOykAikVTBhJgKrz5+VWwtEqom83Je+jkaI6VV2zY2&#10;ljYaNuk5HBwXs3e8O59yPp3RNIHGtVT1gEcfPeSnP/2MH/3oIx598pCbN66zXMz52y+e8+/+958x&#10;PZ9hKsNgcg1vB3gjzD+ZjDmajFgtFmzWW5p9YLncpv3qmrWXmZG8umgp3jIeviz1m4W4fEdpp2Sg&#10;fhJZqTxNgbhKepbffdozZTE1w6HM8hTm9cHRtocELEr6ynOi81myRMjnK1bDhkMu8mdMiI1xLPXA&#10;8OFHd/jB54+o6zoJEc0psZXheHLKetMyqGvsZMTJyYRbN0+YjEcM6wEBz955oGa7OfD61TnVw/u0&#10;7ZbZ/Dd89dVz/vOXX2Mrgz/I2RpZvsZ55/UrRW5Z00o2mdyL9QrQqPSbeITQkeCpFEC6ijyQuK6X&#10;yCfRR770aitZFYfOIWQBH2LrvZT8FwNLXP8++fmJv2VDEw0aY5L3oaTbftRWf/ydYAhI+RTCx5K4&#10;aU0GfM2hYbdvOLSOwbCiGlRYaqiMKGzAxAYklzJe+w+/crWi28JiaF1gd9iLoI8LaauKuhrQ+iZp&#10;ORW2fUYsN0mZNwv17K8yxqTaJfrthKTQokIiPOVZvifgQ2yIQULYwYtl4LxLNV2cc9hA8hur2RmI&#10;qEu1OyRkkwut5bA8Tf7qEogmfMX7eDF321bdLz6dA+g484GrgRBLO8TCZ7regoYkVEwQlCCvpnVs&#10;FgvevHnL+dk0ZqAeCD5weu2EDz68yx/90R/wP/zz3+fu3RtsViu+/vI5f/yrP+H56xn7ncfYmno4&#10;YDCwbLYL2tYxHk84OT5huVzz1VffEdyB02s32DctbXu5dna5531UUwpquR4yiuqTXkbe5TNKsNC/&#10;Pj03RVB0X6ZDM3rvbDl0n62K1CWLUD/LTHo52kLppUpRZOp712d0LWVjpDtUXRtu37nBjRvXWa93&#10;1LWgPmMN+/2B1XLF6L0Bo0HF8WSMqUbcv3vKwwc3GQ4GrDc7dvsWguFwaDHU7BvPqzdn3L19k3pg&#10;+frZC16/mwFimRpTpzpFnbX+PlFA8VH2nSQ+udo9KT/7ICHCutl67pZQfG+PSxlhygf2lHe59nnv&#10;ugonr338OwltVVK5/Ep33F0FfgVJpWUo6bIPBnxPMZSf6c+ZBgXB2wQEDK5p2W0bRqMh129ew5lA&#10;xYDGOw7tAYJPsELzxjuL03+pSaXVIZULfAixYFh0pURf1WAgBcDatsVA6nupi1cuWvZvIZX7fN7c&#10;4JXwxL+pNXECobNIBBfLB5AEXBkGJ+3zSIWZuluBRALFeUqbM1EcRP+stVXUpCaGKoqPMBNBNyyO&#10;nr9YD0fl9yolg9V1aQbnzQWTFJKJrf6EMMRaCNanNRGF5alsjHZqPYvVktlsxrvZBfP5nNVqy2Hv&#10;GA7GvH/nBk8ef8KTRx9x6+Yxd++cMnv9lj/593/Gi9dLlputFGDygiSxrSSQNXVs2VfhWsduv4sx&#10;ugPAcXx6DOczmnbPcDjs0FGee1aSaakUJSbaCwlBd1Bkkf5trCrUy8i9LAGhh2b6rORiKITyZeWT&#10;IzWE7HMzFAFRPh64+p7ZXzyooC8V8AoArC3dBaa4TsesyskyGAw4PT2mbVuqWhp7aCTWdHqBc4Hd&#10;bsd2u6GqpcTHrVun3L3znoCMd57d7iC1aUzFwe1xPrDbHTg7m/LejWPq4URySnxG1cEHqHUcjhCq&#10;yPLCg+X+hFAILJ1SKPm655pLC6abIvLExBuauBhZcWRAI9/IP6vTJlUqKABEiaKlHlBXgFK6jjCx&#10;wFh2G4mrqt8BLM5AAYgKNBPPWNJ3ewCjUDJdZd69Lo+ttHzi9wpas9aw3+15/eot//gf/YDHn37O&#10;aiNN7c/ezfj2N1JW3AyqRI6p/V/Ag4+x6alIT3x4zEYMAiTjdGWZxdcca9HEMsMhQHNwklhjxNeO&#10;zYJJGc0HOTiw1kjXGx+3LzFiLs6lGYda3EmUT6k4hCjFJWYw0RyWDjzyXnDR/xk3WhlMF1XkgCG4&#10;kCw7Y+QAQ6JupOGCIlTdEOdyuJRMtUT5OZTRIOVlc7x7DiOUQA2t/x6jNJBIlU4WnBEF5Jz0ASVY&#10;5hc7zqfnnM+mnE+nLFYb9ocGay3Xr1/nJz9+yo//wQ948OA9trsN3z1/x8/+09+BgRs3bhAwDAYD&#10;hsMaEMXRBk9FRW0lXX44HGJtzX6/Z7XciDkZDIeD52I+i26jq/rmGmFEtcp0t0rBGNwl8x29WpkB&#10;KA/YOlcZ8b2qlUk82dCDtfSYgrlzdy21JDVSQd03YvImCxPp/tS2TdrrrhWiLiV7CaGFKAysrZK7&#10;s2yzqMpNGt20eF9hKiTyJQTqOlqGBvaHPa9ev6FtPI7Azjnm8zXXr1dMJhNOr58wHAzZbh277Y62&#10;hUPjMH7A/uAJ3rDdO+xiB8HiYxRa8AIWpEa/pzJiAXmDVGbEp6Q6aWIte5Kq1UTAH3xAj8tLhJ5z&#10;xmOmZ/xPBZE20FASSGV/o6vCk4odX0LSqfpoITBLtWsoaCgCTtkjPWTOLudEu/w9/vhk6JfnSfn7&#10;Sj+y7VrKojyHiQfAoZvrcdkiMVSKq+NzjQUXGqgr6mHNgzvvcXLyEe8WU1789ju++I9/hTcVtdK6&#10;6bT/EyTTMbvSjzlCIXVCipsovuWsNQeDQXZXGEMUkanEqHZt0WxBqbOtKC8/VmuKlJMPQYqBWVsl&#10;9426LzQKAiy2imVykSiVTIX5gJhIkM63XZMpEoMPvug/GduwmUjEIUg4pjEJYavgT7HoSd3nGPFA&#10;QJsx6/PkTxUtAydCPU1d6uUQhAksYFsp/Lbd7FisNkync15Np8wXFzSHBsuQ66e3+dGnN/jB733C&#10;oycfMB4OeP7tK/70T7/h2+fP2GxaDAOePP6YwXgswsu1BERQBBq8b3PJWGvQDl2JHrx068JaFosN&#10;s9lFytzsZO96n/egQ8BdRaB7VDJWyt7VbGHZAEpeyNZU5IICSJQKpcuglxnralRVnh2ZokZN99V1&#10;bWbFoK+MCKvOcxXMXCWc2rZhu91J7oJraZsDBphNL5hOl+x3e4Kf8OnTR/ziF79ls9vROtjuGyaT&#10;IaORtPbDeFzwuFYiblwTaJxns9tT2RofJOEple6IAiwQ0FNvX9R8j9vUmbsITbWcTLEfackLGsgh&#10;f1quJAPXywe2ek5gkPj6qMsjijfRl08GfaoIioEmMZzKf+R9t9YWde3j+wX4L9G9SWPqW2xdxF5m&#10;P+u/2bKJNbwiiOtYD8WY5F9Ve12rwLuWsN/xq7/5Nf/2t7/j/sMH/E//8p9z//YNnD/IAb/JKrPO&#10;Xw5JHadblyqkMK1TDW4EEdX1IKLmivF4JIwRctccl+LL9TlAQuZWEniicG2aFmPlAFeFp54+B7IA&#10;VndJZdWlERGxc0k4qZnuVckUweTpfoW7JLmm1IQLWqlRYmarmOnrQ6DqJC3ZwvrISU/GRMUYFZkx&#10;pFrSXWKJmxc0sLGKTQRyXLlzjvV+z+piybuzGbP5iovlis1mRbCe0+Pr/ODJUz59+hEPHtxiMhrz&#10;bvqOn//5X/Pi+TkXsx3eOqrKUNVjBoOaamg47PeJCNN8jImt4NTnL+P2Lp4hILXbvXfYesB8uWQ2&#10;W2Ji/95OzLDPFT/7wrVrCguaLJVk3+RVgat19WUfyQKqx1CdfYVL+11+3h1bGlG6RkBJG5PgVJCZ&#10;9Fm+FxjTVQRCG0bq9NhBxyLRZ2scfWJk7yNv1bRtI+5PY3j9+i0XFxvqumI0GnL/3i3+xb/4b/m3&#10;f/yfeHs24/33T7jx3jVu37mJsYbtdss+ZkNutntcFahjRFqI8yjHX2ZcEyJNeI3uysk6mKxYQ1Bh&#10;77UCIJ3epgquIopTmhBMmQU3hYRBlb2WJiCW2C2vS7LKqEhJayv7mfckn1p1XX2C8EMM9TVxDaJL&#10;iiz4r7LaiGuUxmstpjK03iWFkBR+KqSfrRBjyhIXXSulwydk2q8qkQ3L1Zavfv13/Pznv+Cz3/sB&#10;/+O//J9xhy3b/YaqrjBePAAhpAJloXh8/x0DMVTQ4y8xj3M+CYO6rhiPxylG3UQC6tZJyZ3UhaFN&#10;TCrxERWLeZ99/aVmt0kL62GsNk9WRSVuI9Qoi5uqlofvLKakAOdsVl1MyHHVkuZvcEayU4W4Qmcu&#10;kiRzeaOaRmLytRiXbHhRziAdPCqBRgbzksjUtoG2aVhv1rybnvPm7RsuFkv2OzmHOLk25rMffMLn&#10;Tz/lBz94xGQy4NWrd/ztF7/hxcsp8/US5wJVNaAeDASxhYBv9xwdDRmNapq2kRr6ca92OyltUFW6&#10;pleUR47XjkYjWgJv38447B3Gxj6b5D1K1lEPsSd8osxWEF+fxrJVFLr7k5RBvvYq0zfTn8IEoiAq&#10;D8fytSKLuq4n5xqxWsmtDkvFKAjucoXVEtl57/GmvdKyUYVi9Drvo2sS6bJlDZvNnpcv3rFaH7h5&#10;85jrp6fgW/7hT55ydHTEX/3V37LdbBiPH/Dxhw959Lhlt90yXyxYLFZs1wcWyzXr1ZbNdotzhqPx&#10;UITgpUqIhqpS2pV2kLnzUuataEdRESBmgOfZdEMLk3VlhIU0ZFrdQCWvF9JHwFocWiq8lfbYZHdG&#10;f0VLgKruGd+mfc0Z4D5VbMwCvPuc7tpc8TIdAgbbPRso+z+EQDxH1PFfTTv5l4zmDdIk52K15ZPP&#10;PuXzH/+I//af/RFPnnzA//fFX0hFUjtiWFn2XjwcORkq3xGNLc0mbvFp5+EhFrGSMVS2ip3fXRLC&#10;Gh9fTjj7QyVuWvycGkp0OeZZv+uiX1KGFJVFjDGWOPsQExCKCBRyvCzRXNLss1KLJhSLhLClHo4h&#10;HmRUFaaSw1evneeVMEIcW2luhmiSqcIPAWvVchFEqOukbo42NkfZ7fYs5itmsyXT6ZTVcsVitcF5&#10;OLo25Onjj/jsyRM++ugex8cDFqsVv/zlr/j2+WsuLjZo0pc1NdVAmoM7vwWq1GZwOBgm5BIgHS67&#10;otVfVVdU1tI6RxOtMVWmUv7YsFytWK93ouizBzQLyNA9XLXR1RMiqksDKOgroW1TfBZCh5HTPbri&#10;gNTQ+Qr3gsZDhxBit6A8f/1L91WvU7pwzuViXD5AlZVL3wff/7krJAq/P13hIcIgYL0HY8W90ja0&#10;7Z7hYMj07ALXiot0PB4xORpRVwMO+zVPPrnOnff/gN3uwIMHtzk6GjNoG+rKY80xw9oyr1bScMda&#10;hiPLbtdS1wWw8VLH3loFPBC8Q+vXaIelkv9LRI+6e3xel7iqcp6nu1LsBxSHlWlHikd0fjPpgi6t&#10;dZ9X/iwKIJ4AGE/r4pN7biGxGkyiP1Nck5Q1hTbRIJG0Bj151QOeJp516leAZI3q9/rj6c8JiOGd&#10;nqY98K/+1f/Cw/u3OTQrRmbH2dl5LAZoCa7V1e5mvKpA0k3TLfI2YEM8/LO2QF0SimiJhZWqCoyU&#10;ENCaMJo4XoZR6qR0xaqqTp+VUQvl9arNy/IHOmkfUYStTHT9ODLxGAiSeemRWPdgcq0IVWppfEAV&#10;cuKBLniRwygxzj6k3qpaCqE8hInbKItpcuEhSTkOcuAVApWpaVvHbuuYL+ZcLGe8Oz9jsZiz3bV4&#10;B5PxhCdPPuHTT5/w0Qf3OD0es1ou+Pqbb/jmu9dcXCxpWx8PusH7Vp7tIQSHqSxawUL7XVZ1JRmp&#10;iHvLWq0MKtVAZcGhDZ7WuVj3Wj53zrE7NKw3B85nU9r2gJojqTNWVMjl4VraR587XIUQwMsZh8en&#10;VmeRSJKiAPEEBKRMRRKgPsikTOmy8fSkQ6IHJfIuXiwLnMUAgSjUXfRXpyJ5/rIgKV+XD4ezcBeB&#10;I8l09ECG/FG42uIaQfC76E47NC3Pv3uJreHWrRNefveGDz+4wZ3bt/H+gGsbRrVldDJivV5ydHzE&#10;6ekxy6Vnv9shvV6Rc3srh6Mh+JgF67ujVWjsIFiPd4dINzrePNeEtNN6lnNW4R2j3+I1yn2mQM5X&#10;C2i1Fmy2AEzMY4i/ixzRPtBqMednCw1Gn7uJwNK52OayGK3XcZZjj9sRrZxOhzLVWoXt0i1JouHP&#10;JLAZ7TRy57UuaO7TU1Iw+u0oo6WQYsvRscEGh68ctTU8f/MG5y2V8VBZqiiX6lJbQS5yr4eFV1qW&#10;nYFoFb7AaDxkMNQGIVV0k0g6vjJKNmGLKJlikn2fqvrOLy1kdxQS4YKGQKrQFbNa3ClCVM5pAbJu&#10;2JOEt9l4GKv+rGyGAykqxlKhEQK6qboJHSJDkaUwdoCU+AKWpmmYLSXU8Ww642J+wXq1oWkDx8fX&#10;eHD3Lh9//JAnn37E6fUj1uslz757zvNnL5jNLjg0Laauqa3EspeKMy8qnbUkWg7jyRBCSP7H3P81&#10;YII0VPfRD1xXFT7AdndguVozXy7ZrLfs94f0zKBt4wpEoszfdWN1rbS8/3HsQSJZ9D1FeSWNJCGQ&#10;1liZis69M9DK76W9CVkshd5nMZYxo/ko8LumRR5P1yef6xuV9+x0QzNXIcVYjdsHsNC6ltVyResk&#10;hPLdmylv355x/b1r/PD3nvLv/8+fYe2Q4Qj22wpCRduuOey3bM52vPzuDQ/uv8eNGzepbcV4MGHF&#10;XizVSAcuwK5pC3RtOuiyv0cZ9Mi1arH2Mbise4lEI42U6/49gr2/bt3PsiTI71nUd37VS623/Juo&#10;mZyD0xOuIX+zT3/9MZd9w/tyKe+rnl/2y4V3ry1/7o5H1rYjp02gPTRUgwl2EDiurrGdfserVzPQ&#10;Yn7WYI00JenEyXfvnRlV0a7+GpBIHAOx/rsUxBqNhlhrORyamMkZH1LnzVj8iAAAIABJREFUwefS&#10;wpkxFeXkxcqhh7l/ppqTxUYY3URi6d+cHiy+aBXmLkb1kA4GS4tFFFU89deiQTYLlFI5hRBb8vVN&#10;17jrIa2Q1rsJSZBYa9nu9iwXC5bLDWdnF0xncza7Da4NjMYD7t5/n08/fcLHH33IYGhZr7a8+O41&#10;f/5nr5nOZjTeYxhSV2PMwGMrj3e+g25lTnldFdFobZ26rhgOBxyaPYNqENdL1q6uKzHR25aqkhpE&#10;m+WGxWLN+cUF6/WW1gVJmklEpwijG6ESCPGANjOTCBStU9MVzB1zvMdYWSFn5atuP0zsSUD2ASt/&#10;9Bmof4/ynKlD80F8tXKO8f1CpLz/VUkueo0empXgqavksmLwQXIlmsYxqCt22x3fPn8hJTy85+6d&#10;Gxwdj/n1r5/x9LMPsZXF+QNVFVivG7745XO2uwMnpzV3b9/g9t1b3HjvlOEQ6qrG+x3GGA6tY7/X&#10;IIEc/64VDJR2lHeuVJZkvtBp9K2kUi/qQWuJHa8S8B3feHld1EgmfmAwaN2XSISde4biPYiWjJoB&#10;qnwKINDV4yLnrhLCYkX6Tva7ASm9Ei5/h4BUviWHhyo9XHV9oqFibaSgmdDYYXeg8YbRuGYwGPLu&#10;q3dML/ZUgyHBtNGqkfOHS+3/Lj0E0gYLWtW/NK44D7CuBngvAmM4VP1QFoBSAeyKZylTdLVhCLoI&#10;kgRijZEeriWqg3jwKwvXOodrXfKdBe9i8TQpauZDPgdQ9K5oT80+QjTYo2Dysb68jRUcZbzd7ksJ&#10;BSWTLhOaNRX7w575csFiteTd2Rmz6QXL1ZbgJP783t3bfPThQx4//oTT6ycEAs+ePefbZ2+Znk9p&#10;2kMsD1FT29ixJlaaE29FF23l1Ylzg5hEJLHe49FEagpFovMuxiNHiyvEvVgslpyfTVku1+wOLdrQ&#10;IxhSg2ejCxgViDJ9Kbg1t0BoxcdmDl1kGEKitA5NZeSjqMrHvYu+/chYypjZJ1q49BTNFbSjyVl0&#10;7q3uIVlTPTcp+UHH0686qKnoirp07H2/bh80dPmukC8BwFJVNfP5nLdvzjAmNwB/9OQh//f/9Rfc&#10;u3+Ln/7Dz6kHhv0B/vRP/5o/+/lXDMY1N9475cHDFQ+mK27enHDjvVOCHUg10uDZ7xqaQ7Q0vaOy&#10;sdKmqQq3qQrTci/ozCnxY2HJmuIgUauxCptE+9dqMEQx/3SP4vd4TfJzx4USe8+kZ6qtYDCX1jUO&#10;oth/lV/fZzHIM3S8wBWutUyfHYVyBfYraUY9Jn2aKJ9/SfBrO8VIspWxbNdb3r5+zdMPf8Skbnn+&#10;my9ZbRyj46HUmD8QwVch5L/PHwSkSnHFp1GDamy6+MSsiRmdgNbhyA783KBC0/+7jRn0xLuKseQZ&#10;YaVTcK/lC/JnqhhccKm8cA79JCqAKm1sWlw0PEvnUroT4heDEI73IWXVYkgn5WIZ+CjsrISFxbVq&#10;2wPb3Z7FQgT7u+k5q9WGtnFMjkZ89OFDHjz4kA8/eMi1a0eE0PD27Tt++cUXnJ3NaQ7RZ2ugqodR&#10;oOuhZKzXE7NQQ8rUFAKS8cd1hmT9qJAcjYbUVUX6Sqw9f2gadsstq/WG9XrDbnugaeKBq1oIxCqd&#10;GIhldY2urhf0iwpQslBONBbK8XTdakYZJdk+XVeI7rXQEBB9wmUyTPLRk+lOn6elZkWoaSMaOZRP&#10;3XQUucbIrcvKpotk++i2I0u4wh2Q6DmDtKQ0jERVgQjbpm3w3vHyxRvW6y3HxycMh0PquuLjT+5y&#10;fHTK337xjLu3T3n08cesVnN+89ULWi+H7W+ncy6WC1abu3z66Uest1Mm42FUcEa6jkUXJEFCBwVM&#10;5Ulo/4UAyXdfrokKrBIQxos666TXdaWg6V5Xsq0qg8LKT+uvzBf3NeOJ3oFqcU9B2Zqoli3QcrMu&#10;WY9xHqUbuWOBpfF0hX33FZWQ0rmJEYGm6jyzDwZ63xbhHn8ywbDf71gtZ9y8/h7rs6/467/8G1Fb&#10;rhUQZaGN/FJfmljxkPR78SAC0edjIVh8aAk4ojzisDtIB/iQU/G7E5BM1rh+l55XomD9jgr1qAQj&#10;Q0rik3eB4KUY13AwTDG4mgKtBZ+CdwxsDVgcLn0mWkAIRHywEiKnJqqUJJU+qiYKeDWjvMtI0YdA&#10;07Tsdntm0xmzizkXiyXrzZrd4cB4MuHBwwd89MlDHn/4AdeOj1itd7x+/Y4vfvmW89mCw+GQilHZ&#10;yoCJbQCDGqch1sQvBF5K1MohcFlBm0zIjtTGbFDXDOqaECz7pmG/2bJcrthstux2ew57ObhW/6we&#10;ZGbmieZ9SaDEtLdgCIXrSBOnjW54AgaZsbTNojKM3LMbwgimQy8+usZisY2eNSPf8FEJqAAvFYbr&#10;ZB3rmuWIHe3d2kdqffSl9ygZtgQKZY9XpeFS8BuT5yc0KHTdtA2tb5lOz/n22zfs9p7rNyyTowGT&#10;yYjHH33Aw3vXcGHAd9+d8cGD+3jg4Fta3+K2rWQpVyOeffOSw/7A558/imslyVH73aEotlZhbPTn&#10;6hpHRei8KNVOKflQHhynrSUBgl7+Sd8X3clSjfdSGdNHttnzk+mv83mhELovCRgp8XtpvYMCDgWz&#10;RYSNCYkmKi2gGEKK6TcWaLOGCSFQqZIx2X0l65jpQv+UVp1e11GWqmQhRg3GUsnO4+vAdrPjL//6&#10;F/x3v/+Iv/yTn/GXXy0xQ0O1tkBFGzYEY3ohlP2F1YUpHtodmMVabcQgdbCrqqZppbqhVEPsZoHK&#10;fTTELd+3nGhq4lEwbf5cm2GHqAmjK6CK5lRCIZK0YW0u5ZtQB9EycUXUDpmok2uASAyRBuoqd38q&#10;lVHTtOwOLRcXF5xNF1xczFguZjSHwGT8Hndv3+XjRw948tkjbtw4YbVa8vK7c37xV19wdj5lv3dg&#10;xK9W1n0JoVR6iuDVHI5ziQRaCpH+S90p4n+OllFVsd7sWCwuWK7WbDd7DodDcjfoWpf7oOvSr0vS&#10;NWMv00zBoenVF5blvbqE3vlWfD/nSkiNeg89elKETtDD017yS0FXOQoi7nvIrhtjTDoo75vn6p7p&#10;l7bVn3V8RDqyqayHi3O4jPpMCITWEIzDV7BZ7fn6dy+ZTpcMBgMmkzGTozHj8REVUop4uZZKrIvl&#10;kuOjCZPJEGMkIme32zEcDJhMjnn16h0hBH7vh4+YTIZsNjsOTRv7LHDlnpZ7mZPALsuIOPgkBGUP&#10;utZO6H+vJ3dAwYPuhSYHqlCPJqCJ3Fmygu5eB8GnsIjCQqRolRnk3E2tloJUrbGSABnfD9ErkX/P&#10;xmKATrh1fqLctl+kTF/9ujjlNd17xXWJaxNAovpC4N/98c/ZvnnL7NUKxjeotzPq1hBoYAMmSOmY&#10;Tvu//HOXwcrNl+uUSA3BEws2VeLTdY66HseJdAebzdTLTE8wklqvzIiEKtqIsDUiQDPykpUQ0YcL&#10;PiHM3E+xGIMRNK5ZpKaylCFPnXoyJh+mBL2HjwrKQxNTzqfTC2YXS+aLJYvVioPbMxkfce/exzx5&#10;8iGfPn7I0dGY9XrP21dn/MXPfslsOmPvGjEdqRgMR52kKN38fEBdSjoR9mJ2agbJ5X3SSJlELHHt&#10;TPxsPl9wcTFnu90irQElts7HzOHvC+9SBZvpobqEkPvfC9H8K8fWR8fW2g7B5ftl67FUIiGieA2w&#10;k+cV5aqRvdIDUx2jKvIUDpnmJtaE8y1VZWIXM3OlsBPLI0ZZFQEBV4Gk/HNAXIX6u1oIqkziPJyY&#10;8fq1X/zi15jwGYeDY3J0xGQ84mgyZjQa8bvf/JZAYHI04Pj4GOc8R+MB750ec362IUS/+2azobKG&#10;8fiEN28vwHzD5589wntDc2g4HPYdOstgJ44/jk226LK1r98JhY+7tFiSnzyU612qgN6aBZW5ISmV&#10;jMWLiDYVsgo+sJd4QS2mDg8Z1Q8hBn5H2Vd8L30Xte5DPIzOMfDGxBmXdBuKGlPFvYTGu3L2KjdN&#10;CUT0M5G5xfsxLN0az2z6lv/0Z3tuvHed0bX3uHZ6Sl1vWa3nDIYD9nsJ//2eg9fLDN4/DBAhEwVh&#10;8NiqjsQvAqhsGdg3Qy6Zb0FNZlIJ4MpqDG7hq42Uo4LDxGQoikXQlmx9QaXF+a210v0mbp7toODc&#10;W1SEkUTp4C3bw57NZsN8vuDs7B0XFwu2mwNN6xkMKu4/uM2Tx0/5weePuHnzhN36wLPfveVnX3/J&#10;+eycptlLPoCVwzQfAhiLc6204TNVGnPbtlRVFeP+ixhmXUMfCDgRc0bM72RmFkK3JBoTxIVljGW9&#10;3YlLxcY6P8GnOGHxBV3BHOXzeyi8S9BXtePLP5e1tTsVKiPh5fsQB5K/r8wXQjz2LyV1CB2hLohH&#10;f8/huzqOnOGpCie6xtQVFdleLVH9ufyuKow+j5RrpT9nS0iv8x2kZ62XRvUYWt9gMZy9W7Bcbdgd&#10;9tw/vsN4MmIyHmGM5+XLM5bzHXce3EX7+RoCN2+e8vXXb6mGQ5qmgSqw3q45qa4xGI5583bGeDTi&#10;3t07mFgDSnmpDPFTN5YoWE0s/D46iAgX3Y8oSZMDhuSeAUpZfGmNVA9eOkDtkGLeeBG6IgM0hDqN&#10;Qb9kNGgk54PoeZfwBskNqvsb4oRDoZAEaOqtTZJH5byssd2m8jr8ngAvgcdVdNlXpIGQaTHycnPY&#10;YOxdzMBw5+4xtb/Gb7/6DmsGDAaB3XYBdAqU0blxl2izS0CRvA8+NouNc7ViRte1orvLmlTfz4hM&#10;3weDFT+/iRYDObKFyHghhJicoi4dRRz5nkA62JWfC/+w10MPk4jaI2GePrioibUefOBwOETBvuHd&#10;uzMu5jPWmy3eB4bDEfce3ufJ44/57OnHvH/7Om3j+PbbV/ziz/+G1y/O2GwbzMBSDSuGo4k8Iwkb&#10;QwhNjGcVpOfV92YNmZ5M5opQ/BPRjoy5V5MnoYdMMFrzRZquWLBWYvdTUll3T/r0cJlYu43J+8Kt&#10;i07+fr92R1GkeWSwoXgumeo6Fq+fhyjkoyJRARo02a2LlPq+UK29FHzM/LXZF1AyvNxLx6ZRKJdz&#10;Pa5aL/2srwg6a2CEDqVXQ0vrPLvDnsGwZjIZMRwOmRyNWS7nvH49ZTZbc++DeJAYrZP3rl8XHqoq&#10;6sgb3sN2u+bk5JR6MOLFizciKOygcH/291fosapsmruKwS5ddK04U/zBZFeDClRF9oTLayXvh648&#10;p3sWkJ4YEXUoDtnTPmUdI+hbRxY/tli8ic7LkKMEdU86exZvk8YaFV/6NMk6eWg8ou5YcR2rrbhn&#10;qST6iq/Dx8Zoj/g4x1hSvTH4sCH4Ix59+CHhsOPvvvqWqqpoWwFc1lbU+uU8g/yQrklZahVlNt9B&#10;brYyDEcDvG/Q5VRG1aqSCZn20EDStmj9+KzlnG/RNQmUWlBqrGRXgtxT3PO2I+C1GYLE1Ejt9d1B&#10;y8bayOzSWWU6XXM+vWB2MWexXLLd7nGu5eR4xEcf3OOTT57w6PF9rt+4xm5z4M3Lc/76L3/F67Nz&#10;1lvpN1tVFjuR1fKuxTtXrG9k9uRxychQyzQQPN7ZRJx51YPeQdYrWjJZOF4tZMREjodqCTGF1HNV&#10;k0O0rlB5r8tmerfU8lUuivLaLuHKc/vKJI2zHHeBmGJcj+xzARLU9WKC2DaKeLSoXPnqAxqhlRyr&#10;DCEqO1HCHeStFUF1OzDouVB5z1KBqALoWwN5HGoJCx3YYAi2JTiJjjm4HYfGM5kMmRyNmIwnDAdD&#10;nj17ztl0CdZy2O8YXJtEPvEEJ9VdKwQMWVtjrXRA2243HB8fc2gN04s5J9dOi4gZqR1vbR3DRgur&#10;SCF9r7BahBmoJS7rFKhUaAaTXB7JgxooaLgUZmKJmKCCu3xGoRR1seKz5H8Tr3NZERHDOzKYT0LW&#10;RmFsjJGAJi4fDGMjfwWoivvIJsapmHxoD30XlIJUiRY0IZddJv5rCwsj5FsX6y59m4Ov8PFcwBEw&#10;wVMh4dCDasjJ0RHPvn7J8dGQ42tjdu0et5HSGJW11N47SeWvuj1YlRmVGDtILRRujsh0dVUzHg+l&#10;OmNoERRUJKygCLUMpTKdCSlDqMllQt6AbGGUCCgrolSpzuY+ohTzaluX+NFHy6SuxI922Du2my3z&#10;xZzpTLoobbc7vAmMJ0Pu3bsjZQWefMKN966zmC948/IVv/jzX/D63Tm7JmDtCBstGYz0ngWTu9+Q&#10;CdcUgvQSbNE1JStYRaviHVPCUgWmjJfDAEt3wpVCOGR0ovkAOrY8xq65XJqXJTLvf6//UkSeEbVO&#10;uqvM+2Yr8VofUTpEIab3CBltEqOtfJBMZR9i568iTK205vTQ9GpELbLMXJpz1+XYR+RlIT6dRz+g&#10;wBjTOZMQQeCLPSTO01FXVurUNC23bp5wcjRkPKw47A88//YtIQSOT45oWydVB400r7eV4ezsjPtH&#10;HwqtewEXg8GA3W7HaDRgMjoSS9lJmKYKaLm+RLSR34KK0VKlKa3Km0pXJWonhBh6G1KznLJOfFrv&#10;RH9ZAWRayrxTPruUT4roTTnIEG2G6MoS5ZwPMPPD020u0UEo1AcJFHRdd5ke+rTftQb0leiu4JXO&#10;4Wy0ZEJC+TIYiaALuV5XZfHAdrujqirOz8/w7pTBcEhd18kbUdeG2hhLZfNwstDsEna5CCEtiiB1&#10;Mesq6rpOVR1FwKigygKIiKW1G02uG5N7v+q9dQPzmJDN7Jj/6hftRoPoKydeGQgmhUA2jWO/23J+&#10;PuV8esF8vmCz2WCsYTI55uEH7/Pwg4e8f/sWN947wTvH829f8vP/9xecn03ZOx+FqWVQgaHFB4vz&#10;UiMEMpH03RL6WTJZQ/ez0tQrKUX222TCS9dcjd71XqFHoP3r+oyrSr0Ujn0033d/6OuqaIJ8XRfN&#10;l/kO/XHpHNU1J0oiFwuTgmGZWST0Nf6MJ8Xwm+4B6vcdKneUWsH0+dqrFVm5Dnrv77OAuv7WDp9H&#10;pSb+YVtZKluz3zd4F7h2csTJeMBoUPP2zTln7+YcH42RYnzIGVY1YLVccnJyzG67Zza94O6d26zX&#10;K5xrOTo6pmkOuNYxPhkyGlbUozoVest7Gl1cXkFSndynJfK+as9UuCbLNO6jSt/O9wolUgrsDl/0&#10;1zmuk94y3S7xRl5LfV83NF+bLXqhM1PwEum9PlMI7XaBwVX0r3tbao/yQPYqmk/r35tYCBq6Wsi/&#10;ECAegltrWC4XhACffPyI5WoBwaYs9kCgqutYu4ZMrGWiRiJWumFCxtis3SP9V1UVY68VedpOXfUQ&#10;QizuJN9zEXmp4K+iplFGEI2ljJsF2WXvVYhhUOWi0xHock5g2G33LFcLLmYXTKcXzOdL1usNznsG&#10;wyEPPrrPk8ePeP/G+2x3B/a7A+9evuVXX3zBcrXisG+o65Fk3tbQegcOKq+HP4piSqQr5mYfNfr+&#10;784nl1JGhKRrEsEU5r4USAOokdC8nDKte5mJtEDLXCayLuIvw+o0maknCJXgenvxfQIgKwx9L7v6&#10;EqKPrgs9MPVB3C4q4H1s2lE2gw8ReqswCdFKk3tddqWohVSOP6NYT2WzZaR0S1x9H4oxeu0mlOs9&#10;lfeCXA/oqnIHIXXh7Cle5Q8vFibWMB4PGU+GOB949WpKwDKZ1NT1EAgMh+JbX61WDIdDBoMBy+WK&#10;WzdvEAIp/2I0HDGoh4zGlps3j3G+InibDv1FmIfcAS7qUM1jKBVaicC9j7Sb1rm7/wVY7gCL8p4m&#10;WqmYzOFGq4Emq7ewpnpr3V37QlkXe61I2cTD11D0pi6vuXQqkLDEZT7uC/3+3BNgMSbJTH2/BFGm&#10;eE9vojPNxonKaM0/ETfcy5eveP/9m1gsVYCBqWgOB4gWXO17WQ6ZGeTWqqA7jGFIGZAgwmQ8HmGq&#10;UuP6QvPlRVQE1u9b2N8wH3yslheHgmpYidxJ6eZJ6/rYqESFozDpfrfnfLVivlhyPp0ym12wWW8J&#10;3nB8NOGTRx/xyePHPHhwj2pYsZovePniBS9fvmG1WovP2lb4YBkOJ2ADzu+pgkFCjC0+HpxWMSpD&#10;lVcyXQtzMyVfBDVlkxpI6CJQmsgZBamC7byMgZAPbcv3+6ioiyLi4W4HXSUiSJ/Lc7NVp8qnVKil&#10;aX0VApPr8hgyaolzD1k4+JAFuvMeh4/ljz1BhTtl55t48Bp9LOnpxhSHyVfXnokypVB83bXpoH0i&#10;8Ag+C6TIj+przSDpsqIr/fIZWEGWRCF2XlMLx0m2sTGcnB4xHA4lXHe54uhogq2k0mjwsN5s2KzW&#10;7PY7qmrMvXv3OJsvaQ4HRkNRBHU94Pj4hOsnR9y7e51Hj+9x9nYZz7tM+i+toTGxqmy5fqW7rVxH&#10;WYuudRk6srb7lUjjJl+rwDALZUgZ6nRpSNe63Buth9MXtP2t0LGYtPmk9e9cp4ZJBNZ6vtu3yvue&#10;g1L56e+as+GVf4hVT3vnWqH4ueNBKZQVINF1VrwXxhqmsynffPOM966d0rae5tDSHhoMRtw3PSBx&#10;5eJUttit6E/2UaMYK4cqo9EYYy0uZl9CjnLRBsSXtFdhyqYJJZSaM1azaQUhxtLr58Z4vJNiWiHA&#10;fh9oDg3r5ZKLxYLZbMb84oLNdocLnqNrJzz5/AmfPXrMwwf3GY6HLJYrvnv+LS9evGSx2NAcpDuV&#10;NVZS/mMnS+9djOqTmGxZlihsQix2RelfM5SRPiLFIJiyQbT00VSlF0Io5qzt/zICNyG7pkx8rqDX&#10;yCw+Hw56iFl4XWIUS6kwzwvik0GoQAZNPvo+wlYBXe7jVUJOn6uKPpQt0kL0vWsFUOcIrZd6Q2i2&#10;rU9jTbZdFPTRxqHjxiujPowaWZHYi6YvWYiFzvuX5lDQIUivAG1bmaggfS9EBOw6t8jukJj1Ha8l&#10;RH4yQLDYYKgs7HZ7Brbm6KimbeDtm3d433J0dETrxFKuBrBabXCtB+cYjuDBB++zbRvqyjIeD7h7&#10;9ybHxxPeu3nKR/dvMx4ann76AV9uv6ZtWuErTQ4KFSE4UtRJodT71mmyq9M6hgwujLoqSYJUwWNG&#10;xUpfOQnRhKwAfKyRovum5b+TKk58RVrD/Iw4vsQfSm8ketcvy9xCB9WXyU4pSIHL9K17XlrYCjI7&#10;VloMj1XLM6Alp7OaVzrreCSMkonKTaVh+dO6lkNz4NWr1+zWDaPxkPOLKfv9jqqOPYJLFdH3IaZJ&#10;xHDISL7pGXmhDaPxCHU1DOLNO/HaIXQOLbS1WVU2GSn9uZE4XBl3HUcgURZeinZZS7NzrNYrFosV&#10;F7MFy8Vc6rFvD3gs4+NTnj75mB/+8DEPP/6AwcCyuDjnd19/zbNnL5nP50VCl81ld8noVxFsKfCS&#10;64roL1Z6jjuX3RE9wRdI30vXpl0lEXyJwruvSJCYJJiKGyvUKfasK7RCuTfyRnccyYrIL3UDXRXb&#10;23FDXCHgy2t9dMGl8Me47+qKaWNZ35Tshvq6hc7SWY5aIh3BEV9G1+aKpUMVBh3U/b1+Up1jaaHF&#10;963Jwi7doxQ8ZP4QYRgVifHoUUPOIiVZXvpq25bhYMjx5JTFfMP5+YzJ8QmDepD4UHhJSm03+wZj&#10;D9y/fwNTeW7duMnJ8ZhPP/2Y69cnjMY1N06vsV2tufneKaG1+MaiHajUnaZBSXWt4qEUah1y6fBm&#10;15VnMPRp4SrEq3H6pneFHjrmbyc661iHQQcSdU0BiJQGirLHCqIqY3Ehz0EflKyxzthLa9MUzyZ9&#10;R6tKdg9mfZcur7CAvo93SkHfBR06FvlZIvKko9u5OwMk09k5x/hownAwoE5Nt0MhwHsTEJQKXmuo&#10;x0W1GIKXeuOjwSAJxNaV8eBaaOuy/0qvKeOt0/OTEDNRWNoYNRGrJQbHxXzBZr1nen7B+eyM1WrJ&#10;4bDl4A3XTm/w+dOnPPnkQz54eI+TozHL1YrffvkbvvnmJbOzJc612DpQ1QPqmkLRXHY7yLiu2qTu&#10;77pmCWVeiWpDjk9XIdBBSdG8c+JKS4SV/SnFcws0hSLFuDdR0Jc++j7i7iMRGwushUxJPaLLAr5v&#10;hf1976nQBol4cL5NLR5b14ITwe403CcKvTJTMq1TT34bin0Imel7F3UiR8rruwo4I7pyfco9zbvY&#10;fSVmLJj3+5Sf1knR53fS7OO9nHNstmumswvevb7AmFpKX/RKEXgXpPJggO1uy9PHH/BP/uDHnF4f&#10;MxwMMMEzGgxofQvOcTwZM6gCh/0KaJM//ZLL1Hls3a2JZBRCmpDwRbJe6CpGVX/duwa6sfWXhWm5&#10;jiUI6fvA8/XFrcqfCdGiywg7gTV1TaXrilFc4tmrhfDl8XDp9+ILl2SgWhxXWo5059e5xlC8H4vZ&#10;NQ1t62hd7CFdWYajoQj58XjMdrvFhW6NmXxTg493M2i8XUCgmFSdHA1H0qosmqclgu+H86UplMyj&#10;gixaDZ6QilwlP5gRobfb7JgvFpxPZ8xmF7Gw1oaqGnBycsLTH3zG46efcPfeHY5GE+bTGb/98u/4&#10;9vlLLuYr2qZhMBhSDy3WiUDLERw6Ntsxvwjdw1O5JhOMzkfTnLMfMZN4ZxO1O3zqNm8IVEWZ4lA0&#10;NSg310DIh0WCunxx8KxIK5DakxWWRx+Fh0gwJYOHkFFxx3Lx/gqhForrQzwX0APPjH7kuUTELvVm&#10;GndA0+eD97nRjtFhx3sQMCEfyos40b+uYKb40rGWylP/Nia6XkyJirrfvsSsRv8qDuZ61kxSLnqX&#10;cJmJ1Tfvfep3VKxn97wD4HgyZrvdMF+uOD09weI5xIbioHzlccFJJAaGUVVxMq4Z14bjyYh3784Y&#10;nF4neGmgM5qMMaYSvleAVcLz+I9aFh2LvFiOUgBDV0H1BWe2tjJC1XVWMCLv2fRcE0GlknIp+NJ9&#10;EoErtRSTSLuVadqkLnaWylVSo9+E1D/ikjK+gr76cqyfTa17nqxUPXjv3DeXXCl5Mp/bkNal7A8r&#10;tZRI5zfa6ar1gWC05HrLaDRiPJlgraVODbMhCpbM2dmECskLnE0CiQ2bAAAgAElEQVRSEw8lPHVl&#10;pTWbz8tc9mstJ6+ZsGkymOjL93jfCtFZQ4WV3qlBqjsu1yum03Nm0ynz+Yr9oYVgOTk+5kf/4AlP&#10;njzm/sO7TE6GLC/m/N3f/oZn337LfLGmdVDVkpQwHI/xztG0TSYQFZjegVZelAFnNNEhHSEWDQ1N&#10;xJcIIPoHE4owPcKQd33QmoOmQBzRF+/7JRf0uVf7BmUIIVlAyfRPW9onVrnKOZcUDVHAFF7P+E8P&#10;3atQD/oAHY+nbbtI3nkXS09Iw/amkTIOmR0L+rAJJ6bV7vtx0wLqK0TLh2KOCv9DIZCLde+a89l/&#10;mxRBwXBB1zQKGZ+mHGLCzFVI3XR4oW+l6j31QC5Og7gBELQsiMTCe++l8F8Fxqi7Kz/PxUxu7w3B&#10;1ux2B1aLNYPBKeFIfMGRQcEY6kGF947ZbItzFkzRBCeiW4MKFJ+KEJaCR38voXNKqIsReknsRprs&#10;VNws1kzESXxGbw2z8Fe/eSjoIdNCQHs06/1Muo+yRs6M1wJzFa02KE20UlgtPYV9aQ9RsHXZHfr3&#10;vUqdCl1Lu39vsZ7iz6g1DN4brJHETzkfjRwdApWtqKpaKtoaS900jQhWQEqBC7Mrug5BynVGNsIi&#10;IDHExrTYqIm8wxEzPYtCZEJ8OgGpXInJfnkljAQ8rQFv2O4PLOcrphdTFssFs/mM9uCBihs3Tnl0&#10;+xYfffwBn372mPGw5t3bGV/+6le8fPGK+WJN0wh6rKqKYR0Rd4A2CVNbEEhUUKECD95Gf3bcjVwS&#10;X0VQEhGJCOX+CWfG9zxaH7z05Zng43zjGhsR3iX6FXeFT0kkaZyKtJK7x+bSvsScBVvJuZ53BG9l&#10;14zpdK3RTvGVoqlSUBbMV4gqFPZms10PZ/PYFZ0rSmtdiwuxV2p0P/X9ncTeseJiIiV9oQei+ifI&#10;+ykiKAnffKilhaZNyP1HZfg2HaB1fasyt9JySPOPD/GQzHrjJfzVVrGxs82VU40pBVOpAHzc4+z6&#10;UFeNfB7n57XSY84FePV2ymhseP78HQAfPrgFoU0KV9w1HvHEiKnugsVhsLWNteAjj3lPVQ+pxjW0&#10;O6aLecyg7KjCpFiNsbRuD9rS0Gjjj+xSLA0lPeTUEFgFG1l6iJWXeKN4JglchGw0pYZDcd+QfhGY&#10;IhHJZHpSXrRp3bMLSZVQsHK19jUW9Cr0J/k+dF6lW7mfZ9J/dYW78kR0n/ZcpWl8Vwj37r3yeYcx&#10;4GNWbzA1LsSm7xEkVxhMJQUbB/WAytb41hX15KFzGJweEkIK9RPBIy9LiLVrpP9n4zz1oO6lbxcC&#10;StOkAde2kRlMSh8eWMvh0LKcrViu1pyfT1mvV+z3W6gqRuMbPP74Dk8/eciTT59SDw3vzt/w5a9+&#10;zfPnr5lOZzgXsKaWeg11pj7nYuRFLCuap9YNtxKXSxYmWdh1Dz5UEPY3JRTIJvkUE/It1tYo6Udl&#10;GNe4NO/zYVDhElFI0iGC/hzIQtTkKBrdgw7xpNR1+exKXz2BEBw2dOu7Sx37nLkIoihVeXsvWacu&#10;OFwoOoE536EjJd683DJRaxR95uvSHDFZ53SXNgnWJOCL4oRyfTdETXMp1HTO0UZ5jYORlnyqBqCo&#10;Flqs2VWZtHrQrIPoujyKjUtzzO+1rePFd2fcu/0+v/71MzbbHR89eICXtj/p0tSTGDmsdb7CI4EJ&#10;Zelu5zx1HagIHFrHcr1BXbC2pDkj9V2kBopYuEp+2uxdk6jyxkaASM5PkSGqsi4ASsi8l/dV/e8l&#10;HYDU84myJFrOBokaUyswRcKoNaq71FHmapErKJVwa2ulCKFRlMvVpaXL19+H1BU0aOOj8jt9913f&#10;wrsqkbD/7BRBVgApQi7zYqOSHY1GjEcjmuaQhXy6YZYdiRlD3ILycYqmMqNdNlv6i5JK+wapGaKp&#10;1qvNmovZBednF6xWG3b7PdYarl+7yccfP+Gzz5/wydN7jCvL2ctzvvryS549f8nr12fS6HhQYU2d&#10;Qj1LZJWEWYG202YngUwm8GK+HRq+ylzrb5R8mJFZoHhG3mBbmWx6BjIDRcbNyD374tTM7G55MkYK&#10;QR5FUSGgkgVQIJuSkPvzU79x50wihjAqA4qfMNOA946mbVOzjUBIdXDS/CJzYXJYZn5+l/HTevXo&#10;KQI8/SlRpSrCMo2gMuJeyUovC9hy3nktQjJ50yMKRH7Vq+9T1fUr742N4NNog5cMIJJrQxVwVOTG&#10;yBnXdrdjejHn+YvXvHfzWARusSQGqQYrTVCSPUgVFU7btjnLF1FqFsd2d2C22kShaWJxQBXKQo3W&#10;ZEsgUaTPgkXXJuh/CR8VQEfHGXmwv+fFb1G5lmtpwGQQI8oyQMgKgRD3TPdLGarYn6v3TcZpbYVz&#10;TcE/YsF8f27FZQHdu+IK2r4s4Pufg7rHupZm/+cknYKPe1Y+LNJUPHTV9axD5+O8Qb5crLih5YCc&#10;0ejVQGUqaiv+O+0mJAdwiuo089RibU1dD2iblu+ev+TV6zdsNmu2my3OW46uHfHJx/f4vR885b/8&#10;0Q84OR3z9uyc3371O77+7QvevHzLZreTg5OqYlgNY2ib7y1QnEdkuHRsmIR5opzuYpqMBRXN5c0h&#10;vWfTvVRAmVhyody4AKFKDyn9d6pIiIgeQirMlBB7CHikKa8e7BpKK8mmM478UiLSUraKHi8zXmku&#10;6uvS4WxEQCbkOuzeSGgr3uWkpbjPcvhcRMioYokrU8WsaC0QVW5CTp7LYCCr3rh+8d9UcTLVfunt&#10;a4SEqnhL66Hc71Q+wxpwIrCEhjPKCcRKO1egu5IJnc+Kr/zMR9SoQ8noMwt7HzPATcqWFrptXcN3&#10;L1+x3OxEiR72ESWS6kbJrhtaJ2F8PniwRCTeFvVyZJ0slvlizcViA6ZI1AoxFp1IX9bQtm0ac+5G&#10;pnthyukmANATYXlNrhC+ye5KvJaFq+nsWaTzyGcuf1mAQMG35TqXL6WQEALajkFDuAUYatAAPesy&#10;A6dSGZT/dmZ8xTVXIferBHr/M/0dcqnjcjmVX3XfQ9syGg2xlWF/2GE81IkJEgYwxe9dc6E70ECs&#10;zwbGY42VNH+kAqWPcbKDYYU1ozhwCfWZz9e8fTtjsbqgCS3VaMzDW3f5+MMH/PSn/4APHz9gtVzx&#10;zW+f8dd//Bu+e/6K9WYdCbemHg0SQSb0ZcqwsqTviOKuIMhQCO+MMLPRmAlB52ntVf6yUiClYjXJ&#10;hMxfL4m2MDF15HG5cx2WUqyFNOZuR6SszfOo9aXroEJMGTPeqySkYn9ViSQFpvNMjdCjK8aLj9q7&#10;luDbeOjnE5ozUVgQpHpoUpCI8Nda/uUrqCRVNKullk15zFwoq1TuQhZP7532LxKAj1oiEMsxFwyi&#10;y2yikIuLE880MnJVa8LnpRNlHAIm1BhTZbNcw29j0IExsUwHWvogK6Nk4Zlo4YZMv+W/0+mS+WJB&#10;c2jZ71vapEdC/i/oGZfco2mg0nyPIDyT6DcIbSzmW9artaxxtPZy72JV/AEf9zCRp+5FgZoT0jYK&#10;LspF9qoV0FoJSVUEyqZe8j09FyzXG1XoBS2nr8WfA4mvdGjpihCjVMp7hvy+KE1z6foSlev1fcFb&#10;vvJnpGtSf2pVxkrXxWLqdf3kueLO+ftk+vDe0xbgtLKyh5PxMZPxRL7gy0beinzTBMmI05jMPAgB&#10;4UOUJx4XGlxcrMl4zMnxCaPJkNY3zC9WXEwX7PcHCdAfj7lz7wY//Sef89HHjzk6vs7oqKLZrZm+&#10;fMvZ69f823/9x/z6y+fMF0uCgUFdUw+GaUyKXi+5HCCVaMhmqAHfFQQoKagAKIR8ucmXtXQmLa1j&#10;0kH8upIlARRNkROKy78QQozYoCSyPMxEsFEoiZzrmrWl8tVHi+ApBUZhWAcywxXWiKLj4DWkVZCV&#10;c23yy7atJio5QnCxtndenr5fUfBeWSlTBnmJSaIUEd+wj8tjCanZer6nMqv4xKuoXPLeJOYMkk2c&#10;xEQwqQdCJ44jSwWdBKaI9kgKzMTessEDDudt8g0bjBx44yWD2ejC6LhyxIlJkWVxLaoIsKLVkw7p&#10;rOXN23NCOFDVge1+z7Y5MBkOaRrtq5ALsAlvEAVvpbpWorSC0o/HG8fyYsthvSVoWHTcb23NpELE&#10;xQxzE7sWJJeSSmiT6/hn+lXrqkS+mTYTLeicOyGGqlD0nj6vfSeHJUOFuNWU1pquX6at4skm14fS&#10;0gCJN0vZp/Ku0jrJes1lAa+f6YiUR8tKvGoZ9NF7CJe7q0G/mJ4CuwwW4y6I8nMtLgRGg2NG4yNp&#10;yl7JeUOdUWVkSJMHkW6mmlgnYwweQ4XDhFrCsKqa6ycDTq7VtIcNr1/OODtbsW/W1NWA69dPuXfn&#10;fe7dv80nj+/z2aeP+OCDOxwdTXj79h3/67/+M/63f/MfePP6gsMuUFdDhqNBQilAdyF64XHlQl/l&#10;E+z/XKKFvqIoBfxV/jNZs8sbXSLOqw4x++aYPlGRuRJwvk69oYr0+ug9u5HS5gfQLEJ9XxNG0xiM&#10;MkaOue8kTGGjUBfiO7SHWD8muhlS9SoSA1615v8/Ye/SY1uSpQl9a5ntfR7uft3vvRGREV3ZVVSh&#10;gkZ0Nw1ixqQnSMwAwZg5c34Lf6EHiCESLRDdlGilVCRV6myKzuzKyqyMjIx3xH25X/dztpktButh&#10;trd7dB4p4rofP2dv22br8a33U2eyPY8xDtTjAAKfVOU9SR7t9fCm02g3MrsXOYyEFa2MflVl9PV/&#10;42kas9k1yUCG9SBAazWERAjtgWn9eWpzRaXH4+mxnpNJjvjQ6xkyJzzcPwBYQMQopaGcC6oVMKoC&#10;1mBrR7tN0+vY4h/wMY0KwrTNBePVqzd4//AAoaRCNttOmjTWAKsL+d6HypWfPtxaII+od33cg2W7&#10;PXt0ukyswQtvX7D1Ini8SSeprfmrx8n89AgyBvw3yHns+b/lu+1nRx5ePdUWZD4he9af6e213YXm&#10;Z+bPsN2TcZ9+6Ge1RrUtxs3NM+x3M5ZSwIpwrAvlE4y5fRi/KJnZpX5XQc4z7t7d4S9/+ueY8w4v&#10;XzzDP/yP/n0cj4w/+IMr5Bm4uDjik08+xB//0Y/xH/y9P8WP/+7fwd3da/zsL3+Kn/3lL/CLX3yO&#10;v/iXv8R3r98jzTvsDoumZFY82uCuwUwtbVE4rdc9btoPtdodqbIL3KcF/CpYa6sYBUaI5R9SDhtz&#10;fAVHVt/rbh9NTXOhoQfa01K7IOnMNKL4Yd1muTimD5Up27a/NTJklqrBVF9kMmzuUi2GjmwIftzL&#10;7QDo5orGlR/c39ggYulkw7Z4oHJknJEhEOhydXd0JP34tXY7Bsw1uk6rXkLecRJhEen/2ffT9sKF&#10;zGqdoGEQiUOpCvhAdIfewzOMND+wNKSpsuhCIaFaWmGrPpzEWyzr4zOnmHmslg+hNsJ3r95iKQLJ&#10;HhD1/dK99u/47FZ9/s59tCXc7e5vBOZTwuvxibWO6jdAaLRyRay+ZBDATsPj/o00Msaatlbw2Brk&#10;ab61Z37Eo+vneup5t58herol9e/bw1FurOiDukvo4uICz66vFRw243SGIfmNxsS4wQFRhs0TAVOz&#10;7owT9onwn/8X/xjp8BL7mfFf/tf/GH/z67/B7z79Bh988AIfffwJ/viPf4y/8/ELnO/v8JOf/Bn+&#10;+T/7Cf7633yH5Qw8lDvcl0WzY8qCc60AEgitIxxf12YjqC/codQj7Tr+/KRS2z6/P/ZTZpnJDd2W&#10;x8ETh8kjql9n+2zu84RC6YTrzyXdokJ6RKRPExoFwwPKQC6AglVFVrMtAUvBq1o7UcQHvhi6AxAR&#10;qyeQWX972I+N8PINHI9Ar+suERX0W8W7EvaPzuQpYU6PfhvbO/f3BQwBpAKygJD0Ge1sA5Gv3G6R&#10;zxGoMNC+dBcYDbwzvrplQQCzTvcKGu8WjZ6vZSKRBkF12hCj1TMA/Wx05BS1wNQ3L5YGyb3coAko&#10;EZal4LvvX6GJFgmSOBjoPmgi1phKq67WB0CzFvBbuu70OL73eB/8b/2Xp9IV2wCdhgLK8V6uWIM3&#10;n0bDo8Be8awrX+rfWQMJ/33dYXQ78ObR8/guxd/XAPIpebD9fSvotxYCs86UnacJh8MFWms4tTOm&#10;lJFSBsmA5DsippXQC9E1CJaKqgdNOkl8OS34+GaP//5/+G/wxVcLDkfg7/7Rf4a7hwkvby5wcSC8&#10;v/0GP/3Jv8D/9k9/gl/88guczwLOCbxnnN9UnJcTWjtDUENLuxD1+zcMh+Y+vc57w4H1NbtAUaG9&#10;PUD3Y8DcAn6xTsRbK8a/3wRaoWn3iFiG/W28f1/PeIBOkfaer538gyaMgwNNMJjp/PtQQBMrpBq2&#10;RMhiLlDEqojItH7rk7lqq9HLnYjAaZhmMwy5HrvzRQtef26BxWy6zTDuhwvsMVBLpqT1647AxGul&#10;+j5tlb2dn7+5lht2Pnae+ndHfIaG26Lv2SjAJloA2NYXchst7hH6KwwnDXQTUS+kM80Xqsnfr96y&#10;GCGYOjBQN1qe2ERb0kC3Z6/RALjI8rwtT7M1jZv44zLZPFNx95fg/v0J3337Dg0NkymZ7kfvy4xg&#10;LnkeWN9fP59QvvDU5e579g1auyC7wAtLdZjR7PsPMeuTGYh03T6ZLMCE86gMgAldmI+0pr9WeJzd&#10;W5x7BtrWyvghQbz93Hhu+uKQBzyA1K3y8f1eybjBjdSBtsvnUQFKuOQSE46HPQ67HVqtmro8OC1C&#10;yEtwSm+BSp1rV5wjUEGWqkCmM5Z2wP/0T/5XXExn/Hv/yT/A++++wj/8D/8+nn34EV5/9oCf/vLX&#10;+L/+xV/hZ//6c7x/aJhyQoPOPZVa8f72DuW0qK+TUvQxacNmPkJFJpSbbwLo8cHCmXH0vw6uFdfq&#10;9jUirPrcj0J9fImIVo8OzOZE59sVOxXfpdXhukCLQ/TvD8hhe98VagEeEY4/n88I0OBol5ANnklS&#10;o6eGC/bovwEBbC4AROwcVIoRYO4FJaIWn3ERYEE8yYrKVvvhSN2ItekfAhRaEC/OLM5YTA+74nN5&#10;Sob+e9vmEQR6sZ1/1t1U6mryXHO1dJblZEFMn1jW1FctowXhZ+DnphWvTKQV0lBg0sRrCDbQtfMr&#10;MmtuO8mQUw/PEOvn1QWvu1n60PnoCmqtFFVhKW3FmE0iax+se9ogIAZu39zizat7pMzWuto33M/R&#10;+8fY+0LWHjtO9LFMGOhc/3M30Bq5yurz64SBEM7yhLVmu6Q06vcwhelDjGzbx3t47A2idkCVfi2v&#10;1nYQCKwVUl/3ehWj60RVv36mZ7RK0FvnVY+V8Obaa8G//dn3BgbM4GNUjfdSYhwPe+x3s/GnKvKc&#10;ta2BQHRoiG++Z4zwIOh8SwNywHhRAEoMQUJNhO/uCf/zP/0F/p1Pv4XcAv/Hn/0Kl9fA+7cNv/vm&#10;DvelgVhbDHhOMKBFHOfTaSACCaQwogQ/KGJeEReN/x/obr1JTyGJx58D1pOVnnSvEGFVKGQ3JnRN&#10;vlUOW//cU6ar9IXH708qF7IcbhP2Mvy8va42MeqTnbRFc10Jdl9/7z7ZjHEA2HuOyE3qhpL3d+0S&#10;ANiYzLhND1DXOCi+LqnH6/qJu/93K+i2aMiDxkYrRE+efTfRAe/d0pmvD5/pe98AcTfXaLJ3RR7M&#10;SA0thHn/uau31ZHaPtkwDgsse+pfiIfhw61WNNI+Tr5hmrI6Pp/Xh+hZas43KwhLCa2UaPvdagOD&#10;8Oq7W7x98w5TzrGm8d5kMrzVos9vrqqtkN5+L7KCYGDJns2VnsYgTCFu2/mOgp0oHDMw2okZFb7G&#10;4btkWUG6i6NFOPI92zM4eh4b/T2tUrbukdHHH8jf7yfow0EGULmVAevf19caixC3/elHL4C2cdbP&#10;7XZ7HA4X8FGQu51OBtvtdsgpq09+q8mc6TrTOAQxLGcPzqbp9fkYbWrYHRnv3lQ83Dd8/voM+Yy1&#10;bBgPIMrge6tCTCYkRFukPpwUSYWJEmv54ayNH3JTPPW3J33rm4P8Id8aU3/mxwfmP6+k1ioLqF/X&#10;NnHY76eF+KAQTKj63/TzQ8ZAILARvdhna/9DkxG1y6BIRVMQpQtQPQNVwEwDk5Ii1wi6ijPfuLd+&#10;Ty89I1PMCFrq7+texDSgEb4D8K6avp/9bLql089gfZbj/oadIWLr9z43AHroWddujc0kFErvE+kN&#10;5OIcqEEkrWghhDVJxDp0TUNvG2mopawQrP4gq+fyZ6m1gFJSITh0Oxw/p4IYlk1h09dsBvEolH33&#10;vv7mHd69v4ePkfNTGYW8NMGyLAOPIwQ9hmv6Gvx3d2qFoqMGFgogpJ+0mg/0QGkodcCajI376pl+&#10;9rFBKQ+iYuWyC+VvvxDIujaOmVWuPB7PXR3Ruiv7NXjw1Q4gYtiXp4X6038bv6fWxxrtd+6GP1Eg&#10;9XmeYwbGbrfDbrfDPM/Y7XaYpgnMo7smgNpY5OMmkWtIZe7a1G+eoUGRtizYHXfAdEBbJtT6Vl0y&#10;xXJci5oNCxdUyqAqgaDuz2fcn04qCNz0Frcf0rAR0hHzv2WznhLoa624NYVo5TfbMs9Y+bvV5P2w&#10;gS2Drg9vPETLgNh8d/VTCJIeYPJr934xahGsUd2AClxww1FLD7x2UoFV+rsi8xP3yVekVbyNACZ4&#10;vWRQBvUrrfrg2PO4tYbh+QHn5wFE+L8k6A3dfH9dSfZJYF2g9uuq9Tn0jRlRkv2rVbY+/1VpPHot&#10;Se/ESBiqQFdCzadTjcJJr+ntqgPtxn2dd3xf/N4eQEecK0nTnGwHAPEdVbxj7UNPK5Yo5vKK61or&#10;QhcPCpI5AYnx9TevcSoVkhhSqonjLsQUeTcs5zOkVssOagDn6FT72P3pBNXz6d19BHYJ7BsJdf+E&#10;Be6+8aERGJEGpKFNxHzubPfXo1tDbm2gI/1oJWHXIwcQw32DXuXx8Jit1bj+fLcWnNba6jMbq3P8&#10;8krYqzUz0qq3EO5bJX0yHwg5ZeQpY84Z86SofZom7Pd7HA6HEPI5ac0GcVIhHysRsa6SWL186nr4&#10;Jm3vBVDfNATH/QHHeYeyPEAaoQgs9awCrYElaQCvVZC1PjgvC+7v32surmv+IYDn47/GzSPZarn+&#10;2mrpp17bvz9yi3jjNFM2IWSH6/fz6swxurjw6LN2D4t5kKFIr8SFHS4ISKOgEkWEYUmsCpw6mugK&#10;oJuQupVtbTqumDN2YIWGVJfSQJn6YlirClMqOfGqetW3MFI1N8LVharE30xIub8/FIYjI0+BcyZz&#10;JexDu9dn6pkho1k7cFeg9CYNydCZup2aBXZ7Ng3b6EeSbvEMV+pKGz62T1bKWWAlPPa5xNznAzBF&#10;Re/2JZveOh5qIzIXZ61WHYsBeNlKTDATK48lTqHUc06Qs3raayn46tvvsbQTxNojjDnnYkImuomy&#10;thF35SW0ATHh/hhQL/w5ehFRP4dOW14r0Cy7yMv2KQhKVEH47cR68JO5c0IUeJrqIKQBuGczeJF6&#10;x8cR8Iw8NJ6z09kYgG+DkguQMt53UEJejOVDmRBWf783E+uIS3h1dI/t6NkzUiJD65O2Ec4Z8zxh&#10;NgG/2+9wPB6x3+8xTRM8vZ2ZgUbI3qshkQYSKxpo8AHGgkMr6QMm1lQzAZCmhHk/Aywo4tHrnv8r&#10;wmjUz0SAQPKn08m6zCVtjSsq+JhHoWQM1TS4shXiW1Noi9Sd+Pqh4tHnVteD93jXV4U+z9Y1ITKW&#10;YD9tygbVhnZPJm4Bh85s93Ae9/7r/tx+PV99R+dr6wPD+2tzs69nFPI0XDuErP2ZXLhJzxIACJQw&#10;pNyN+xzOHEXK7ue0Vq5RMu9ToVpRZWDj/NSUc6GwPr/xmcKtFBaoDJ8bzlN6NoJboGGYila0qjjq&#10;fvrhpoqemquC/j4JAcIh8EDq/9b1e7mp7s/YimhEfd7fyVErGVPr9RQM+F1D8Al0UDwhRie6243I&#10;BKQV9nivgOYdKKFKZ0qE00PBF998jYaKTFlVvBJdPH6tBQ8P1UCWNy4bKryZuoXilLSdmhboVIvq&#10;iIc9IAIs0qDP2EZq7IDBBLzH5P0e1jw7FG5PZPDvDvTjvw1AzT6p52ljOMe0UIJXVfcDbF3sP/Ea&#10;ecvIbIPauyXjTK7AhM1bwNainUERzyDRZmNEDGJGTt5hd8JuP6n/fVZBn3MOJeFKiCmBhJDJGC0Q&#10;38AszvRjee1asPRB1fvdDsu5oFnbznALmFAJYUuai12KDhA+n0/RG308nNGvzdZGYXSXrLb4CWHd&#10;NWsLIujod9Ckq5agHWHVthbqW9/9uB/d5fVYyayIgJVZHOE64o3CDvSMomYM5DNNdXXuiln7ENdu&#10;EMQ5OkLzNhCP4gNismlUAAJEdkUgMg9Y9TPsJuugdF2OEuDDx/UDPdOlESFxBreE2hrYsjCaWyCj&#10;stwwpt/r91lq9nS6ZhppYRBK9qGgT7/2QOudZbuffzxPbSjW6SD5ng+0rrvJK0Db3S7raV2weIjv&#10;X7V0OGqakpdzhrsGfF98oP14A4H2mHclUrWqEMwTvvryW3zz1Wsknq1a12gbbslUlLoAVYWzV4SK&#10;pFBeoWj5sXuso1xXzO5y7TEvt9DIExVSXq8/nqcL+fHFhBhvGSQ2gLm4l9HTSBcDRg/rQ5+enHD1&#10;eo2A5L/Lii78fr7XGBWEWxmDohoBhO8NZF0UxcnaK3DSyt/xuWwASM6TIXrGfs7YH/aY5xkpMZIX&#10;RtoavKK2tdZ714x04gh69BeNr/DxGVHnnHFxcal920Pg9UIB9xs3ywzwzy2l4Hw+K0EEQXUBOgrP&#10;sHaGDR6LEZ46AP1MR4Yd0ft19KDjXmhPPq8Trq9nnEm79eFtkeWYceOs4M4KFfYtlKm6ZDo+Chzp&#10;qLr539dI15WTMp504ic/cLva6pB9PZ5d4IJJgvjF0aW9fMD5I1TNfcg3E8f+9jW6XaTBXB26ASRO&#10;6lOWhrossc/j/rnQV7n3tHB/ShmPSNfbIotjT5thoG13Q3WOFRQAACAASURBVIPGwI6gEUf/Riuu&#10;CDyLgghWnITB7+sn13GfW6f+s3cRjRsbWGJmS2Tq1rQMz6+BNOuFArGeKn2/CNpnpZQFy7KEYjid&#10;ThAAnBK+/uYVXr95hzxlLEuJs9aXdXONBnDr9rfY0N3Tg9Bp4JVNPxYBKHmWzbreY30N30F0i2k4&#10;5+Gp43Pjtfo1B14YZECXH7FiFazDGkYlrW19B6DaHzVcbOPzJxf0ls46XnMFUETv662FUk4aZAcM&#10;MCiKz/OMlDNyTphyxm6ecTzsMOXcATU5eu/uM1XwpadQkqOo4SidYSIINbwPIBDF4XBAniZILbbZ&#10;XVs/hXZ9uMK721tFK8n7djT0Vp8/dPjjQaybII1/36KN/gz0aD0jEnXl5Wh7zCh6RATDvZ5a55PP&#10;QT1dFb7XjoqlIzv3ybVRwYkjcgtMGRp3qveA4tZ11NcCM/XXQjFAUzznsD+0tuRGZbdVaup6SF0Y&#10;mmD1qmWC1w0Jkik2Yo2zEPVpR9jsGdEmmLnZ1/E7a5cNbGhIhBb1Y+R7pB8i6Xk2sadDzj7o0bLi&#10;09FCeMU5w1rFOmD6Aaz2EbEGdQhYXUO4SPoeAITdbgfAwA3rAPSeKOGtpfXaDw9nPQdTwN5f/vMv&#10;v8D9wwNamiI+0jerE0pPOXR+BDywzTwI3I1wHI+kWwHGI9QFHVmlrqNNQJXQdosHiNZBHixTaij4&#10;8dyvzfGEqvDleTfQDiIYTPpMXT51MKMovlt4Iw0QkXoYh6NXJO8E0/nL3XL6nwXdbSYyJw4+8UD+&#10;NGXMeQKTTXlKCZwI86zB1px4AD/dUvcJfO5RSTkrklcB4hNdGNu92rppRETNAWjw5Hg4gqDDhMnT&#10;71y41l5w46aGgPBwesDt3VsLxHYkuzWnusBxRnNftPvD14wzrtk3fSS8/t6GKe3llWpCsIIaE8xN&#10;Vtfcukv8MGlDCSGcXFgNlgUgOinJfHBap9Dv7QEfVYoEJAsI+uoF0HQ0RftbxRVC1veIaF0ZGuyD&#10;uM94Vi4EmBRxVHczOBoHxRBu5gRhGYQOglnibEUt4BSIvoFEkAAUTjiXGgphPMOttRT7anstrdmk&#10;n/UYNc/gkMF2EpgCtWPwfvkulL0CGKBQRBEiMSIUD5qLQCvHdD/SAGrc5+soC8DgltRzA7pQJiIr&#10;cDFHHVlBGyWACHliHA8TiCToodoAERVMZIM59O/nsmg+vuMAZpTTgs8/+wZnqciiWW596lVXoDlp&#10;3GhZFo0DsFl3IbSd7pshYOrMNdBVExWQ7HtttOAuLXfTqzWkPmQ9E99vW3syGo8XKQwPBamCOcZc&#10;2kPLaj1rK5HMGtNMtxriwEFo4jwoJ6dnVRAOEBztu6ubaRDk6NdykOLgJ6cUGUTSdJSkg5GUdZhS&#10;SikEeUpZlXRSV8444a2hWZdRo3PRSFMHfO6TN5jiCBEuHOipLAATDKKe25wm7Hd7uC9Ro/Jkee9J&#10;mbYW5KSjyN7f3+Pd7Tvc3d3hfH4Ak/V2WTXt8ZuO93e3gh+q/00CmY6Cd4tku2XhvyPuMwoPYgpU&#10;p4U9Emb4Fr2uCAaGFI1InfkQysI/g3C5dMSLngOtJweAMCXdP0c+ej6KCxO0WVXkHA+Kxplsja5I&#10;UTz1tXiwLwieNOjTkkP7/twMgJIHGQES7Q0PzkHkrnh1+DPA1BllRH9k9/aCGAaQF8bZmKM+4YZb&#10;nafdi4JWB4qJZ2u+eDt0RckSzN5pTEAgCxC6M0wg4ZaBMbMiSOnxA1gVI2UQNcAs0eCnVcaVCQsJ&#10;4us0AgMssVaJv5GZ7EwF1zeXSMmvr8j8vFi/d8uRz4lwvyxYlgKYuV6bYDdl3L26xeeffYdzK0g0&#10;gYVBWQYthjgrNheG84mQnv+KroTAvqdu6duaBW5xaJiUB5kC8opaZfuUvPTJkbzAHdutKkpnNuFF&#10;BFCylNVRRvW50uqCNDTe9FpEHXwijsBcZMQGWjLcZZk5DzGtEjTTs+i8jfASvxNUEboS7udHpnz0&#10;vpre2C0Gn4tNRJh2s1aqmrXG9rwBMogUSGHtGtXmbuoerlAlRaxuwAysTXQY8Y5oei0wu/ZqTedI&#10;7vd7lGJM4lCRrAcFEUqteHv7Dne3d3h4uMeyFDPRnJm5pylZefboUhj9XSP67giva+itS2F0p4yP&#10;8cOuFRNST7iotorjKRN1NVFrs39jDqwK9M5YTTQfNqUMpoSUkgr5sGL6M3qaKUEAm8glZkboUYox&#10;2/rcEtN6PZ5iCXRlAgxTkMjaI5ggIurzNAHLsiGwKSU1AgXgbIKRVmmcNKRgshi2JnXdpJxBy2lI&#10;+RzPZP1znxf8OMi98n+uvj8EV4kw9mqR2E+yfYORv6JF43tTJupDpaa9gVQZeJBcs8RSSoGK9SrD&#10;GslBUosPjLQKMDh3upDWsJQzMhN+9NGPkFOGiHYIrRYPsIsYw+vhpJQwTxPuzmcwCXbThF999Qrf&#10;vXqNbOPt1A6hADL62A2lVkhrGugj/Ts/YeEToAVGtkmx9/73aer7P1iY8VklX3RLz91aZk3DZ7ma&#10;VUaMRgYK8gQvYnIZ0uG4/j5m6HnVLnMHI47G1aUlICS1fqR2RE4CEQZzQi+boPhXpA9kWQVSTdiP&#10;csTf9/70iRM0RbK3ovAYCE+aRaM9qPQZvJZCi9hcaQLEsFkG2sQOEE27TBksVYX8iHCduZ/yWcsg&#10;PJh143LO0KnuixID99mS9/d3uLt7j3fvbnE+nzZMqCTm6NXuCi9RhvAKlRodP4Hu9GDXvsP+2j7D&#10;iHpXz2WHoLnmnfG213zK3x2fG0q5HckpI3SG1cexpwpCT0Nxwxxs4kllY22AXr9FmyGAogGVE8K6&#10;ZHuwNKSfs//gO6gExj3TyvyQmu3TXS9hbQC9LSxTn7zU1OXiyoFSGnrcAMLexpa0yyUEiVinF5mC&#10;7Gt+HF9Q5vd2Y4P0NYHvjgc2hiKxtGAhNKndXSUmOMb+8QOG0NQ/jhRGmPIUQ1SEnlbq6Jw5rfa7&#10;Z0H14qlOU9ncC4/BRoAXmLuDGSkzSql4/fotrq4OmOYJ5/uzInJOIFLX6Ki4ABsakdXF9+mnX+D7&#10;t7cg4RiubnVdli5pLhDR1gvzrg/qeYrmSRD77PTNpuD6/qxpZnUVsmQHM3+9VF8rhtG/MQjcJtW6&#10;4DIg2eoUBqTM7pvnEMr+3b6Crhi8YMuFvAKb8Tt+b0XcfjaTKbCnvAdj2xOn/WTZMyklFfJiCN7O&#10;ywU9s9YTwbwVzFPwHoVcNn7nAUQB4ESYpj3cpeRFcbkLA6NF6oTigc014blQcMGQUZYKJEJOjFob&#10;bm9v8e7da9ze3uF8LhFY6UKoWw1OAI99rR2VdmHciXe9wWOB1Poz8e+m091IrOO/XlHaMwc6who/&#10;tyV6DIQM6n5efyjPPiET8sSMPE2Y8oxp1snqHY3485Y4XDtioKrQgqVliwiSBxLR/XKPFRlWgarW&#10;GrjpOlrVWIAX7RAGVwpRv/+w52qqFgCERClkbZUUMRY/SK4d11Yrt28AMqnPOIOQ+NQHRz9hZXXw&#10;Ee/EPsVEI3exwBB2U7eD/smnTQkaauy1g4uV+eW7bpdXU14/F0VNcDrrgTQ95wqywRd1A1D6z5bN&#10;ETUqPFRMDmcHgscSTqcT7u/vQXSl3wkBYa4jWcdhPE4BAXa7CeV0xt/+7Wd49/CAfZ5gUgssgiol&#10;eCZZQDTlZGi5C2usnkfpwRunRY6285x9rlVVHOL9b4yxO9Zw1KzFdWTnuZ4BDDDn2G8lNhXILvCT&#10;xR94sGiIxIakELy1xOMEEgUq05Thla9s1rF/XpehcUgvVPIWz47OnU7iHvbzbMh8mrKbProeOFDo&#10;4JMYmKZkdQgq5FNi5DwNfGzg2LuY2oxal7EpUSgtl6E5+nh7uTp131Y37ZXwxtz1VhskEQQVrRXk&#10;nPDu3S3evHmD9+/fa98Lc9+4ZukoGfFvwCoMkfXmYaA4jkdE5q8obFkl0yrrrgTyYIWgeZ96RB+t&#10;EWWNRBAm8EYQ9DJ+EzZWIekZR8ys/WMIOh/VBgVP04zdPGN3OGCeZkOwgDQLZhMgXtrvgsAZXgRo&#10;ggQJhB0BFrRAdJpiZz5VeOXxVjFRoAEvmum7Z1kPVeAm5NjIiy3tK5m1BVH29H5Eyhg9UwhZNghT&#10;BaJmEwBogn3dg94BniWCAZFHcHlFAgOKlv62Am8VxhVNe8gwg6oHzHQvmQhRdGTuFlu+/S6wHKAI&#10;0jaSFV2KKV7VF2I+0Y5c2Zv2UF9gL9wxkoIKSf859khUiNTaUFAAaZjmGR99+BxVBNWsIEARfEqw&#10;9GTtW1NKxXk5g0T9y1++fo3f/O4LK9Lx1g4tdrIJgGouucTY7fbIk9Km98EZXR0hLInAtUYgEdL3&#10;SPdGLM2QfDKnCSgHkMloyvzoTS01xhDMtFVqKmMe0hINlRsAY7M+3ReeyMGoZ3fZOob1a5sRr6fw&#10;xmCAt51g6sp+FOiOMXJKPS1U3KjrrlEHS4l1VORg+MU6PJBrywMTY6lLyN9SluBXp6Paiirj5OMv&#10;bebrUpESRbo654TsjOSmngeOtr7Q3hIVqj3NB1Rbwf3pPd5+/Rbv7iwlkhnV0NuYAQN4HncvNBqZ&#10;SwE3GdM6862F62pdRkRKGaPPkBCxgeF75M9im0VukmzQ/Fbbb3Ptty4gNf8QSEWM4UmA2ipAhP3+&#10;iOPxAleXV5bfyqEQABsJxnZg6FkpMelYtKkbpYRMXiqtlXKlObFaQCcGOLvi9OZatHpGMWFBOYUF&#10;EEVPdia1CnJKFgwS8wO7W01ZDM2q8iBI0q0g9UdSnzNi11chPJxnAvY4IKcJtZ6DXhTPWTvcIBBW&#10;95WdJ9DbboBIA3VWAep+50igtHNX3aRZH15F6f59FQZWsAZCA4Md9AA6+nJlbeiwaw46UrrjgU6D&#10;MFUrq+vIacZeHI2yekqzu+3zxFgK8MWXX+If/YM/wmGacS6M907nRABp7/dlUavsfFpwOi9gbgAY&#10;v/rbz/Hl16/Md4ugO+c9VRAFzIQpzdjPe6Q5Aww0y3pya8Xdtf5kNO8CDLbmZ4G4g3iVuil+YQQQ&#10;CGtTAErq+4ah7mqWLzOZRZBWrpD1y8FF/zuHcnXPROfhddGayholMee93pzOs8tSTkZvvZgtMSOZ&#10;66Y1qEuGe0W234/cEuDe5VaD6BYbMcQP2795nrEsC0qpmCbjZdLklYeHB9RakXPGUhR8JU5gEKpU&#10;lKUa0ANSTciOelx4ETnx+b+b4JaIzXjV56y14suvvsLp4WQbhtCG20kqek1vpRnQRoW1rNhxQKij&#10;68SXMAjcoFgBZH34geDtO9KgUXrTzs0JcEsuG0S/LWh6/FknEBWQXmG628243O9xPKqAn/Ic+9xa&#10;Q5I+sJmAKPEn62sullalmYtifW0wNLGqEGmqEkTneDYhzFPPGSY7M+UivUfPxQcytItdq5a+iNhQ&#10;1NaQkwogseu0xmFaVnfDWVrs2tJxwhzcPOFCch9u//yUCfNuh9P5Ts8eCHPYkborHheiK5fdiqH8&#10;Gdx1BSD6zj9+RYDe5KXumwXmRCDoCoXGHQrUStrTHD21buV/92+7yU1rKgr/bVS/Ol3oeZVawJzw&#10;xRdf4XRa8MHLZ3j79oRdPqDUBuAhhMyyVExTwrJUyNIw7Qnv7+/wr3/+a7x5q50n/aTcXWG7AJGG&#10;UkTb115cmHJu4HkPd7N4jELTDFNcz8+pGk2q8jBXTXV+thbjonQ8TTniGr5v+sy1yw9bq1qSbj33&#10;HHwHkRRnN9KFtdIwJUMklvFkSsB85G1QzuIghVRBMTTumBIH0J24F4glTgbanGbZULy1bU/d1aWF&#10;TwRp7hbq4Dlb22cdwK333+/3RhMS+zHPE2bvHT/QfC0l5KCDUgEAYuQQBdKj5P3QPSXuCcYwxNhE&#10;UE4PEaRzTV9FQJ5vLX3zmHyznDk9YDLKoh/gRl+rr8EvYQJ+ZGKV710AONP275pXzA4zGF0GdDE+&#10;rQh6iba+WuuNyZppTs4ZFxcXuL6+xtXFBfb7vSFq0vmctaJBMPMEEq+eVULwMYFOlBXV1o6wPAia&#10;Vk9m3hJyN4dMYWNQGiRdWVreK1obgrFmllbqpmPOihiWUpAj2GR+woljz7ddEcmJGHqGbBWtnh/u&#10;+9qGvfazoMTYzzu8AwztVMCHkAyCWzAGS+0+g6XZKxetAyqGjCv/xmAbR+0xdTqMYdgGQFSeyBPS&#10;efhVurB+KqYQz+nAg8Y5va74NX3Rq2ghZmG1hjTPePP2Hd7fP+DZ9RVODwuuLg94//CA+3sJwan7&#10;oIO+QcC8m/DFF9/hl3/9qQ4TT2a9uGUkDmL0PM7nEy4vL3E8HtS9It6y2GSE8YtBMwDdjZunjARL&#10;2zTQQAw0VuvFA9PqFpHw+bv1ry8T8O7KsFOfptmswXGClTZf0z21KWarXH4J2lX683Oz0CxzCPlq&#10;Yw5rbdZHhuCunGR84VbQgB2N9yw9k0j78HhM0zxYtVXtkACBNLu35cAzJ5sBoGmaDRUsmrjQAZGn&#10;f/p/g5JJySrRd0ATHREp6hWorWGaJy+Got4o6ve8nFHJmK9BXTel9jDTCmmLWwl6QLURwkY0ZBzY&#10;aHhfhvvJsKNiwqz7wHqcYM1ca0FNfv3xc6NdOdyvvzqxqN9fpwdFoHoQdPNuj2eX17i6eoaLqwvs&#10;9ztI0Q6Hrs2zCFoCigimlBUJ2oAKH1oemQgWNNKfB6FsAopEkDiHH7+1qv590SIWshoF2MR2ssZg&#10;43V8D1trmsIYvkvNkJrmbNaCKoM4yw2tEGlhDrOZ1gIw3J3XtPGcfYdJUUojRHaOXiThsNt3BG1I&#10;RIuMlDG0AMmEtffjgfmTnzpDK1iIP5sLL+gUmxeZcgjrzLJfCOgxn8FiEU8aQFhJj9Yx0HSPb8XX&#10;Tchu40ES/1FYJIS7+wd8+c03WMqf4nixw34v2N8zTg/vUYogcTG3mlpReZeR8g6/+pvP8cUX34KT&#10;K8k02lwYBXVrokHXKWHO6tdutndaoelZXNYyxFzrAnu/qLDMnLSamcX64Xtut/O8AkEASNkaHTpI&#10;kKaKFQoKPTYhEIDNZQNSHkleJ+LZKe7rV4pROk/Br+Neh/tEAMgU/nOzn+FunQ5SNdHE6avWiuZ4&#10;ASrUE1Fklum1W9QcpDSAE/J4EIXygFm3McfXCjA5JSTS2bzu4vIsRkAF+zRlLUpMBBLPw9e9zB4w&#10;6kh87Y8fEe4qcGWxcBKvbLMRXE429nNvmakMojno/b11gNWYxYivG1YI94JhSlMarkxUZY7veQAv&#10;0JUzjncnDOXR798JwdfaF+Vl3hBjCFJT7/J4xLNn17i6usJhtwMZOgBUkHnWgQuDbIOTEWvvzE+k&#10;jZpq8UrNHixkO59wZQHh5iFKQeD+DBAj4NqzBFLqVlp3pQkKMBANQaoySMoJramwdjSjSx/67TRz&#10;K4grPwu2R0UnAzSh1YqUM6LvOmvjrGquPU4TjscL7WcTgvmHkLElAoTAaOjFIdZvHo46u1B21hfB&#10;I5+p381BewcfniFCcQ3d345+nTYi1hTgwYKOGKGfA5e6siL1fSXwaIbVNFjfRED1jFYbPvv0W3z/&#10;3Vu8fHmJ42GP93dn3N7e4f39CfcJ2O9mlFKw1ILjxQ7t/oR/9Re/xJt3tyBUMM8hsEA9xc/5MSXG&#10;xcUB+501vQJZIRPg1nJrvXCMwMhTDis0pQTKYj7mpkWRSatR1Wrt58ro2SkRi2BeoXIyBOsuTk8E&#10;AJGlLJvr0VzObG4Vdw/FkHOj22Z55hh4XJ+TDYBrIJvT4IraeDMaKhIxcla549fj5IF4tnsPccKB&#10;j4MOgh97ABVNu4ByStoi2gonc0qotQW/+LnlnDswhCDZ775uEJBd+mhGRRe5awS9QRtsvidSVi4b&#10;FE72UGMvdL+mPugTeMpM4TCuXDvaGyRi1aS6Vvyga6ULhkfZMkxuWSFWEKjNgon2s5tqHnRu5mph&#10;EC6OF7h+eYMPPvgAz59dg60KkeJ6WnVdqzd76nsIENLQ1MjXX0pFJCygYMo5siXGJlFjwNfpV32X&#10;5C1PME+zIidfU+yMmbKtaVDKg2ecg/iUdswsJGhPIiFoxai5QyhF8CiahlFXkr4mdbuoYhXvikcU&#10;qWZTzkiiQaLEwPF4QM4TTsuDPZ8h6UF5u3BRmlCU5r9LIF8HEAi0RFChqcJAKwL9gTvyt0wT9GHS&#10;3txMMyj0QY2sB0QuNp/VVRP1lY5AI6xaR9QE8RoHVwSuheJnsrmdKkS/+OIVvvjiO1xe7XA87jHP&#10;E66vj5j3E+7e3+u6KOPt7R0gjM8//RI///mvUQSg1nS+LLVAzNIE1eouHKwdj0fs5sn2vfOXt/yg&#10;xtD2IlrZDns/cULeTfA0bHG5YIosT4qomThcdkxjRkxvdufutXEknp6rphVS0gPW/j2wZAMJnuCU&#10;tOLaLD53CWnGkJglqKDGwREZKJOU4l4cfnTpgsnrJ0xZZvPJr2Umm0LU3zmN3TgRComHZ08po5QC&#10;TpNdU2/XWov4Fosj/ArImCUkyPMc+zRNM4iApZ69C6UhIt8ko/jwXbqQGIjVvyeBSjeE7I86COBt&#10;QGolgZxZnLjjS47d7XoruU0rJNTXJKtNH5l4i9yDn/wjskbXpWgqU84Tbm5u8PLlS1w/e4aL4wF5&#10;SqEkNNiieeO9tW8DZw7U7EKiRqpdCwFea4vy5sI6qEGkqukchUISRAMYciDCUmqkuLkvVjMSvFNh&#10;FzbMhFosPTERCMnWLrFHAiClaFCKXlmIoRsfA/AsGkWc7jP0gRPqLwSKmfD6vKy9NFzICJtflXE8&#10;6Piy0/Kg6xmyGFbnGOsUADVooDZFzmGRoAuSTnB63Z6NtBa+IERbiqjUxZZGZE2vACBbsKH364rP&#10;wI9neKDTZFhoG/5yi80FFBHh22+/wWe/+woffHSF3aTtZ2+eP8PFUvDtN69wNlfdcv+Af/6//wSf&#10;/eozvH1/C+ashUTWX8jPFKQu1yoVwkrn825GMgXN1IWQxyd4SljOSuucJtRSQZTNEkjxjHFUotXt&#10;nv2iyJxMj1GU3wPmYmjWsIs0CO37MqY9kgk/BYLmTjUrl4lATVulqIBUK5aYdWKd8Z8qkBSWTRfC&#10;TeMX0i2ElBJaU7eIBjoX7Gz0Xh1SkF0Y+/mn5JOuXKwpDRJzZKqtKGbY78RaVOryKKWkk7pIz6WV&#10;GrTRWsP5fA4XlFotplz1wl7pqVrKF9jTfdbj8zrcVypdM8OAOFcHbZ9DF74jk3Q/t3/elMKYaueC&#10;BoMfNph9ZRE/skK2myni74+f0U1uVc26lBhXV5d4/vwlXr54iePhCC+C4ATLbSckYtRSzCwltFaM&#10;KN0U9X2x95JGw1OM6CLMs0X5SZAnhkQAyIM+ynTaBKu3PgWAeZriOSJ3trmCdSUpkUWVJ0W/EQC3&#10;9XnJteZFU/cyNIQv0mlCCdoJvPsbFQ15qbehGE8tdnNfevDU86MTJxAfcHE44M3bN3AAQbQ9yxYW&#10;gkAZ0TH7eN4rsCBeVxC9ZRH5+qZ8/P34h/pVR6Ydrz+uq9kZOQ8AHdTovy14x//uueVk5ybwYL5E&#10;INuFbK0V0zzh/v4Bf/3L3+LHP/4IL2+eQZrg+vrS0vwEUis4Z8xTxm9/8zX+5V/9Cnen92BkpGnS&#10;ZlhQS9PphQAUG/N3PB7MQphRa0Or474Cno0zzRlRaZt1H3smSBfKKj9UkYuMe6P76Qha0wnt5ymj&#10;tRb99N1X79fzVjvMjDwg4fFftzRz7pWmjuocVJQytC+wM1S9n4Daq6rJ+J3hAry3Wd96KYgoMmWc&#10;VnSIekWeUgcgg0xysLksCiiZVD4I99YILsx9vJ+mSi6a+s6sla8mFLVGSddU2oLctfToHTebBx0F&#10;PiUoH+GWR0hmeFCREDcpmGy9ESOCBggko8nna+rsrGayDJ9RQYLhUxHgkM50+jn32XdzR9O0gP3+&#10;gOfPb/Dygxd48eI5jocDpDYs5wUE6+mRfA4qo9UCEJkLQDBNE2rt1kQ3P9V/zERAdpPQ7h/FVFpd&#10;yVO2Q+vf94IXiA8F0HV7wDUIykzczGr+ORGIN3WzcwqtD4TgJtJ4S5iU5tcfLRynFt9LbWObtAKW&#10;XDmriHRTM9JgxUa4QU1uttJsIuCwm3F5dQV8/WUgYFUya5TbXIEI4OMnlUL62YevHB2Rd/ChdBVp&#10;oyF03ZUyErXu92gNjfS+MiIHhTnS9oj8x++6cFF55yBpyMHffk/UBfj559/jt59+iQ+eX+JP/uQP&#10;cfXsCufb99hPOzDOkFZA3PD961t89uUrPCwPOMzPlMZMuI61DBEjEuDZ1SWeX18jT9oUrJK7O5pZ&#10;dxVNtKW4l/k/JdTGffK+LErPfYhPALlR6aFnvTjkDL+z0b5brT1zDysg6t9XxEymEAxBWx8aAKAp&#10;ozVEeiSjN9LroGUsWLL1JQLLZJk5FcnaHHt6ZpNueXnMSpUFRxwt5vJKD3rrcBdtD1xbxXJesJsn&#10;TVm31GdPW+asVck+GlBEg9uAW9BJu5SWqkjes0bCnI1XhecX+000OELwng8CApOiJNmIfXECDRSu&#10;B+ruCg2yIPyT4f6x63hPFve3aqi3p2SG9l7dowfevHVpDxLW7vsU7Zki5mtPOeHmxQu8eP4cH334&#10;IW6urzHPGUDDshRUCK4uDxDxIiPNKNF1ZiMIU4YMK39WpDxNzgQOFVVIhdAwIdKkoRYtnvKSdd3H&#10;zuy1mKBMCZ5e5ShcaXyyJkUqAFM2R33iSM0chU3vqmeE6rrdV0we4EKcg/af0X1M2StPW0y30fXp&#10;c01TBidGzlktpCiqI7NOdMJlbQW7ecbN9TNMKWNpRbM5fN9MEJE6jzWEY4yUpAfdyRkTLiO7gHS0&#10;TOY+iToi+3CnPQkTxkdXujCOoHAoDfVNa1ZRB0uqhwY0iK7Qgz8GY6Pvt52407cFlUWgmWkkePf+&#10;Df7f/++vcXNziRcvb/DHf/IJ3i73+ENiPOQJ38kDCQKbTgAAIABJREFUTncVf/Prv8W721ea2jgx&#10;BL01gNKAptuVqGsBDsc9drsdCHqeMqnwqcmAFOnYPmblHW+v6zBcs0l6RW1OeUDfptzd/cC+j7qm&#10;KAgSDTTq9Cqrb2huBSfjdzG26XyoQ2g83uA+fvKjNE9CQy0CTtZED8WUhyL8KPJiTYtmv0YjcwUO&#10;CgBexIZB2WnhVquao9/QonXw6Drs/Aoge3PA2Swsc/HstOWFwKfB6TOUZdHqZJOfXpg4z9qribL2&#10;OpqmPWo7+CBvDQT5Yh3FrVwvgzkSWpoozD7NeDFtSd0lo3U8juKd38gO1ym7u4hCXtuqYnakCW5F&#10;Wt3N4sjEf3EikbjTgM5oNO0YZSnY7/f46MOP8PLlc7z84AWO+13k5JalgCySTimHoIDopuc4uK4E&#10;VTN7f+teJs2cLLjKNmy372uyzoKlFBN8/jhWJWfFEbVUYBrNUfVtjiZyrYJ51sZSrTUNwGjJprqI&#10;2Au2mvn7PCVtQFjYTL+CCtTEHgPoBRxdaQiIkwkuQyeilXt+PE28W6b2OVLCV4FQqiKsD168wH63&#10;Q7kvSgNV0OMAqoSqHoSuz/rTCBl4QGT1BbBwumZTYrrvPeZERB1IkI342FqtRpTuHZJQ1E6LKvBj&#10;bKQT8YjW0Wl43FtgDOx15UGwjC4SE/QNTVSIfPqbL/Gz4y+xp4Rjzjhyw4uHO1wI4csi+OzTr/Hl&#10;l1+jLgum+QieCK0S0Nh6Hhm/txZ96ec84fJ4NGXZM1UggsSawqrFUJNlqdheOMG6kmXfc39PYlZp&#10;R9z6WRWYnjPungPzJWelj9aaFty5ILbtrdLMXeFthQFYHUXOKVCxSNO0YjuFPCW0ajEtTmrRQfu8&#10;+9GBBIzkSVSaXUY9DgZxd1u31kopYVm02jAlHnrpSPCkB4NT9ufuFEKW1OA0qxW0HCnWk6VGjxk/&#10;nmPvKaPzpH18aitaj+Am52iKrt0aa3Nz/Iwfigc3HJ36ZzFortF8c9neA0wjU3V1sDVv3RTeBqic&#10;g6Q/SAjiRD1SXmLWpWYQvHz5HD/68AM8v36hRAENENW6WH65orOULSPIvjv6yPxQx30bzXglsAag&#10;aI9vACLejc5RjFtJ2ozIkbgSeYEsLlTIMkq2c2m3kf3eEE195op6WmkhvNX0Jiznk/r6Uy/0Srn7&#10;AgEJtOLBH3+utZCH7VcLP2atLboERjaOAInVT6+BLFV4GQmtNhwPR1wcj3h3d6sCI3WKUUQzCFo1&#10;2SJQuqazkZ4Q3493ZfM3keE8uwm9EsbDs7rNGwJ9oD9XNOSWwwhEZPUPHGINnBBrHc8z7tEEp/OC&#10;/bzH//MX/wqHnHE+N7zMwH96YEhJ+PTT7/BvfvkrLOeKabfTsxYLLgI6h6CJNp0UU5JNMKeMZ5eX&#10;yImiMlrrH1SJJnNjiAikGKrlnmnl+9XpsT8NWyOZsTBOXY0cz0XcOz2WUpGSu0iSBT5DcpiCt3Vb&#10;5az2aJqGPvDN8ugTpil164o88CvgnEHThFYadrspnsWn1Z1OZ0ipmCzITSmZ/1v7A+VJe9vX2oJ2&#10;OLEWnTGZpdGiaKt7JtR3nlJCKfpcHuNwWlIxRmitp5lqoLcgUY6gr7vLXIZ4J9AmgpyyZ9f4Zq4R&#10;+0jo68lIXciPAnfsjTIe5MgssJs7U+kBt8gNHl/jdx1drP2dzg59NqszFggq4MX8X1VwcTzgxYvn&#10;eP78BtfX1zge90rAVSCtmlB1E7z3mAB1v6I36xqVnb96qqMGtgQe5NHsmWmaBwTNFri0gCxZb2lm&#10;iKX3ZU5qrDftRwECamlrUw8AUY7rimhPaW9FcDo94Hw+qy+vKeP1dgOa87yUgp1NfQcRqIx+TcAH&#10;LpQi8b6awRV9lFpDa9C5vQ8n1bWMFX34z9M0YVkWDSbaz8yMnCacl4LDbm9VvR4PkO5F8XMP4+3x&#10;9ccUPJemIUwHELLy04/AZkODUXk5fFadMJal0hqEOxpdqRlb7MrTT328I2BuJEIgYUCFXkN3jwYQ&#10;YMFDucfVzRXuzw1/9tP/G28f3uNPP/4E+Qj8+Wev8fPffobTaQHlCcfpEPnfRIRGGuSsBRgztcTO&#10;5fJ4wGxtEZROAc7eZsFVm7Yk8Eyu6OAGQjQ8tCya2GsxHrK5tJworB4RifgMs1qjnqWVbCqUdjz1&#10;nksI8DJN2leJU+eJ3vyMMFkDQG+wl8jcqCYnPMe9lBKFVbp2zfOfZ63KHVsfNFN2y/mM87mu5GAg&#10;c1sjEWHKu1W8QQAs57MCAimRJq0Cv5jy8wrhLle8Ut0BmloYvZGaJeJG0D6bsB9SKLv26KZDJ3Tx&#10;ZmGEMEG7sfn4tQ0+rUx/ohVz/tte2895tsGI+OP+vnZDeKUWJM64urrCRx9+iB//wSe4uDgApCg5&#10;WxpTdMrUdlQ6ZYc0cOEdNhNZ+1HTjjQQsBiqPJ1OdkAJgn7wACHnKQTsbj/BK2W5qMBgePkyMOVJ&#10;85drCcEC+1QPCEkIYUU5iqyXpYYwdGG32+1VwLXeQgFQVwoT6z6Zqbrb7wAhnM/nbq2Jogzt6OXn&#10;pwrCg7waa2mWAbDX76YuRMc0QCXmiikn1KL7z0hA00rg6+tr8O9ohRCdFkiUybrQBcBrQDJaNivr&#10;cxC2TynpoNUfoMUtraqLslrdgaUPOqiwdRGN37NsksHd6JSsD5I81SHABmB+V0DBjDBwrij3D/j4&#10;R5/g9fff489/+pf42e7nuJ4I7XCDaRLQlLHjjrx7oHWJASGAlvNXqRAiHC8ucLw8agxF9LvqUlDB&#10;vZSibg5zLzAD2dwtnQG7q8/PmylbWf8wz3VwzfRK1d7G11sD+xn1QT76mVKVfvKUdYBLxTDo3e+v&#10;PnHA3SxaOZqIVZ6ZwinlrD56sLYUAFn7YuVzRcqCpSxotg51uWSwAbJlWbTHPPf91pF9mrpZzcXJ&#10;xDgvZ6TEmLLmw490Pk0cZ8/sGXpkiRwIZedWNFsOPxkogo9bNa8FZGh8wmY0RppbdwwbwjDfYgOE&#10;BUhJu35IRQPAXm5uzCDAMDZvuJ69Ylg2sCqGCOaEWK64CziygcvVf7MpTBKmKKA56CDCbjfh+uoZ&#10;PvrgQ0t/3GswRar5gAViLXJToshHZZ5QpaC1YoIRqIsAbI2X3MRsNs0la5qntLwKCDJ7xakicPWY&#10;eaQdmpveBHnOJgQ1y0G7d9YoGCKy6e+sKImRw7c9+qlTYjMpBdhLxAMUgaGboSa03a0ixDjSwfyL&#10;mr+bKGG/26OUZehkadBcVNiIVFQvdbdClAygWQxfZ/nq4TfxVrU94yAbUipNrMBKsNSKaZpxeXmJ&#10;PGU8nO7hufiPBSLZEBRtlUHE3Tdsrr0uICQyjPwV9QTkAWe1cpo48nTibb3B1QqMK9+sXGXS19gg&#10;1r1SG5f5a+1ibIDni7N+Ls7dHlhYnzViW8aLD/cnPH+e8Id/+Ic4n+9xe/celxdH7I8XeHh/iyLq&#10;y13OZ+vhr/EzhvVEMguxloJmg16uri4x5RmtFnM/aNBXlUFXVF6kBxHURQeQ55xigFCTYuu3mcXC&#10;6ilna2FQK6Kvurk3ctaOl66YkxB8vB0RzDXhrhRVLjGEY8qora0qkynZOs0Xn3MGSUMl3VMGoZwX&#10;1AAC3d7Sil5VsAwTsNBWDU0Ii2WO5UkVA0BITV2TSVz+CWBxIgZFK+DaHLV3JQdofEFEx6kqERHS&#10;lMGkvvXS3GpWpZuMl5qlUzepkKX3QgIscMwZ2YU6mvlSnRFlaEBlCIoxCHxO5gttlrO+bq/qTIC6&#10;zulGMOn6tUVP4++BrkixmLptYH2p9ecq6ju8vHyGH330IT768CWun11jSooQmzRlmGYl/FaC3Mw/&#10;6UrGG/BLKBi9/rkWTa9iRhFFxSwAtaaCWVhRKQBKmuUDYwY3JVPOytStxYGVUqJGwZ9r9Pm7a8XI&#10;T4O8lp7pvjjvRhkBX2JQ6zMkAQEyQ+rYFc8tLAas0ZqQmvAEF7ykdMGI3lzkhSzEYJu1GaXaosJt&#10;9BH6v5p4QCGkdeB7sliIMr/3yL+6uMDF8Yj7h4eVNWm3UFoKYUlBH55VAWnqwBtcMNi4Z5TG3L73&#10;rBlr54yuHMRK+Mn2daRf/ae7CZq1ByFK8H6ejkNWL9HMMe9V3tdpbkcRq+w2V96gJNw6ezg94HQ6&#10;IWfGvJ/x7378Ea4uLnH77h3eQf3u5/MJklJYehDNFmmD5e67kJnx7OpShahNVdKBP2pZaEm9YJ6n&#10;wTJLaFXlxPl8NisGPcOKWdHvkNueM2E/T0h5ivkDApgPvFtjKWXkNMFbVafkLUKUNudpQso9juTp&#10;h+zgwtq1KP/2pIixBYpbhoiUTr3WPM+YpglM0F7uToPWomE3e2sIo9nWME0JsHvURph3k1lABDTg&#10;vJwBaLFZ8iLKKtESgpsFmG3f3f057WdMlHA6lejfw0AkPxAzSq2W/KG9i5CTBdS1biH3Sq+BBgd3&#10;yCoARJ01GIRkyMeTL10QjyavjMLdX4HWx8s+ZSR3tOTXVD9ijWECUgXTPOP6+hIffvgSH3/8MY7H&#10;gyEIQavFvAyiWSsiKEtBO7VA2Owl2FCXCFl6WGsNTElNuUohhEsp2l+GCUTm7kEfrEFNo+pl0arA&#10;bIq01LMSqhM2U6ATVzgaC7G+3CRW2KDWBqi7KmCMpoyvBKBBF+uZ0XoA2HNpfbgBzF1gaiWyFYgI&#10;yAw0tRymaWfxEsK51iiMSTmBKKlyo6GtMVHMJx17mcC6Sfr0o2SBvcRJC78MJKDpGR0Oe1xdXuPb&#10;777XOggX0Ni4/ly4b6jmsdtxDTK2edwrwU8Uz+NCcPzcSJnuRhjvYd7MOCORcc2uqKQzTNyix5Lg&#10;wi+UWX9mF4pVKt6+fY2Lyz3ubm+RiPD86hkujxc4nxeU0norEAgWAMgZrZzhQ7Bha52mGfM8Yb+b&#10;cTo/mPNFlW+xfuXNMpeW89J9+c0nEvUKZ58U5cVGiTIaCqZ5iha8pRHKuVh9hX4OxSY3Jc0oeri/&#10;B3Affv2UtGHePE/ISTPjiKFWoSFqJrXIU9bPar65Bf/FPQveasP42wKizQOYpBZQZM4NsRYwI+Ue&#10;5FX8a4hfRtcfY97NqGUJXt5bAzEfjQkAySy40rzoraFJxfGwR6sVpZ7VxZq0uE1StxJqUzpelhNa&#10;bTgc1A291IrzUsyVKphSRc4543R66AGJgYmULg1FGrF4NoE/jhP7lgmaEZij0C1jhR3mTIbNa9PW&#10;lcxqcBOnNcF+t8fV1TN88skneP7iGsn8Z6fTKYQ3LAWskaASgNq1O4wx2YYGNGmGkrnns5Kab+oQ&#10;SxFV10rt7jfXYQeEKg3UWigg3yWRhipKSASs+rq7CyUSP63go1Zt8KTVellTpbgHf1v4uVO0ROiC&#10;re+bMmgBIUXwbMr6c6sCHvoGJR8QYuamMKIpErEGejhpz5Jmw9s5Srn1Py+A0gwfb5/crFJYi1Qa&#10;eW9xhQ21VUNFWtx18+waTEnN5pEOgMGVYoLKLImO1tZpa53kuiB/5F8Pmt/S8mNB7/dQY8dRIuz3&#10;FMhdhuuM7kjA00kRgCfuY/zSXTM9TS9a3ZGi27v3tyAi/OhHH+Ph/R1ev3mD/byPe+SsWTW1We8l&#10;uL+2wd0upVSkacLl1SWOFwfM8wQWoLRmrgtgnncazOdeve2ZHdOcjX+gKNmsubIUpEaAECafFQtN&#10;d4yOjPbc06zB0SkzDsc9mBPu7+8V4PjQHNK9juwTaNZXnq3vknhrYkZigKzRF5g1fZLU3bKUBRDB&#10;nLNV9Gpxo2ejAcAC4P7+Hq017HazpoqCsJtnawtcQ66JVLO2DazYMz3c3yvPVx3uDiJNgeY+OW4Z&#10;YnzCEpagWvINibWh32k5G49PyJl7rDAREmVgUus7p96DKui4NuRu/hqiDSJHHGiQrFBUkI1E74e/&#10;rlpFKAfQmrEeB7tWfGTCjgafvpvgilKfXV3j5YuXuLm+xn5/sAZC6iOui9drA0A1saN9mhtE+7lw&#10;Ly3u9QHmlmhKrJ4lUa1znZqgbC4dLZDqSLyByDJuHBFbihpYM05UCihaS8Q4n9R8Gy0pbxPrjM+E&#10;QBK1VPOjdxcIWkMFgbOnNY57O1YRW858ngCI+viWCuKE2gilWTc7AKf7ExJrWfTpdFKzEw6DjEmK&#10;KrFSez6vN3HzbBuvWESrkXfe55jqAXlfIA9Uq99YXU/Pb66xm2fcn+/x+18dlfpZAhwEHzQ0vHoV&#10;8TpTSeA5CqNF4K9O+x3Fu4B2JTN+l+C1ByvfPRBumSadZxRU9ToVP1P/vA868phBaw2vXn2PZ1dX&#10;eP78OcpS8O72HZqdJ8yVoC0LCG3pKX7e98Q59erZJS4vj3p/Bqakgcd5nq3FQYWbGv1ZGrQZWVes&#10;CnYUPfsYQvKkggh2IoaLO+8rUJCQL/M8a1EWdRfq5O07xJqhzVaLIhpo9OBsteSDZSnYHQ8RQ6is&#10;MQa1JBs4EZZSsBjdjnw45qp7w8KylEDhobxNBy21qHusquKsrcTnUsqRHKCWeoPPpFU+N1BXCmpZ&#10;4H19NNCs9Kw9fJJlHxUr9NTnrpatNx938MQPb6yWOPnQEJ1D6rmhI/roaIhsbJr55N2FYofdgbln&#10;BTj5DIRq5qfmxBpyEkUBRar5/PVezIZ2RINR+90ez29u8OJG0x/3+wMgvUl+a3rYtRjyrZ2ZU0rd&#10;TyisCDu5hdGLLnxe7Jg7JFB/ohQ1S9l8YM36cpdaIsOEzNRja5fbg3keKdeKtIfTCQ/3J9RSMO3M&#10;/5c4gltEhmwtQn86L71FKpboueH7vJsTFmOmPE0xkNutAJGK2gSnVJBT0oo5wIS+nnO1FMzamrX7&#10;bSi1YCml9wCXsyk1GwgB7UQqIpDwh2vhiA4h0VTLNoAAbx0hg6AVFMuqUK7RTI8jLi+PeP/texV6&#10;IGu9C6XAoeBmHN6ykeUrF4+7ybZBfhfevv7Bf2WBORO+dv7jtRtRjARs0pDJXH7GC+P8YVFiAICw&#10;FP2envUXwXE4C1m3R3Ox6We6QHrz5i3evn2HBIB3OjjyoSptTllA7YyyACdpINFYE5hwLmeU5kkT&#10;wM3ltfVmEYAFOTFqpe7Ph4YhYb2XQNbvqnm6pAJEJlVGE7MOrRj6tTiQ8/PUVrt9eIrTvrvhkika&#10;7V2jRYS6Z5rMkJLyMtVqvvuMthSt4GXGxAok1L1Se5p0E9yXs/K/uUsnKyAcn1fbkxRYhglOVZAn&#10;LQTzKtucEx5OJx0AZK4tECHnHUpdlLeqWmFicnMyQJXM8nOXWG0CaWqdgLQYUwNltfv/BcjTHIpa&#10;oEVsIoI5T6iWHgrWzrbnWrziFavgaC9cGTgm3DTdZxnEHgi9o3+9lOHOEHiepbO+tiPqFn3IxZAm&#10;4fLiEs+f3+Dm5gbH4wGTFQvd37+PBkF+MOGjrlUF4SZflYiRTGlQqtoh0uKL7vbwPFUCIiDq+f89&#10;GI0o597Nc+T9u6vVGbU3MNKuklotq33a98cDlvNZ/X9GxHDXjQuQCOR4gFmZolhzMxXgan1onaYh&#10;NCnxtyiGalq+HmdA6jvlpkroLN3HLxZsY6vy9Xm95NaPkHbokxaFUrV6KqUGfKoIWAoopahWbBYI&#10;qk1nt6pybahlaCZlvtycM57fPMfX33yDlNRsZbK4CqlFNPq5u5PblIi02FMxGnw69jS6Yux6kW9A&#10;mgBjWVOABB2ICNST4mDFV0Dxub6uwSoWc7u4mRpMQytUj+Ajf0YL4qGvg5lxOp3w6vVrzCljKgkT&#10;JoAFH+4y3t0V3LYJaO8BVGhvf0JpOuRboN0nL3YH3Fxf43w6IWunYK3LgI4T1GCfpRaz8rb6r7Wy&#10;U/vaaCVmg7ogBDrk2lvs6jXMPWqunnau4OTj9XrRoicVeGOyUpTuyqJpvWRothbPBVd5kWb9nYlQ&#10;zeVFllu+3+20R41l/CSPT3mVdFo3OvOCRGaK3j7kliY0w67UBbWZW1g8h7+nhaY047ws6EF1HfQz&#10;Tbp3k621FO1f3/YKAhoqzsuCCZaoocIj9maaJ8yHGdSA08NJabwq487TzrUozudFYxbbANSY6jj6&#10;J7fBrKDf0aXiCiBo0Vw8j/yc9j3yQKq1DCXz8+UJz65v8Pz5Szx/cY3dbgbQIorfzL9bocKlFP++&#10;ZgdJFSSxMurBvC5W/ptSQoVVfzKwWHAx54xSFk01417NC2FTPpYN4X6zpZg/0PNae+va6JQo1tKX&#10;BncWE+bMOBwuNUNIFBHCDjEQ7iBQ3JwXGRo2ifps9fPuF9S1dHPT5YhW94loWmifL8kGIy1jSaAC&#10;AWKxBQol7daK/1drtVkCgspY9QxpvudlgRQM+2KzYckr+HqLYkXlFaVWzPOMlx+8BP9a3T5R1coO&#10;tmlFoy4vV/vWmlYo9gdb0faq2C8EqhK1Q5nA7baRqwCtWaFKwSvOeETvKz6z/0Ukyt7Yovhx0pTE&#10;RzsvNov9vHr9Ghf7S1y2A2QS3J7e4b/6R38Pt2/e45/89Be44BZnWmvFctbgq1qtgv1+xvFih+PF&#10;HoAOctHiPHVHqqVBVlRFQWM80GtrDdQUrDm9NVrHRspAR7XWXtk9FeQpG3BSl48rDbeGvP2B70UT&#10;oC7Fzom1KVitaMbzY5X2SLcwwOd1Jf4MSy3WmM/+ZnUjadJW33PO4JxMPmibhVoVBGnn2l4zUmuP&#10;tc2zBn8dXOVs6ZPUe+2kZL3lAQUyRoONK5gyiNQNQ8zRmTYnAtCQJ8sQJC1wO59PmCZtJbLfzSBp&#10;3tZA4uE66qUniJQCbWrgZDA3g4AHwsQ6EyK0HBG8LYdrPRHCPM847g+4uLjS9Mc8oS4Vt6dbrAaa&#10;DEyjws1MYIamMVX1A3MxFJwUKbMJs2Yl1E2g5p4x7LmWwbT2O3X/vVsDbuLJgH6BIaPEiBjiFaJa&#10;TBHphsw4nc8gKVqYIdbjh71ybVSs3Sfpla51IFTtra0BoFbFj8j2pguaWitgisyJ2ftyuzJ0q4gI&#10;ViSm2HFswuTE28+SzU02+Nubrd9qKfy8tPoXNmmoozp4b3M73cQJy/mMi8sjLq+u8Ob1ayvq0bX6&#10;eaDLDy1uGRSQ/0mat/j1viu0epY1fSP+NvxBBWuzHinS77OidUOvPPw9uECGVMkm9j0Jge3Vij/0&#10;8vUL9yBsrJG0evLNm9fImbETQVkavvnuG/y3//Gf4v/8q1/im/sGqWcIdJbo6XQKN0ZKCS9ePEdK&#10;CefzA1LKKLWZa8Mb7/X99mpnb0XtmSaZdeJZlQrKFDySc6+c9mdxPpmtH7sXF0VDQvTWGzmve6or&#10;3atQIw8EoyvHVjWAz1NauZX9ntXdt0AE+4kY57NmvnmbDYImjqAJGjcsdQGsEMmDxmQygomQ59l6&#10;4OgwHAeCTAqsmkjsHYBI8tA9UmtX27AQsslXaQS0nnXnxVtiqdR5t8M0T0OLFdgAHrXYWq3InLUY&#10;akQQIwOPqMWhBDny8hRGT4B1hhoYRhfXe6z4P8o03V++3+9xcXGBw/6A3byPplan8wMwHBQGxlQT&#10;yQ7D1rRYlsOUWJWI5cfXWsy1kABreMU5oZl1kLhnIo+ZLh68UBfgWiB4cU+gGEfiRsjn81kPP+fw&#10;pwd6VGClB02C5byYe8TStRJbxWsNdMzkxK5H4S4qMijphSPSBBVazBFywARMq4JzXULoStP5k5zS&#10;gH6s5bIrAegkK+2vn4Jhau0510QarylFaeY8MoD5Q5XRVdmxE6Fl37jyc4Tqbpbdboeb62u8efU6&#10;aG9tOXavhwxn4y8v73ZlNQp4/75br/3+Twh+szr9bOMa1Nz56IvqMaC4FwJ1i/SMs9VLmQbeDtcV&#10;Rvx5BbZ62wSlU+W7d29egfbAjy6eY+IJf/Hz3+G/+/Ef4e+/fIb/5dPPcGDB+a7i7v59CHhHuDc3&#10;NyhlwbIUTLkBlNAsa8zXWmxegrSq6Yw2VKbq/E8kUPARCwd9ns+aYJBSBnMvOmxNsCzneN7ufpTI&#10;5GEuJuysDYH92+csNIg17PIq4ymZC7C2AFlOC9F3qTVMs05OSlYkNs8zvIIbUH+8hYjs/Kq5LQmt&#10;dVrV5Avt7T7lHGmYAs/r7xaXyhNTluieAhGBuIxKSYGmWILHqSjPJEYroi1YyALXcsJ+PyNPE2Dx&#10;xN08a8DV6CRxQhYZTdw17W3RPJpoH2PT2l5AEt+PMgs7AAgIPfNjRKfTPGM3zzgcDtjt9tjNO7C5&#10;a+7vH8xEdAGlGsxbZ3j6lDSb2UiERDqdvKLhRBY54F7koNhpscIfBk6AD9/oLWjjwdWlkYaeFBsh&#10;70LMERkBXdMSrPoOGtwyJaAC34JVLigG36t3ynOXUwgVVhePmOmqQ367cpEqJujVdC2loqKFBOzV&#10;cQgLw90BM2cI14ideIvkKCxy94ALbOv8N/a/medJOxwaymgNQ2dCgGxa08kY3qVmD9xplovnSINU&#10;Aea8w83lDX6TfoOKBhLSADh5XMHOys5iZTU2y6xi86s2gTn0labcGhAnbUOH9q/YfgTggfEHGRHa&#10;00I0HqKZZM3AkFqmo5vTq6Wj2NBoiq1zpyhoA0HA4haZxjYyT4AFX1kGSnXABG058Pb715gaMO8u&#10;8dvbiv/xn/0MX9QTpBYs54p3d7dYlnv1VSedV/Ds2QWun11aXri18mUGkJz5ANGAI5H6ukXUl6/u&#10;ON1nTglFrKVGVZdLFPuJ132Q1ZjU2G8VyNUyZ9QdAljAt1qqskjwaVSVZw4QImjIU9bA4zTBZ7kW&#10;S8II+q8CrzXxth1EhN00YTdlLJUs7XK0MpWXE2dQEpTWsBhiD4vdDuNcKlS3KHjRJAhNzlDLtaG2&#10;MrgnTXg37UmlFvGyUvAN1QbjkApyVjlci2UUgTAXd7tlTasW0rbIkwLMzNRTzUbkLuZLG4VcABBV&#10;NB1xODE7C/s4OPKpNt5hUVOy9rsd9vuDTjSy8v6yLN2n7el47Aes6XXVuWFYqzc6qqL3XKwk2Yks&#10;BDDcv9c1q7ugvF+40lMLgqiRIthW9xQj2hDo6ZEvAAAgAElEQVT4ru3F8oANxagy8lT9IfgsqkBG&#10;v+HKBeEbTCZK7HBVOHTh7srJTgcICwnmvpQVmiHqFbAuqjSuUSN4/P8z9m5bjiS5teCGXdzJiKzq&#10;i9StGR39/xfMH83LWUcanVFXZQbpbmaYhw3AzBmRpeHq6oxgkO7mdsFlA9jwdMk0JLBFxKeXKlZb&#10;71QSxgn05plNAu8MFRazeKqoryutMjGA3SuXvVpxMIqEkk+UXHG/3fH94zuKlCnfppwL73E1Shgb&#10;crhJDObAtKZTmp6nXSOJX/HzdRHcKSkEvXosxOff7h+V4pj7ZRUaDtP4WnCNwRRh8IBerA71oDfM&#10;a/Dn0Xk9CNrzwH/85/+DffvAfX/H//U//28UEWhWPL8/kc4WZzvnjPN84k+//gm/fnuz8c3q6rIE&#10;QnnOmCWT007PLAlyKTjNaLjf9vBsnWJkjdGo5X6rstE48XifL1bPppKRGwVtO5nPbogJanIu/M5A&#10;vBl3TFe0GJSdSfY4AIukhuI8GxtsuCctiwJOyXiHrtk9j8cDWynY9h0AcDyfkJKjj8PoHefJtEmH&#10;U6mcCmAxQ01UmjklKsUkaOcJkcS01EZvmAqNXFul5tir3sEKap6giQTfWXVnseLzOHC/7Wgea2uK&#10;Ew04TtYSIPaRhoDzzReBQw9czDNwcVOduEvjAzIrRlNGzRX7vuF2u+N+v4cQ9CKFEFHJIBW7pmNW&#10;aM7/wkCjW5QOUfTRkJGZutj75KCHV7UmiHYbsVvEdug8WyYZe8+YlvL6WqYFgaoahISEyZnf56Zj&#10;/vfMnSZGx7G3s1+EUgpeCrF7WGFVSujtNOHL5Z1n30ur7TAOXzO2UAt30MbEgFaxGTDlJ3SRJYqp&#10;FCUzd741I6JR4EoYZeRvuWC00ywSNgXJHShlyTsOqE0i0JZTMZiBfByu3LuVxNNYZVporQW/fvsV&#10;Hz++w9kOZzxGLr9/ihlchOl8OcTx+hdVRON4v/5cI/n02aEw4q312p4SaIJO5rjWoLCPd0nlCSHu&#10;ysVfLtCggMqEBEMRwT1poJ8d38/vKKki7xse54H+X9/x23giK1Csf0A/D5Qk+Ns//xO2reLj4wPb&#10;ViK32ksaZuxDcRwP9NZwu23Ybzc4nuyVpm5tM6VeqZR9n+aEXHjut70g52KeuAaXfqnMnCPfDq3w&#10;WqyHbKIR0M7DSjZyeILn2czzSwH7OFQHABusFsPg3OhPYPO+Zniuiups7GmQcyYlcTJyNIOctn3D&#10;7XZDax3P5zGV11Cco6ONjvf3d6RSUI0p8ymJyuF5Ak1xmCeQLKjaMUnaHpZkUiuz5vx5slBprG3+&#10;Hs8nhg7WDZkxizGQU2Xg1TeLWzrhjq7Yobm4SaYFGp81zNa5znunMNs3NuC47Rt5W8Cy6EOO2Jir&#10;kI8buTWVZz6wWCqTjhYWURuN9+4d5KTJAW20s5k2LBCxv9u1hrn5fnD4rAhII5dZtegH1y12uLJT&#10;D8ZNSCcbXLJm9FBpceEwnAK0hDUeeL5KuH4eoPP70LPojgQEtshURGKRLujFhMJxPGiZIRl8AgxR&#10;wLIqQtAMutjSZBZrJfdUGGjmWGZsxY17zxog/nnCiZOez3NZtxSHigEiAM+nTyyhPwiapeK5JWN3&#10;Ysym7qz+8zQdn6PFkl2t5thGIZ/8b3NPz3mf+HdYd5gpmoHZxw51BaPBPTPl4AhrYDWW1muvu8o/&#10;4rCDJD8LnzSHjQdhVMwr8zWEyt1P88fxgfeS8P37/wv9+I4zAyIFeSNTYmsnbrc7/vrXPwPCpIeS&#10;8jSA8lScbhDcygbdWHUJYTohBYMFY5dkDMf8nZupZERtg2eopGzwpRUaedEglYdlvgBkKzVPSiwe&#10;mK0hd60be6OCHuJ5sN1l9ZaECzohxtcu2VfTDFVdoGp1uo066Y1zHGiuw7B90QckM+HjdtsgQoE/&#10;2sk0bmXgOSXASQtvtztKYW+JVGBxCnqu7hG03qIQjBXoiWSAds/TLH4pOWhRPNV1dD+nDGb31FHc&#10;/ZwMfS+bUdU4NGw9xfFhhzE4Sd6eKgsDZlvdUVKJVCx3ySUvFou79MOtSs97L7S4LdBIn8397c+V&#10;tXGo1HLghxh9AaCtWa8Y4okAQiM79YJbQez+YnauLlJClMoD8wCL4c4ukFmmLhSGwuKy3pqlnS19&#10;RJW80O4puMWSZPLUewxiQDGsGCn4/JME/zoPjAnpRSCMrkBSY8+b/Sl1KJphgm4By0umzQBzo2c6&#10;KCP5Yk2M3S0Vt4BgZe3qVvb1eQGvftU49E7Nm6w+oI2Bpkxn7abEBwZSKsDoeH97x3274fePf3AT&#10;mtAzq8SqtG1t7TAGvOHC1ZRWwGxmafu4ObUyPZC4nlvgywS7INfYkvaZz/uxOzS4BPTn0boqphDu&#10;4rcwf1nVFPPy3D4WiPHOA6qunBTn+URrO0qp+J4ztlSwpRpezBiKv/75T9hrxfFsDED2DuRkp4VC&#10;wo0MEUTygFkfpJIetpeSpSgrPbXJmGhUxSqWyYbpsXaLp5WKYlQdCizxJtaxuNfCzJiE204vYiSH&#10;b7i8nuBAoXdaZfvkY3d5USye5Li8+3TOF8perwLXpu7hHo0JCZ42nQxGPo2jKiVBKQmKjJ4YBHae&#10;oG49K1zu3W4Vb287UhJ8/HgCKvj4+IBIxlu5A/DEFaPLsGByyaQh3yqpR3oGjuPAtjFmwq5wCgZi&#10;uZYlOBdiM/e56cR2m0ExgdmpAuhmBVl5uHErkO52QxZ2+mmjQcwAI/7EvOzlPEwszSzUYe3IuJUc&#10;152ubkoJ3ijahX32VL5BYZvUhSA/5/wskhM5uWNT8HtQoHmhhM6ULxELYkAAJW9EUlb+DQxkBdDN&#10;8rWDDEFg3MELYwqhK5kOCSst1qMYlDO8lFmD4Y5tXQmJ9W4ZNUkNGpj9JF1GjKGsJlSYApXIOXaB&#10;5MJK1Do/iQB9Kj8mCZj1QFURUIpa0A0NSDJiM04YZfKXcw1MeXlcYfnPe6ay0cKEyBISUzFFsG93&#10;/Prrn/D98QNrOo2awYHhKW/zb9HkYSwCW2ydBJbahul1uRAwa5lpqQa5gEpQXb6GxezeqMNMboh0&#10;Cz4aB1JEVVcB77J6Sf3E4ll49phe01en1ePGmBs7U3GzcUxH6w0YCbXc4Tzso520aFPCX//5n6wi&#10;lcZON0u5G8TnXb3E2g82pyjHsAQM8q+z8GdSR5+WAun1HBSkDvcpcsmEKyEoNRm8ienZ5YwxDojR&#10;dT+fB8+uzXE3OMXjiSIdqfNsj8pAaUoJSRkoddniGTgYgrJVjOSp0JYu7Ba+GXtI7tEL2ukdskID&#10;QwB2m0ts5R0JKZtAT0/cMKNQEwsEExMzSs6oWdgEyGKH99vG6lh2WEGplpHXeQJrcXI1QAr3Vgas&#10;6xXPeU7khmIqpVgxVJpupZ+Rn3F+zIyV2buUFVwbcsrU4Mk2tW3+lCXgHV7QEeG4beQvr8G6lRfZ&#10;T4UAUdAhsGAEzAIHWdeGUIjqMMvMcHc/X2kQ0ukW9ffAbwRFl3uGMkmwoBOFf3SbGeMCsfRz5vOe&#10;7QQshWr1OhzHFxBz98IQHdcip3XuLwG2JeALUePjsYKVZQ7FuLBT8i43c97gAti8kzH6FIo2x8+n&#10;5VFLuuyBKTCvFYITg55rHQFls3Lc7V2LkLglDCCxmBDnlEIriaLrwL7fUErFcT4ifuK7cv7/vK+Y&#10;MPL58/F6C7xh/Dau8Nzq92eUeNb5k5rgT5iZR1dvMoUyXmMtQ90anXGCNRA7p1YvP6sZH9f413Lt&#10;NL0wXYoOOZgUlBvZ6ysG8+SzCH55/4Zfvn0LyEgSrUB6cicAxWadzHp0TeMZy4W52Yxf0OIdjVLa&#10;ISeus2cW6eIFwthrFcBgC0IPZivxdbF+sEzBZIqtCj2BYVa6K1fy6rBWhB4gDMfeILC+q3B+JASX&#10;TzeDonvKZKlm4AzACrVUFfu+w1krycw5ydlOp/5NXtXNdWPRUrG4XI11TWZklkIF/uPjaR4zvZ1U&#10;khlN5lvY9vMYJMWkZ2jNfcAaEnrlTkFCqBjQBBS3iLl5EIuyHpg18CS2uUrO5EbOFd6slpNoVhXE&#10;osEe4PANSkt7FfLhgr4I+teXyNSWvsnV7kWBBmNNVGjX2YN0kIPZBRvkmonBbLF5SGaerleTrulw&#10;FhDVFyUEyzhZFIXn9a7MdRcs+fJZGH65CEAfnywQWVATw+u0AodbMWQMtwzXCbwGABH3sPQyF+CW&#10;yujKj3M9LVcKt2v16+RTkctcaggCegxOQCWSXeRdIIBZhevZQ2Q03GrF/bZb7QRe9ofv3SW7Jim0&#10;e5oRBZFazwHAoDpBuNOukDybgeMmTDKtZb/X5725shgqrops7mcquxHw1jUY68aNP5+qhmEx3/N6&#10;SMD9CXpDlrRgXl/OC6WFe6xj0APVjj//5U/49v6OdpwQAU4Bnr894cV7qorjecKLd5gkQQjgPBv6&#10;UNRaMfppYxvwptMpMZOuVglhTeqCgjGIR/ua9z5QzJIlUReNDAj3upSMmpIZdzzHIoLWT9uP0zha&#10;YdzzPC5FQb4WfkYfjwdU1VI3BWdQKrthwMCmB1JzSijbhjYGciFtSj9JmlhKRk/ZUosLUpoFi0H3&#10;4ASDAhynFWvafHlSw3k2aGeVLc+CRl2FIBvLLveC96lwZcdAthcnkn/K2WrLugGv7uTVSrE9BRES&#10;7GxmvRNrm7JEAGa3iIam98IcHeZSJ8GsoeLPDpu4kjmXgo1ozKtzIDEyd1WNg2IM8lroEOSwaicO&#10;yDoDCZxubTS9Pvdq2Qsmg6LDI1K8XNrmy9xNd3nd8vPNtXom0/pN5orR0uhjhLKDWxWOrAyZ2t3/&#10;CR0wFYK492JrMYbT4E48PdlmH1Cme6VZSMVn6YS/xqxEnVbjFEirkM+ZpGZQ4JMXhrkZS/YURMtB&#10;Nm9KhPcd7oV4lWRQQyTUsgUeus7lqsjifcx7iMy99rPX1WsyAa3JvjIFNuekL9DiuMzBWgG9rn94&#10;DM7tssR8VgG1ekdcnlmopeshs2sN8295nQ4YDstrtsuakTJbkXPFP/3zP+F225GgeLvf8b/+4z/w&#10;v/793/Gv//p/Yt/2CAKKWecsx4dlSNFbZo68t7qraP00WtyEnBtaqyilRj/Y42jovaFW8sI73Nhb&#10;J+GX2RnDLHDyAW3QwWp0V/wQCYKw1ijszpOxq2w4uUKCakAhSMKzNCLrTyyN9AwFGA16lAFdkUk7&#10;UCx1ctsSciEyOxJTenNhgoNDqUNbFIH13nG73eArBmUu/FYrjmfHj+8PbFslT79ShrUfnONcWauw&#10;G01B8m50bjB3MnN6Ydiw2CBAGdxbAwQo0woCSaeGuwVzo/nZcGGVLB2pq7UUk6sAQIJZUYAmCWHj&#10;+1M0RZqQmEmq4MKFkBojNu/AtDj7AEStv6nOQ+YNLYYdZgpu44EfwGSQEmaRqFlxQ1k157DHUpm6&#10;WuRUXqDwlWEhiSteqt0OdkdAMa+CRC8nVQmHAJfS7bCyBeGpOJ44jfuJEzsRmi5jdu3DikEKU1qF&#10;LuiM0sBIknQog25u7QCT+14nlh/P6tawwxmujGxcYzjs55Y7t3nweFiqLC0rAyR8LXUEi6an4aLR&#10;Wim54GxeVOUwyFT60zjxQji/35KyKq4MrumXnkNtzl5c26fTvZiVo+iy/osl+MlAenmFcbAogk/f&#10;W/TXFNQJuXicYHpCgjk+H+u14bxZx2CDife3N5znAW2s1swl429//xsAkAbbYAImQRgbrNU47FuF&#10;nA1ARk6Z6YFJoNjR25iEdnZvWtr0At7e3oKgC1BLkx6z+AlTYbrDczbLvLGMpq4U1mSpzBit4zgO&#10;vN3fIACejwPHeTLXXzDXa1GqfLF/8yr0AVzOfq3sYpVzhori27c3lE3w+z++41Tu599//52YvRH6&#10;QQdqJYrQ2sDHxwM5zbiYSDLFpqTKEJByREgFzmwzwkXFoGG3URwOjfNktOcAYi2iGXiikVJEBBnW&#10;G1UdupmbjUJmSSCTBEHG0A61Xo5tsdLVrM5JliUkLnJYJgnEBLgTjYlowBDxREr2wwGz6H2jm3XW&#10;ev90QOb4rGei9WYUBc40U9Qis8e7KSVS7DqGTY2/8KmYwBVdIB7gcrA94GVrAaca/oS7AuGeOfRD&#10;wZMYbBQ/3IvJLgjIS8waUfOSFuDLlMRMY/O/DDtgIeAVxoRov0bcVmP6Y9zLHIcADSihmBAd0UDE&#10;hScW7wdmdXl6n5rgD9PNa8eBy1wSxzdedABFCm73O9rv1pd0VTrUKsscDzi0oga9OHcRJ4ZzF0rM&#10;FRRge8ysKjc8ZM6F7wEX6CvEElwsnzxhu8dc4LDcVqNqVRx+3W4enZ1OLFuQijUJqyIt5X4k86jy&#10;3IetmzGAgn/713/Ft/d7WOs/fhACK6XgbA3PfgTFhVuKEM98EgBnrFNKxTDhjmqN4ZOI0fSyucWP&#10;H98psMqG42j+FJOaF86Jk+Ck+TGnAqRSsCX3/Aa09WgS7zxaAsG+3dB7x/P5nco6ZWw7UyyZckms&#10;veZi3kJHzjtKnUHy53FMo8vWWHvHbb8hZcFv//gdTmmevMK9D/R2ki5CEnajRHaYVjXh0E44Zdkr&#10;3kzl47cPpJRwnj8gg0kprTeDr06kzNhDzhUiHb0NnO1ErRlvb+84zxPP5xO17oyrhAcDCLLBNYuJ&#10;uPKDODOgWwpxNFTDQpqHSl05h2ewHgjA0tC8ktVeHoBZ8QfvzWhHIw5NhF7VDzF/5yFx3urBnNre&#10;4EeKJyoFhHKFTXpwzysA6X7854FzAbu+ZpxiQhfqGTxAzNv6mpDBuBxi/lzIOfMqVCGYwXG/9xSY&#10;tFTm6rjb5orB8U1PwbteiMOR5N6Ajc/TC6EWFDULxIN7AiT/LHIoN12syPWhZZ08ocKOjF24OPWg&#10;rU7lIwCsUYwIC3ne375Z1x5rYWcCfp1r90bnormR4Yrzeh92X1pSiGFC061k8UDuVci/xmo8IOef&#10;Wd93K9sNGd/Nkxf/dXGuHsKE4abnHc8KK2BKlnSgmJ5RmgHyMRS/vH/D3/72zxcCPc/JdsFdaw1P&#10;HDDI4X6DdNa5lFpMKDVsGxV97wM4TqPOFpyjISUytLR2YqggJfYsOI4enqFng7hQ3fbd8tMlBPPj&#10;+YRAcLvfUaUg3WcGiaddbtZQ5PH8gCTg27d3mzPBlqpBMdVSWlk81McwQc15qLUuPDgaz95ax8f4&#10;QKnViPBo4UtmPU6tdcImw7Jl7FwKmLWz5Yp2tiATE/F0xyvkl5AtuJ1Rq/P9HKQ2tnaCvB89heN4&#10;BqztMQTfgxwPUHofkYP9SQa4IWsL4qx1Ooy7AnMDOqcyxK0nL39fryiAGg5tgp5QS/9C+E4rKbSS&#10;zMPDjX41aVwZkNPaUg1lwi8XD0V1RtPxIsjDWuV1F3lwfZawXI2HZakKXQ/qfKardbe6080b8/LW&#10;CFjB3FcTL8s4aQHz++uzSVhvDn34OjmtKuDY5qfhBp7vz+4xCcfU57MA64ZxCMcDlcC8/KXPr2p0&#10;0/F59DEh/nWn8loPIYm84L9++wX/+b8PiKXvqlzX1ccvy/shYM2LMBBxXUo+4xBY/dpqIlzWc1qQ&#10;E7aZlu01cOqwCeJKEvf72SsEvu3ROVNuzc9ahQt0lqx/sGtQT4Iw/El14F/+5e8Yo+PHj+8sebee&#10;pWt8BWZcrF7Jx48PDMxApSozbvj7fD8JG4YATBMc2iGpQFJlFooAQLI+wQZbONmdBd1vt3vMXU4k&#10;/OrGkaPQKFLyPd/OE+cYSCcJu/70p1/CS+FaWZ9hW9E+Bou/DOs+jxPtPK1l3/Qs3LsYYKvNZx/I&#10;G/ngVQecbXXKFzUoe575/XbDaXw9vuY+58dxYN93VKv0BYDRGspWsdcNxbuW3bZomOLc/Z4BBRB2&#10;fn//xmrhswV9DDl8FOXK4zItlfXQ+KF018h7wfrhJZYJq+70a3hdtB9yd49NmSxuafxnAtUPOXHu&#10;HodzNQHXQJQ45GPWpYekApaAv28b37I8KEgMWjBqXcfdIRIBX/hTXQ7mdPFFZuDWXzNYputXJoQB&#10;F+ir8F+lrlmfAmAJ0lGi0fsRSdD+CtkwvrG6/fOP82cHUMJjCsWwpifiAs9EGqlgFmfF55gn7XUT&#10;Yb0uQnquF+9NIbwGpGdVLUvdid07D9AwpfZ2u+P3UnG0h83DVcAH9o5pJMR6xUyaZf1J0SkwBj2Y&#10;2Ie+e18++WKY+LNNY2QGTv0z69iu8y6XeY+Lrc+E1Utcx0FYKdvz1uznkN5OEsHjeODPf/4z/uVf&#10;/sbCGXvUnEuM18d5tkbq4GWsZ2uRnij2ZT6fhjL1NV97uJIhNkG1oXcqvFJgzImzytsrVH///Xds&#10;24Zacwh/dk0D+uNpEF5m8VRj6zumULv7x7aVOtTYKnNAe3MNrCbHerx6E+31zDjf/e12w75vhGTG&#10;iAy4WgtaP3EeJ/advD0tuqjN9Gr2wa2maDSsfU9j9swjVWVsowrKVlD3CgxLARVEo6Bas92fNC6e&#10;TposOO4JFt6SMSGhXHa+GxrLhjVbclqUQ9G1ARgBgap6xScicyOEtjum6lkRww6uTbwymv4qWOjW&#10;uhUtmATwc9PDr66rEKalFK0DHdiQOVYRYUWsUXpG67ihgMxWhurjELcuXdC6TTAFfaT+2byNMRVY&#10;HOBw0zXGG7CL5eCu3ga9k+u8CKaXBJ+3BSYaY1hx51XgTWE3rwUEUDKVpoxYC18fVQ34YgYW51wD&#10;IPMdJs/+JfXU7+mcIR67EAHESq3Cc5l5wYBAumdHgU0ozDp9e3vD8Y/nxZJa98Xry7e5OwyxlAZp&#10;cH68vaB7PzbHnoP8orhXpRI4fLK5F7eiVz4iNR2yYPky319hQhaoIT4nvndTsj2wjoFxs94boGlm&#10;VxnXz3GegAj+x7/9D7r9x4GybdE9TJZnELGuTJ4ia0Jp33fUbcN5HiFQ1kwV1noMdOM8EmHDmFIK&#10;3u538xasUUdyeHbuz6g+72zG086T3oKlsnz//rAAMfD+7R2PbtkjiggwwmgNPIkBAN7e3kwwd+TC&#10;BiA6BtJmWHo3+u4FMlG19FAL+jMwXNDVWGK9gFSNd0nnOpVSyRVlzdLJyc8NtwZ2kzIHn9WqXIt2&#10;nkZc1nC2c+7X5HUDJ3mBQq6kMCIYbLXsuQXezTmhaBroSWcGCa6TD3hquTW/oCShtgt4wg4tOs7Y&#10;dOa+J7HPOwWCQBx7lhmKWy1V9XdlcNNiWpOrOU3hrwSIdVpPdqY4oT66sVit/LDpEA0FZhpnGs4u&#10;GHRKhWha4QrsxXp0KEPN+oQsgtQFvcMdAPPqAT7r8hIhnv7qVa0QlcNDbJsolwMTn1IAYFFXivFp&#10;CFUqREwFH7vArsUb+bIvG8RWwL5zKvOlE7Kr9QVKMArqgVmIBaugBq08NYszSQJai3oGNmOXuB+M&#10;AqPWDVvd8TieCA7qmJfPXowOmABe+xEbUypmqqkr2jXOEUMXXObvqlAsbmGTHopnCFAESDDK2nRR&#10;uAmWTryMN5hVbF20TzI1ZsksjJhwj6PZvjM+P58TYbHN//H3v+Nvf/1rKBNRtbzuZBMzPSLPnoNI&#10;8MALjIYXNNJ6HxSyUIgUy/ceF6u5mMV9HAe817CqZ8VUnI3KlMqTa1vLxhTr3gGpOM6GUgW1Wkcl&#10;aNR0ROFVYiEiBjH9bdvQekOtG57ngdG7NaI58XEe6GfDdtuQCxXm4/Hgzk3ZaEYKnvmw2gD2WGbq&#10;7jBr2fo5GwT2AZ6hupG1chi/fOs0ILZtw33boB1oFgfoAxDrs9DOwbGkhBacUZPFl/0YXAZwT/bR&#10;8e39jufzwHEe2HbSyHgqqMNgowuKd85xYbcelHAlMV0yb8LBsmtzg/3/HeL0AwmWp1+DSl6HuFgu&#10;bq2KY/FrZodzMICl0RFw5bUAIVcN4qIX69E/tXw8rCov8OmGWyd1lSMXXnHB6tZPD8WFT/grbpUt&#10;XoPfdxU8kdcR8yIv/yIsuteAnOqrNb5MFeb9vdkxrCvRWD/oboT6nHvWjGCmHE7h5kL+cj9z068o&#10;1TV2QEt9KkOnafDX6v0AgEqa3oDIQiS1PK8imjns+w1tdGY68ANzjtfn8rHpMCNjVfjXufy6XsJm&#10;dlkKjzuNMWEn5zjxNfbriR1ssRz/T3CNK9gXDMbxeFcYawzA33NBvzy+nakRaYZvb3f827/9my05&#10;SeC8/R/by1kxjfNPJUHeSjy/c/qMwT7ItNytQKgknGeHiGWoGPVAjkId430XAZCnNwQqLHbKSlGx&#10;KkJufDbuzhgm3Gj1Pi3DxK+7VMbXMqESE9R1K6ggFEJlqjhzQzeGVtWBXAt++dOv8Or2MRQ/Pj6M&#10;4FDROgPN/mq9IysLLT2a5xXFCkJFOSWUWnGcP/D8+MD377/j98T2hvttD3bJb7++4TgaRqfyqBs9&#10;qFzobTB9VUNieoGT1xOdp9qcVuiw8yLGpTMSqTvQLPDq8Ipyc0GWYJctsGNZ0U7N9yLoliIWzi1x&#10;CmMvWlhfYcW61fviEfh3XaBFIRPckr2KcL0I+cXqv+iCpZOV30XNajdhPsJTmHED9xZcgyqmQlQ4&#10;FIMwFVcPSGUedhfaUERziBju8izznF+t0z96uYez6gyV9frWzAF0LfmeKRnnZDHLzX2yuK4/n83H&#10;5b7LGGdMwQPuxkqKOb/uOfEOnmI5wv1l+zO7TRKjIp5r6wJHTSiWUrDXDR/nx4ylLHOy7uGUpsci&#10;bgi4SS/z+l9/fy7F6tJr7FOBZ3mt11kVh1i9SMCQsW4xmZfX63PP2A/3nwvRT9eZ32I+OjL+5e9/&#10;x9udKZNlq+idFrf3Ah2W0pwSAgKQToWbU8KAIGdYSp8361DkwgKgUggVtUZiu5wZ0J2UHy6Qy0zN&#10;TYAgzWpzwPjeSXWdTbDWmuO5t61Gez5Vb6eX0KyDGuFkz3lPdPJLQi2VgcpBBcegLxWMJGLg9/vN&#10;jgPpBdrB/hZ9MXqcSrgYTYjfP5eMUq+6accAACAASURBVMhc6U11Pn78QCkFN6Nk7ofnvWds1j2K&#10;/F6HzX9hDwvtSH1i/76+ayq277///Z//hZQEdWNufOD0R6N3kBLqZimUACwyj6Cstasvh8Rydsew&#10;wzmFbcAfYUktuO3L/qOVcd3Iw7Bwuu6+qefmD+vOr/mymS9vmVei6wVEgrwqrCyB5fprBNn46QVK&#10;MQEvhgO7oKdH001YzPtMpbUokgWG4bgU0LTwgrvQmf6Nf7qrhFDiw2sU6bsFzvHPlYj5MAHrjRsm&#10;1OWfoZLqnqFCNcc8Z2/A6yNyxfUiBIGpGFzI0mp6sUpNec0mJ/bcYYGu8JFZRRZooe6RUIbhCRnl&#10;wl529K3jeTxjrD97zW2t03J2Jb94rtPouRKt+WsN5iIp58uVPqaBFLGJPOkxfO0us/My11d4bioM&#10;D0CvvCWfn5Hfz4YVv3/7FX/5y18xrNJ0dAYkt+1meHFiRWdJqLUYrDJH5+eehGDDoAN+R5Wl+MMw&#10;+8keye96BWkpzsbo1yxEiDKfYd/3aBLi1arOq5QzSbnOk/i+K0xVnd7R6JEQIJmpkCWzUKu102Cl&#10;KSy5X5WMuHFtyp7zML4fy2Z523bc72/o2vH99+84nwfTLPsIk6+PjnEO+7nB6hathy2N1a2+xfrd&#10;N4tRJMGftw3HcXCtk4Qi3XY2FZkG59VDpUIVVg6L4r5tcOZJ1ITRSdvw8ThZ8TrNrJcDEqaJcaxD&#10;gwsaOYXgFKM4pcU7NV9YqV9sSDVzTNxyc6EBACpL4Mm9BBNj4/UQv1iXqtwgF823Wm7L12Q5iOL4&#10;7JxURoLELHpdvpjjmqsl6wHnkNzQRSGu47bqVRdynpONV6s5XedvAMOq/tydn8J3FcB+y0XAK0W6&#10;rw0PE6/raZYwl3Zlg1xT+F5ht3gCW2hmCnmBcWhKiwHb3SKrSUKJOk1zMrgGaoVC6gpmKk9i4+ai&#10;DwSxlpNxvWLmV2tZYs0Dals++7KRrs+sXlS2WNW2b4d0CDLPwRLwDioILNCnVXOHebS4X18Jbt+f&#10;EARElvLnpjYXeNUC1zXt+Mtf/gmtdfz224F9K0hCGGPbSDNA2oGEbq3vPKUPFiQFGLxju02BZztR&#10;0QGqBR8fPwDsuN1uyJnwDQOahG/IMTUWLiQSBOYycfAxBopZxgrL5hkj0g33fbfCIhOGWVDrZs9s&#10;AlxkNg1pHUM7A6E6jAHSAt3G7VKdgM0okkUSak2oZTlbAM524Hk80NqJbd9MmfXgxsr2L4SssznX&#10;aGSencfGjeQ+Yrw5J7CT3B29n0jZSOIGs3vud2+J6p7EaSSDgrGxR24pGSmL1TfRku+5437bmWo5&#10;BoqoYZwax/BTMwwkgeRM3u/B3MvcV+uDg2Z7vikEQp5aZIliiy/P4UjjxUoTP1A9rK2LpROjdEtQ&#10;LbNjCVD28ZqgT/WRyMzoOf4umP1QMq6gl/v6mHWx0DqMzTEe0K18c+DFD7AJ+LDaXfAsuHfKlu7p&#10;8Q97BlDYJr+R3UMl4QKAmRCdIsqKxURi5K483S5IiigOcw/Eg3HrS8Xv+1kQik3qSr26wjsxrwpE&#10;8p/IpH7w9dI5kTPtlvPIJhz8ro4FrlmU5mAHcmzbxtS55XB+xuYlBKU9ejyL+E+hAMTyoD+naM75&#10;mKRsELI8rhw/rgyir65Z/urrFE8yUyzXcft7HDotT8DrQTzzw9ds8iiR9lrwyy9/xpYrzudh2yBj&#10;3wWjs3tTrcbBYhBsa6zXqPVEzgKRE5Io5Pdtg2f1+PM9n+Spud9vaO1Ea4SAZqWnMdXmTMoSOCsq&#10;97tXonoN3GlpgjnPzJ3jYPAzp0bK71xo+qiyg1Qj/t57hxTGLJgvzq5zWZ3umHPo+08geD6f5vUY&#10;zQqY598HlUDypuCNHcxu9z0U1w1Mm3RK6WwBZhFye42sIE9QuNmUkcaASdoGN7gSxuDYnWah5wkJ&#10;ZkuN3PcbknJ9uw6IvHFu1cnxZl2AF3ftOaE0w2RhlLu2s2JQ1H7WZq934l+2RX0Thj27WId+rZTc&#10;mrcNqGGk2ul6tcQRJ88FY0BKcpXdKkv65HIIXdCICakeFvwMZpFSdF4raAzszEZRyxhRRqH+rIIo&#10;OLpIjPX+LvgFV+GpDgPxIafF4B4AD70jCfNFaU7hL3NCbdLcmHfMFp7lovO7LrC9vQlkFkutCsuv&#10;7Yr3S8v4Rbi7x5FeBFWsvbys0fKzX3cs318nLKbH74slQCozRbTWGnnD6xhiBtfxLkI4BOqydpd7&#10;+3eXa/0Mxlmv/3rPi/UdsaWrQrg8uSpUmfrH30c8+/yowD0CVygigm/fvuHt7Q29N/TOcRCu6Tih&#10;hqMTHvGKTYeEmP7HbBgqYzaaLnlSV4v4HADeVrI1tvR0S7+UGtbnJx4nkLZEMVA3C5rKCpfNqvAx&#10;ehQB5QJmEJ3dqmQFPZNywfsGe/rtcZy4eRc16zo2zMBrrcc4D1srT5tUVbQ+kPoC8+SMMRp6OwKL&#10;T7VClcFW9zJSSmjnGfKhVMPgAYzeLT2Vy5ZlbWbSY/4hgq1u0QfXix5zyaSI6R217ozLiEIGvQdX&#10;IrH/wQB8EZjAU7kc4unWp0iPmheQRQxMcTNerGdeZz305jF4zhh0po9hvb+CbSquh+XlTNnhn5b9&#10;RciL5bAkYBiHDcwLWVPYrpYeQmmEELFj5A1JIPOAf3bzr5bePINqilCt+4ylvmGFJez7CkhSy1qR&#10;xdq135dDvd7VycJcMHu16DplEvCYshOTuVcBJwDwDBtfLF2ucHmun7zWYJEvksbCO6nZ1UMTsXTR&#10;SU1qylQD6lmFeygfh02WtXwVvp+teXz5N/++/6v+7MvjutHxVRDMf36Fi9brXu5j+zk8t+Xzl5/D&#10;cnejafYHaE2RknsaFoxMGW/3N3x7/wbYmd32atPHVL3b7WYkYRrQgJfGr94H8fSCnCW6LJVS40yo&#10;7afePdNKQ3DyjH2uzwAmVQCEPPR9HKyO7Q2tnUu1acZqiZ2tWUqktegrJSAlKiUWD0WT7MSGI/tO&#10;9tLRWX8QPWBtv5znvKcLSohgjCUtenSmbmrC6MDz8cRZegRWn89nfL9ZXULOOYyrBLHU0GYFYQVn&#10;PxYE42Xtj9M8QJNfWVC3jISEcXbocSAVp2QAtq0y1uF73XZsH4MVr8m6Kr1uWriQt0mZwaNrFoZb&#10;oK/n/9WKonWtZsVPC1jD0l4PoVz+nW3bZsbK5QT6O65MgCAEelVeU9Px/+fhnHcMK1im4PTA2quw&#10;m5bYtMxirj4pJrPWZc6dC/hV6PC/1dJczGHgcv/l6vE8Xhgxg2huiWpY3gKgWDbFwLrRbA5kzsNX&#10;zz3n7LMgXS35yS45YxRMiw13La7rvWUZCiEs4VALDFJygcL9YKX343Vcn4X6yhHylfBfn41FfZh7&#10;6eV6n+fh58rvq/t54Nu0uk+DfyGWmxBJN0PAKkrjPHaM4Zi3Cfi3N7ztb8AQE7K8HNkUiwkDwXE+&#10;mRHieDKmkvLYw7YzcCgC/PLrL/TKx8BxNqvANIbTARxHA6kOyjJXZEn0jBgAQcecEp8bQmrw072T&#10;lFmnOBSiHWlwLVprlvTBegNRYNs3tEY4x2mVAVjeO5iKCObBOy1Aaw37RizfaYZ9Ptl+z/aHSEBM&#10;YwwwdjsJ21Rnv4pSCt7f32OPsSiMHFoygC4s5CtSImtGRMLr3LZt7guZsZySC/PdoUBStLNDx2nt&#10;PQVZnT4i4akNquyD4TGOXDK2vVLIQzBJsMw6dvzTseuLteKfAxbhvmTExEGYQjfec5vWBOgU2FOY&#10;ueD4fG40LM+4gQsKsxbdSnKxuEI98x4uMnCxfv07WA8biNFFoY54TH1aYX6xKUSSCQkLs79Y41eB&#10;zRG81hmFdxLPOfXgV3AAXp5VYl0QAla7BfAua8T1iaDvmru+eEnXxVi8p1CVvibzU1dvaXkw/0wY&#10;xBpejj+fjy2eCR7AHKEUVJVBa0svuvC8fGGhr39bX+sBCwW7/u7f8+suc/2V57De4xWScksxO+Y6&#10;AG/GMRMP/G5zp3geglurF6hJYD0edlSztKFuUNg8WQ67JIEkYDP6XFrq6SJcEoTt/YqYUBP00axB&#10;+zDedLbLZLFi5tlIU1lQcALez9gtfJ/rbasMoueElHY0q6S13MoI0mZrrDHGQMoZzQrKPPOE+f5A&#10;3XZg0FOMvsmJ/WP9/v685H3h6/l8hmLqvVtGTEIbhKZrNsHc2dPWr+2ffz6fM1d/2bPBAJAE0sfl&#10;fGR7DlVSwYw+DaKw/YZi3zeMlNHaQCoJXcmho0NRN/c8zAg2em5XWoSKCoCBIuuhiv+npVWEHaDU&#10;gP1pnV0PQUjMy7bkz0G/e2FB5KGU5dewMNUnamDlo3Hl4paxC/MBpaZTjdSqxbuflrPdbzbtxQJX&#10;+JBM1KWFcMgPx5R2mC8X9WIZMjZHqsimFNyQHlBkU4ReziUmmNSkt3d1sUS86IHKrS/83lDIq3uA&#10;uYbXn5f3vMLSieRizFdIJ4SLC1HxeeschXiAr3saje0DO6DLXTn3rm04h3nJYBL1nzy2Mis7dfge&#10;SaHYr56EZdzYHS/rjc+C3N97/fvK2HdRanDVEze5/k3EqLWv8z49rz9+BTFe8jt5aQ1sL04Pd/j8&#10;iHuTThFi6Xbbhltl0+5SCnKq7O6VBbluqGXD/XbDtmXUPeO27ZN8ywqmrspK2flMgdEbBBk/fn8a&#10;BJIts8SEDHi2a0qXtfB6lmnFz5qIMcgbn3Jmlo2lGroyY1ZNjkmPcyiC3fLnk6zpnQmlskr3PBvx&#10;+5SRyqR4cMtbdWAYPOWwyXqd8EK6Qb4pYc977JPI8JEJa62d5NxYrGVjcyLzSJkVY6m2zWMrgMpA&#10;6ydyZnqroqMWdnk6DAKSVFAGg7KpZrTRzRhTy413JT1pE1j3IBgjLZ2hVqvYhB9zNpcO96s7v7AN&#10;hpG2WJIusFeowd9frSbMrf3pEPM7LwLLBMfX18Hy2akYwspff168iE8KAVchsQYm9UUQTNhl/hze&#10;jz0Gm2UvSmox1ZfZ4ZiWNFZv9bbi8A5drGO+WqE+Ll71K8Hjclc99dWsZHFtGAJG49mn/zPnCe4B&#10;2H297D+E5WWdrjEbiSVVo291Jk8NgetrOOGrq1W8/qzL/P8MTls9hPkcfLgQugadxH5ZvIvpVWBS&#10;ctt6rtd8hSlff6YFr1HAs44JizfL91zVzOynZN8rhU1UtlJCwDOzgq7+frvjfrvhdttwv2/Y9orb&#10;vpkiyJF37mNb4ymEKBTJ2zoKTEDPdWHf1+lR8Os+KYj3vZJ1/d3V+RgDH48HtspKzlfqDR166eS2&#10;9lRurbEK1BWCkJLB5wDC5hv++eM8IAqj8J1CnnM6C7hyzkBjauToTO10uGd6KTMI3lqzdofVYpjW&#10;DF0Ejx8/cL/vqNs345fhmWFBGtey9QMCzxxLKJUwzejM6uFYGTg+zsOsduA4OkSYOUUSNK84vhaT&#10;FgpxgW9pk3BcENNwqxW/vi5WUbiYV4WwLtjrpl83/yvGef2cbRy7R1hXqsCa6vnF9VdVFGi+C8VF&#10;eanf9/U6rpgWgROucuidqUBckIcgXN53i9ShETGXI/59GbsrG38//cRqvAryqxZZ12F+18esIVQu&#10;d/Vc74sSNO9iwAKiYhYb1rR6LO7aZawxj+szilvrc/1fszAu8/E6PyKX+XG47I++/2mvOTmdjzVU&#10;LqJH8foc6wz7531v+Gden/MrOGgaQtd9fzFY7BIs4KELnmBNMjIFeU0zSJlSRhLmf9/vb9j3HftW&#10;sG0JpUgk1HZr/O6vK/GaWACV1m6BoHemI442AmPvfVizd6cPxgW2cGHo2L0LRlXGFLLQi922DVDQ&#10;El/oxQNb7sM6T00yLkI8C/w1WqyB5+X7mXYc/DxPUiWUybq5np2oZvWCKzulnlufrOuSK5lQOqOz&#10;+KrM3yFiaaGK/Vaw30vw5jNOkpHyQDs7Si3YU+W8d8WwPsQ552ngSWJKubryR8BZDC4/SSls0JtX&#10;Q0f1cRweNdggCTISimE7UNC9WgWaHfrrhp7C4moxXYNz68b3v3tu9/qa97F7xZ43Ue1l4vjj19X7&#10;gMmwOV6Hd0KxAdcg9GU8xNu/zjihcAyFp+uINebYvgVXWiJqQUaFwx0R+VfX7l6J/DUL4ipUuLhz&#10;zj0T4/UzYYpfxomLxTWRCt/0iEnknzmHvh9C98bkLIrqRRDO+eWXvlJavsfWdbwu5tU6XoXNa5D1&#10;ZVdMIRuPNPF3f1b+fhXCrqjd011fLoSuz7AOe66DmMXlv4cFtmiQJMLaDmH1ZpJMdshMrDxLCrKv&#10;bI0xtm3D/X5nBs1WUGvCttHi9yC1Qy0+5rXoyMfIHqc+ZlifV8tfjIw5/jepnOcauqXLXHREkNeF&#10;t69JrZl862Al67D96xDSSGSinM26FaUalTFmRo+vu6+TiAFbabN8+wOTW4i8MPf7DlXF4/G8PD/x&#10;fwThlxtCHpCOxjyA9a/tdvY5F+cJVGvg/f7+ju1e8eP3DwCwxh4PBlsxcBzkwC9lw8fxZA1PV4Og&#10;JoVDkmSxQUtbzQgvxMfoGUKARl9dABTyl61smywwuxA+KzHYYikuto76yruLH5bxDIjOA/kKIVwt&#10;Td9g837LgbcPDXULeCGG8nssFxvQ2bcT85D6GBVyvZdqkEmtT6tzYJH6KZh47iosQ4ZOSTknN8a1&#10;WrETgpkW6vo9n5eroHydOwqZLw3quLtTWIjM+8uc2RehaON3PjoQetIl716mWOTz+rrLyzXXgfnc&#10;+J2TxPVioeL9eFAbj8z1W0YqMjnQ3RONZhTyee48JuPP6bOQPs2x2et+behi5ft+keCnAX6+t8PS&#10;TQrSSyOEPqOwdqbEG1IjLPRswl4Si5OSMLi2bRtEmDmzb1sI+FISSk7YjK4AMCs3STSpcIHsAoE4&#10;uxoXigtWayyUOC7najnPA6qefjkhSt9TpCRmxalY6iKNDg98sjp2qLJZixW/UVCe5rlICGmA8Ebv&#10;ZsmmRMbH3i4xBc8IyrkEnOJV0uSeN053ZGzG5eNnyz0NLzwrpeDwLBijBvbm3KqsN3DZ1q3qup0d&#10;59lxu7EZSPvBwK0ORS6VnEEQlALkLHOMOVmuP/fIiFROdr9KMmMH7nFBmEUU+0jE4ibMvgIMkzfp&#10;PC2vBEhOaOqVa/MguPBJVmru+5faBnFQFDxkMvo87AqotVqzObRwTAqLbxXWbo26tejhKSJXy0Fa&#10;cMUojgolMRWTKqIQKCxOP9BLEwz5wkuQ+aAXxebP7n9bZbr48P3lQSC4YppeAw9Tx6S45eROrNjH&#10;8TWccYUCpjXJzjzmodgahHIyYeUq/rNyUDg/jSKble8W3BRoMb9wfP362BO6YnaSF2jxmeju+/rC&#10;rGlNdgUzblOangLSdf55FZf7LkRzzIP1KpxCfrhxMC12vFzR4bypiBgAZluDyTNEviUmCYTCWg0W&#10;zDgLPQY7Z0ng8SZVheSElKrRB7DKNCphUzYGwmrWGpBTwV53bFvBfqsoW8X9dkfJhCS2fUNO1/Gs&#10;EOxXRkKyfEty1ovl0M/UaXQgZ2CcJ3uh6giLmuOEZbuYQLeUoGGFR6wInVZ4X3ifTgAYbIax1X1a&#10;zAr0fkYgdiiA3iBIAQf10ZgRlAv6aBR8KSPl04qkgGYdk4oVfQFA6wcej+c8XDYvQ9W4aABvwtFa&#10;AwY7R3l2kw7FkZY4g6cKD4VarEGSW/zeOWsR4Euls6eHZpmGSeT0Z2L4OoDTWycC7Cx13yKW0HtH&#10;MSWlEd8yS/51c6fXjaCLJa5mSV1Fma/V1ZKKfbRY8EmDvyOsMpc8/hmTjnPuXaDbZhtLHvqLGx+C&#10;24doFlwywR5c3a4tQ/ubJaCe6fF14O3VKlvf/wwLXA/Y8jSXeeLXRuja9TsXF/+La12gD3c10+fP&#10;QcRlXUhyLuWrcDMBHm8za0JMEPr/k2dNLtejBT9xa7cCrrDF1ADOFTSt8ukFhA91eRbLQYlr0n0X&#10;2z9i4xdJkAEKyQSILnTGAMRSzGItQu0Bl32dJhQngqibGPA+rhINryVZ8Nkht2UrsI/oDFyIuFU2&#10;YRtJrvhnK00vT5/FQbTIc03IqeB+u+O2FdSacb/fDYaxXqX2LLF37F6Q2RyEQmAWQXHcDDRyTVmW&#10;z6Keq9cDaFjvABtPbxb49W5RbpUryAHfR4dqi7XrIAzhEE5vHfUseD5Pu3c28i5vx0cStd47cinM&#10;QlENj+cwfvuUkml9q7NAQj8btFlMoNZIy1zjOOEJuNID17MUQmN9dOz7De/vb3g8SYhXCvfwGM32&#10;Mtcv18pKe6j1xPXCsozH48EG8TrwPBpu+851aZ2GUpre1XmeUBnRm9YVr3s2uXCOzvNEKgViKaEC&#10;h8gySmxgs7RyYtrkPJIU7CnkpqdNXuGF9YDIclBXaz/wOp3XlpRmbZQL11ehYAsgoID3zfmKeQJr&#10;ybdRA7jSUjVg26ztLwSQHwa3yKeF6YUrwCroXyv5XnOmvxLGPt+fseYUQs4n7fUzvLcu17jeR0SM&#10;F9xzzmVRnnZZYFmQ+f3ruNe5X6EXt2mF1A6Y1wvQxqJ73it+4vsaSgyWbeHKfe6eq3IjJmJC1J8x&#10;5l8pZFNsptUgs4CqzdPq/Sxj4fTkULrrOk3PjddOl3koUHgHLoRi9h6rF08RWPrpzoyapGZu5BTv&#10;Z3FIJaNbamM2Qe8t7+q2oe7F8uIr9lqx1UJBYlpODZ5y6OGSIhgK5utA9RiEINjrx2mgbfMsdL5I&#10;aVqnSdA6K2lFZks/ANbCLy8UwAWjt+CuWo0XtuJbumxJQinzrPfBvHRmvXT2dc302MZgVypPwWyN&#10;1v2wyt3jPKFdkft5gTd8fVbqhTV9OnamreFxPA3GQnAlbVvFULWm3gUl14B/RATP5wHF+EzBjIzW&#10;On6MJ9sfKqxfByITZ4weniiVhP9HGU0FbNC6TJhXVHCeHcfzO8oqKJIImeB8IWH4a5onMRnF6EoX&#10;LCBGS505XemwlcJqQlhqabFSNQ6pXcul0eIZKOjKzAnnuHSQjGzmiiYnG4xT7yXaYdHLPOSXA+0L&#10;iqvw/yqG8N9Z1/G3VRp/8fcQBHBxOi3M8cV1OU9uYXpy3Qyueu6zXykUlHkoLg1Dhi1pc9yYLp4m&#10;pOTCOE0dyTGrxHoi1snG6GNNCKEnJtHFpCUhPrn87kaBezhyGceEVi4CPYT+IqQT4nPu3YVnuRod&#10;Ycm/KtOr8BOrEVAsVLegMB1DiZnnDJiRISKhXGRhVU0+LtDdl5yMRTAh2z1SSlSEiQkQIoKtVmOM&#10;LKxirBlJzL1HunatgjWUbn15zjl/KtZ5yddxDTjGfQXN95A73L6n06Q/oBXtMMX0IiN5IKelSCeh&#10;lAypDqukEMjbtqHeM+kDxswi2bYZrPUCpxGkYRLXhcMsOqHbYo1QxlBkZ5z0tpLimL1lEeWCZimV&#10;OkbwKA2bl96aVZI+IrPleTwDztGhFrw1xZEzFFNhOVOlB8f9FB1Hs361DcViJ16x6kr0eDI+0fIA&#10;cNhx5FlKeSpAKTQEmrUeFItNWHbNtHg9Fci3Ig/Mq8Vs4mOxCGkBr8HZ6wFVeCaLR6v5iRAMHeaa&#10;ywIP+ZUUXhTjGzY4X+JhJgSywjQxlmWjiwqGzGBzCEclq8ykOTZXej7kl68IXH4h8Cc5mQkiLI8f&#10;0BQsMIRQaOpWYoxvsaqnDpzFYcsaubtJhTnHw38NO3/xAn7yYMY7w2/54NcVxvLcIbyW60oI5GX8&#10;9gwp1mwZiyuigG7S8mxqBSR+XftcWPyupPxuqzKd18Myhq/2yVc/k9spGevmfBoKPUDEgqglxz09&#10;W0Q0oSSDPAJCSaQoFv4tFfKS+MEutRCLt2vdbjvzuzMbdVMPSFixSSSqWtXWbsXLFYYDJ4eS1O6V&#10;Ltw1CnKvSJ4eO4/21UNNKZFSIJHPxgUmFubTmVorUBU01ZkrnhBnXHUYn/wAA7neKKQbs2Ux2Geg&#10;SDE4SC6Khfi1QJbe0V173KPuNXjgnXrAz1k7B3IGaqncI0lws76r53nieUxL+zyerHLNGbf9FnLl&#10;tIIoBsEJqUjO4XXI4vm4QpVEznlRQLNCh1EYwBUl59G5gc7zmLLaz2WehmZJCc2I2qDk6QfAilcP&#10;lHju5+smd5rXsEq/sGyhxK+o+V1IX1PQvEpw1Rnch1fuDlpME8UU0ArzqjgAUVw00w+ne8rtgGW6&#10;5kaHekxgWr6BewNw932OmmklhFImadrPhEHEM/xeuFqyDE4iTCSPQQSXyzrW5fpiVvT6PBn0Zsb6&#10;ORPkfrzDFpdZ7bsK2xWqWQWzQqeVD0XW9frT0le7NgCrDyiXa0MVCV/ELGStMERcR5IEnKDukYSF&#10;zdQ2iExbwbYk1ApuYJAE2GkIESzuNukpBENAETIhjDm8mSo7PRAGnwe8H7L1PBbmr7s36XnWbmGz&#10;+5ZGS0m62ClcbhE2+fA0SGAW4BTPLx+dVcAC9ARmmDSlZQzgOBW32w71Fo6mCFOCZY+YhaspBCyt&#10;7TB1bPzMV0/GSitp5rvTOmZzDuZiJ7Q2UCI1UVCStxZk9TZ54oudHRcfA9qBs5M7Jkmy5h4dIgMw&#10;H0KVmSNtKNrgfQ7LuilpyUyygz76CE/If2YW0IkxGhIYwCaEYyRnSwyBrfVsnrKwFkEKXD+LsPuT&#10;lMKYgHWCEhGclq1Ua0USwWm0w14fcJ5sI5hyxsfHB6kZnGMmJZQtA8qgec4Zj+cZDVnYVzYbBUON&#10;DLorT5Bl1uXXCl9FcQ2eHabxKssXK8vO5cVKexWSyaLyunSuuSqCVwXiYthd5mmF8WTysORFGLgY&#10;crgn/PvlXm6vBbyxPoHM+wswIYxp1psgnu+JCyTP8NApfBYVtjzHNG6jS6nOOYkUveusXufGLHrG&#10;EwAMVwbTavbrLjqD13Lj9sXmTtfJWNZl/ntx7X2OzBp3BcIxXmMiAZG9PodbvdN9Cct7hfGGw0R6&#10;/X5y48IMBK8XsGgSAFo8a9aI4ViQuQAAIABJREFUCKEkHzMhlmxZLuRYcS8CixcYYzGDZd0r65iy&#10;gMLe4CpV63eaiD1H/jIca6fFHF6D+JlLkX64bxsS3Mhi16OUTbGFUO4UQm0GDXMpZvCMoN8lj3mO&#10;uYw5SSmqUktNuFljCQqEChFys9NL53xmCz+WUoEF5hx29krh/Naaw1IuZQODrTMzTDGJ1XonVLLL&#10;buMjHQEzg4ynXa1Yat8t3XNYuiPjUsU6QflrjDH5W9RSEVOGSLGmKB3egS4n5pyLGPYNCvw+JifQ&#10;pQA0vAq28Ht7v5NauTeLowC7VOOfV/SFWwgA6rbx98T+re/v78iSgkqY8zMig6zkglw2HMdpDJkJ&#10;+76RtrjSI+mNaZzOYe/ZNTl5MoPi+/fvbihM7gNfwIDEVRe5vGaDmAW6FB9E0FFcwL0c9i9eFyEx&#10;OYd5cEDhdRGIi9Bdr/HJSnRhChdQyeAZF8SAB/SSLhk5qkEExYtPi/WCn6cUsYeZBz+F2BV2WMZp&#10;izhhLrmOyT43MXsbv2oEMtfPxNx7m0CbI8etVy8q5vv6FmLSXSgu77pwhc5n/IxVm2Bc74HpXX1e&#10;eRPYskBJq4di+eE2lXMc67+hdBAW/GpFA/T6Uhwg49sxF0p0Ysrrfz7D+eX99Xnm/LPhteRFGQBB&#10;giV5MrumLHAqbzeqCHEQN07Wfs8Dr7Tc7Dkh2Dfneu9hWTtDImDdhux83u83a0E3kKSEsBrBz04o&#10;JAddScd5NjyfR8RzaNVPKgGHl9ZqUv9XEiwgXKyLUUfKDTBIIv7TSR0gEAz9EWmRhEoHWgdU2cTb&#10;U7dPa3PH/rAFKamxmk6lqapAYvMgEpcJtu0GyUIIR1gJehwHJAlqqUjJ+GhMUZdiPDxmRKRIPmFm&#10;kGecqQ4c5xMVA+1saENRC7OZPPbnnPrBfGnehwtiEcG5UngI4PUGooLe2LTJs2NS5n6+WWGXf9aV&#10;jheXqeql4ZPACdgsbct9qdeNLUAI8/UQrwfYLbUBxxQMh10E3aoVL4Lw1ZC1hUtxmE3oqcuc66H7&#10;KsVwHROX6YqZ83kTyP6HKXgXK5buJy02MfbJKSFlucc85CEIZIrt1Sr3666vsCDlZZ7A5EUPYEZd&#10;QCjj14yYVaHMufv5az7Pq1Xu/CRebSsJs9XjolQDFBJmrK0ZE+u4Eq7PyP1x3VNDTAjJTOF9mW6I&#10;5ZBDMkRmk2i3dEXEsi0sISEgJnvaZV3WZ4m9Y4ZLejFerrM1BxSNpEP4JmsWQc+4ugKj6W+QDOGV&#10;aml8Xr3pzxDC0xUChMHHnACQEdKDkRQcTBRorWNg4H67BTxDIer7alZpUph3aw6iQbC1dtcCqDwc&#10;UmB17lQCY/jZs1TmH5yZWkkb4FYqq+VdSIpBCICiIwk9s9ttx+gDPz4+2JzEiMRaH8HGCKG3tO2b&#10;g7tQuRKGOfVvLQV124xdk/vZUzD72THawLYVnBYfgArOY0SdSi7kuV9TiUXYmcljZmc70btiv+1h&#10;jOxGtNbHHmNqrU8iNB3cK/Cg7YyHQCwAXXfGC5banzZIJ7GZ0hhDASVJ3ONx4vF84H67A0pa5bWp&#10;S+F/q1gTJCelcsgCV1kcAMsXAsTbaMVBiC99jWFbHSEPvV14tVBX/FtmAerlFYdzET7h4i+fGS7o&#10;XXhjzaL5nE1ByysGZddxj8JKssThDFzutz6j/00Wj2HGHub8rt9z2CVhEYTpuhav9wqLWBBPugxg&#10;wlLrutCpvgj5a+qYO1YCb96wBqUTrpi8F1etStBbqn0atUyPBQC5cJbcLPcmHfLxF4ODnoLJUcRB&#10;tM97yqI/s//+01iKK3hXEuYFpZwX3NznTGItRDJySkjIk0/Fkwf6QBYeslQIZZScjYdl4t615hDy&#10;EMPr1YPvI6xcUWay0BokFu5EXK139NGMU4aCK2eBJCtQdDg188nYHFvQmreW4zSwwpIFWWRE1Oij&#10;SqWRQmB6wLcZJ4yC7I6lVkAnJW/v3ZreT4VJoUfOmii2Sh1v93d4o5GcE9rZ0K2X6nEelg/O3qcC&#10;4Lfff8PzeQDCtNMSa8V8erWfXdlv24ZaeK59bM/jxMePAynlKCxLSSPN0lk623myL+y2MeOmD5zn&#10;gWysmKKKbdvjaHUdEx5Vnt+uhIpIZ+xFgOxfmwtTLUenB1SN8tgTU3KCGTAWXFaKoVortrqx72/v&#10;bIreWwiVXArKyiPvgSseMndPEBaO4HpQVujGj1lg5euZXr2DsB4XS1NnJer6HhZh6ADE6wGlhXZ1&#10;ua/fMeFwsdH5/68uOZ/bPp9M0Rn8QfpgE7svHoO/JpdJirFTiFLwigsauLU259cvxmCgp3lJXMcf&#10;RkwwA1SqFAgWC3B4CUwzI9X6LIK6jtqtdQvemAIQc5nWYHQCoOJMf2J30BlwBSLdMwsH696T2P9N&#10;5TVfr15BCeveJiZp5N2z9aIg9phxmCcLon9qGygTmlhfHsJhVeDAsPGtRUE+HypA0877WDn/lR+F&#10;P9dkQt7HL+zi4zu0lkxK2Ezhm4RYsViGjCc9uMecwgJsVDTJEhHMrTrOHumaTuXtFZe9A5KYzly0&#10;Tg8ppWgp17srcrbyTOJYOddhDMYECAXMgKvYBOro0NSx33bc9qWC1PBtVVrDVCzZ+snW2AOjK3LJ&#10;llrJmENOluFm8XEv6lIAzeh8abUL9r2itQO3t91aDFKoqRrr5FDs+x4Q1VANzyJl9pQ9z47WB8ag&#10;N/Q8njjbiY/Hg6meNVkSgIRCExXkj9POKRXZeJxhQCThNUb0ffWuep30wFDkXMLKFrV4Ti1BjObw&#10;C+M6FIJbqfTkfJ7P0+AwJyXLVCL2vd5J2FZqRTobykX46jyM4hbgF9zl88DoBS6ZEMciqBdLIiTC&#10;H7xeYYsVlnBFc7n/T8blmNQlACxudy/vvXzHqVJCAIew+sIC/OoaLsz93p8MWB/Dasle8fNZfQsT&#10;3vP6lOXrs/BmU3ki/pU0YSbHGtdn/Tz34FjcQ7ko4mX9dIHkMN8W8SwVa/Pn3lDspU+3BIAgwlNd&#10;1nu1/kMZu+Vuc7fgwm4gRHDbnl3g5F9+80W5Z8trlpdnxbJnFVCrfB3W3zglWvs58GljDVy8k32r&#10;8FTVWgtqySgloW7FhNyVyIz8LcRxHddP6R6YdswTGJDMOaG3BlXr3Tpc0FiDmMEsoJWV0M9oaz2u&#10;BbCTklvaE6ohzBC52ueJnGh19tHx8fiB5+NJqmMLLI4x0Hoz5cU2hd06R00l1NGb4jwPCvOUsW17&#10;ZNzRW+gcd6EsOtvM6R+j4fFBeOx2u1vj62oppWnWxMDOsR1op7HunR5Q7x2PxwO3X+/4298yHs+P&#10;8ILmevo9h9VCiD0ng6tDEVW+LuzKyDAiSgCKWgraafUMnuCSSB2snRDNeRyWkWQeibFJpsRm42xm&#10;DnqEthajzY5pp3XqOk9ew9k0397ekBJYDHU5fHoVgC601w35KojXzwOrZQ87vK/XXP4usIP4xwJo&#10;Fdz4dM/lcsv41nG70H0V2K/fW7F+cdf8Bfv+2fj8edbPzgqcmbGwfj6C2Zjw1UV1vV5vEfqxleVV&#10;2Th+TyjFUad1Df16r2saPy/W/Oe5/tqjWp+Hedv+NOZhvMzbOt9TIH+uGg4PzVJo43ncpzDl4uRa&#10;tBAl5ssJnUwbwj0moVZadMl1f66wX0nMPlsrSN36Lp68sFjmM2OFyZjUY04aNatC/Z4MWGZrLsFr&#10;r3nV/m9rjfxAcB70CY0EPNIIm2QhiZh3fno8niFIvMkL8Xs+rxcm1YXfpdaKPojLwy1iEdz2O/ro&#10;lsVGjLrYGFo/TaCeIASc0dvA2U9rZl0B5KBMOM8Dw55h25hFIsIAJimNn6boUljm/WzWvo/jzjlj&#10;NygFCqhJ2lzI5Egr2ZV3s7lL5LZBw9vbDpF7xCdKyUvqqWUdSlrO7cBxnLavp3c3xsC+7xABns8H&#10;tlqR5N1qgBTnyWDpvieMRnI1N2I8dtE7C6Ru9xs9Aa9RiEywhJEn5bE3Y3//xqKuHx8/LMuLWUqF&#10;wcdpPfGQACzu8AO+MhteD75rNreQvjrAn4TLi4CYVulVALwe9J9Z0K/vvQpQmYOP+//MC1hfKouA&#10;e3nm12db/+YYYNztkxB+fT7MNnaYAlrkdVYcgJpCc6zzatYvcWtrjq2z0God1x95JuOLZ73OtyzW&#10;vJiA5oOtSpQ/O34ucUi+NA5UIIYxv/IShRJMYrQBADCZDz3XWExRSKFmmxDUde8kY3LMKbN+wIKH&#10;UScihCfUnknBXrhZJLIuRCQ4QljNqJF9sm87mhXAeE/bXGZA1xVHrdUEa0c1XNW5z4FJJQt4IBNh&#10;Da5nwoN3x3GYwGPeeRtMPTzPI9z6MaYwml7PvI6q4vk8owDpH//4DQpERS2JyRTu8m6lomTKjW5j&#10;7KrGf8NHLZXeC+MKKZp2OBfV6M59bnndmYHT799/R0qTLkEVOI4TvTd47hxAiGYMxb7fAB14Ph/k&#10;bxfF2R7xOe494LRncN6XMTpu+w2lMuCbczLruJtSds+E52gtHnMPys/JynpJga0YaJBsFMEL9TcA&#10;7NuOum+TFVQVvVPB9PPEvm8QCI7jpDFj3PzltlsdggKq2DaHDAUpv+H5eBAeTGXCNXEGgnxsFSgr&#10;MOzvw7TcPMSvAuPicuNq0U8xoJe/xVe/EEKvn3m95lefeRUoniWyQkBfDddzTe1Dn675tRdjX9E5&#10;X1HZ9zLe6/XcKrftqJ5WNXtDulXKr0/owzf/pzHMB4nFfbXa437r3L0oxE8vVzyLBqJNyPdWml4F&#10;LgFfDyK5sbAqkCv75uexUklZ9o3MDCMBSDMQ15oFaS7kY+gpBcaqtrz+pKvQFJl1m4SEJr2A8yCJ&#10;EK6h5S6hTJPFVLKV3wvI7X2BiSIdkTDStpEPfqAbtFPCY3CBXGu165jQNKbDFZ6qtTI3XRTHeSBl&#10;WnZu6ZN7vYXRdp7WjFuzKYcSBGBuHQOIQii2lPNg6kA/O84H87RPE2ylVDyPJ759e8d+s/L9oZHu&#10;Bxn48eOHdbKyecgZWYptUw0BezzPwKKTJDweHxgDeH9/I72wJKRcmBoJGOdOwb6xo9PZGurGGgVv&#10;mt0701ZFQNhjKLbthrrtlo00DAabef207hW1ArXuUEVAO62xXV8uk06EHoYzU3Z8/PiwmJWtZyc1&#10;RjFPpo2O42BhmA6rRE4Z59nxPI4oJiOENuK6q7Ha20B/ePEZGUsViq4dRZABa47MV7JMllfh7pvS&#10;BYkLS7qfYZCFfJgQyawCNbz6cvbo0osYFa4dsEhcu8Anf/xaYwS+8eN3Fz6L9xCHDotFbh5NDPLF&#10;AnaBsN5zfU2n5FUhvigbEwbxvigiVPzaIzBeM5Nk3i9dPsdHMN4QkcA6v1IuPsrrHF9rIdaxr56X&#10;JFi+Mp/zlaIAYqmTCnjJv2PGLE6aFqWIQTvKYG7xQh5dM33WMbzAS9AIvgMDKku7RaT4TnCem8VF&#10;qz8Zle9U5BlipHkS+DvAZUlIxNMT92wpOZ6jRNchz3kekbniUAEpoQZymYqP3ycld045FJALWodb&#10;CNecEFhz+SUIHDvE8Pd9I3bunylWNDW2GrnU9/stvudFNSmzgCthpl/um3HqZMG+3SwjhoKwdWbY&#10;tDZm9snoJsCt2nZ03G8rdwxfDDUIxmjoaUAXkrBu+fHHQaMgF7JTCoDvv48QoiLMQXcFp4mwaMlG&#10;6mYK8TybZSPNnra3UWNufO0AXNMeA+rzHskSzcKZq85Uxm2vOI+G1gbaYGFXsoKn250sk+0k0yYN&#10;lBTXbL1h6ECWjJGAx3lEskTJGWdvIQ7UCMxc2Hu+vO+B82wYtSB3eiGpFJTVaqNA9om/Bnv89Rme&#10;SJfqsAtMsQQDr9bi9TpT4puVF8JC469fwTOvrz+CcHwgl/EDUWoeAg2y3E/9f5dr/Qyq+WJEl8+E&#10;yA8lML8XtLtwfaSY9uTXr3WO5u///Vxd4BcRa6oiTIVTQPH5mcKK9e9DzAt6hdEcIpJlB1wVBWsL&#10;+JeAJEyga+wVGhur8PXXa/wmSTI+dud2t7qCyKie864AJGd27rFnXrF3noGCLFaQJxPKYGLCFOYX&#10;PniZcADfs6wWJHS0RUgPaBfkavnfcO7wbO68k4UZr03VED4eQO1jFZSff3bDilWV1qNgDCAXwlCJ&#10;Y9v33QR1N0+hovWDnxmIoCWLe060jxPjPg2RJBT6m8FOTqfrnaK2bcNxHviv//ovlCJ4e3/D2U5M&#10;m4tpjZ6H78VUnG+u49MsXBFBqe+RzigiRl1Mnpbzo4X3M3qPOWJ9gVhNAGsMXMlPGhfFcTwXQXma&#10;tU6PZts2/PLLL4SJVNGOCX95VTLQIGlgv2fcZGNPgJSsYjWj94aeG/pgVlFOpoCUMFfrjXCVkDxu&#10;9B4e48DA7baHUPdiKyhhnJwz0zAzIfZSCr0JYZ/a4i7uFGBcgGu122fL9St4xK81BaUfLJc+n85r&#10;vC8AMwJ0dmaHXoOQr+NYD9f6mXWMQacqcrFaly+8POPVip73/zz4n82Nfz7kaGAcmHQJL96BDQWq&#10;L9W7l2eXy6FOXwjA17HIp+eb0EQ8lilWz4AIy/UnymJa0SnGMS1/gzuSeM/Ci9X9s+uJWLqZcL6c&#10;Q8WFgQ920vbOYiQV5qebuoSXh4su+8G8BcjMhHE14PCPXzNI34SZMdGUoXXLfnCsfY7/Su/hjZop&#10;YEslZu8ZHow9OKcM79OsJH8NyCoAeRLucfy+d0IZgClIc9fP44hsIx0OE84llm3D0GYlHuS8ad0r&#10;U92bcPIuplJqH2EFt3bix/cH/v3f/4HzOPH2dkepGbfbhl9++YZaEztR1YTRZ2B53/3vFd5CULjR&#10;KYBKCWgLkHg2gBkx++0WUI9j4iy4MvnDzc69qxoBXDc81TE5Mxy9taArblbIGr5ua+Cyr7UOEUIz&#10;Hx8/CEumFEL0XCpZf/vtB3SQhoFcPyeyJDwsaOzZMKr0Unje2CzEvYbWGspGsreoqNcBJOA8vqP3&#10;xbNLnuaNgOKAZvGEE6137Jb1VNxt8El0IeMbd+VW/plQWy0rhIjgCgxr7eMWl9MASGgBt7IW6ATT&#10;Sv2ZEP8KPnn1JubvLqz/e29g/Z4/iwv6n8UE/kiIrWNaIacvxLgd+FXJyOXvwFWw///xbr76rM8z&#10;FoG5jnUeqM9z/Ie/L6a7SCI7ox2wq4fnBGGyeAj+GbVAcTLuE3PLTfCnJJcQScklSNpcwPra+f4J&#10;yCKu4wFjL98vcy/bff0wbZsXxQiSwRs581nFeZeFATQXEk5FrG6hZi94sq5BOp/VPVvtgCZAjP9G&#10;QVc9GW4ridziQ4dVY7IJR5T3A4BVl6ZEa3FYk2ko0B6PBQoaFJTngxDHko0VPX51hQGIE//5zzec&#10;ZwuOFCQvKqLlzgpZ5tYzf51EYPu+MzagGgoWEBSjCE65AAORebJt5GN33haxWg6oLkaOw8euNBMS&#10;zefwxhy68ueYnaRo6ddSUPcatT0JCWUvaK2jtdMaoNMzeTweJB8bbOChCuOREUuh9PMyMCx2ETDS&#10;GCi3Yl4V9+LzeeBsJ+pWkTt5ePay23MaQ6Yp/QHg4/EIaIgQjQWPc7F5skrjs6F1choRtitkobTs&#10;KIu8zwPvh3fFZ1//9nrQ+VmBu7I55XAPxK1YaHAy+4KJuIvvGtrSCb/wJl5fP7PwY6zOey4aCkTm&#10;g/5/hL3bcixJjiSosIt7kCe7qt9nZkX2/z9rVvZhXmalK/Mwwu2CfVAAZh5k1rA6m4dkhIe7uTku&#10;CoXi/WhY5p1ZyU/XLYagh+HeHFbkAPE5FlliEQrhRxfncC9M+R1n3z//ffzfui8/Qyw/OaCfXvNT&#10;VuSZ2cIlv2cvxAkNgoN8u6cKd/BcLxrslTEUayTykXxcKt6vVIo1fGHNL0jkTydJuNrFTs/jtCmF&#10;snHCl7IkVR/VVCF9mIxfO6frJFkyvTrMkMOjPsBFunzSUSmrVgCw+SdvHcr+mR4N+vGdyudZmTvU&#10;VKkpDln7hkVJlwAGMhRlukNceHypJQykOygv2XuHKot2hD7G6OiDMsG9jeicpH4LBQqTpMg8AMEc&#10;DQrCSrwgfssmSTwGG4zcyH89G+mDmWvkndL+zCQRPM4T9ah4fj2ZpUzSJVP6j2Dh6ARqWYO8hzFp&#10;nOXkUTCN+QqofL8RHppIuSAXqkxKEmTkoEfTRnEfqE4kBY5kujObLsycw+CUaQJysjSBhM92rQUQ&#10;ZiSuJNp6R85skFMF9XPOaqynarTTbgwxOtdhME+C4NU7Pj4fkSH6M0YqqqD3hlqqZV0NV+t4Pl/I&#10;JePjcThcIwB+jhDf//130ex6rUQ0EM/AurthEG/G2CzjXUr3jvX+3WfuPy+Dxv9Ce2JDi9Qjy3VR&#10;Yc73a1AsLDTM1u18jK4nvi7fjwFzKnfYyd6XAJ/A4UbU2Up+7VyjRSfUDSK4n893J6gbvvt3hn+v&#10;FawMwe/f7v9WVrFneLuq5Vr7fPsZ5iR2R0J2iXfQsg6AxGEVWRKLc5mTkjI8wuS6pOTGPKNCMWF0&#10;try6iAHqnNRMg+T1Bu4/o15uN5aOTJaEQVlFZBEf5MGXexS/a7nfnostc5jm/JJI6Mjs+vhuzONZ&#10;qDUcATMJ37wenQrmXJ8ZOjd2sCNXIFEfJaeEGusOlJpt/SdKPgDQEY08ozmKx/cAjXtvDEVOBa7H&#10;o9MgQ9u/vifHID2wtRFTrcac8B2tsowlwJLjn42cfHeEClDb5V9/rozXMpN6+EQkw9et8NlaQ7vW&#10;DFhKdiPYNKrExl2qO0mCj1zMOeF6XZhQm/2q1gBWYt2q0pAOK2T2Tuw/W8G9pAIUwDX9k9UzfHB4&#10;HwO5+FyANSSl1gOPs2JO7pOkhItqSaiSGWmIQiWhaIYWwfk4MIfiel4oR8JxnOgX5ZkfD8pPPGbB&#10;6APXoyLVAtXuQ0O+R3vYFtn/9u8ieH/tbnh+8AcA/h5yuEfk34//02f+dK7b84b1JN9/9jR0O+IP&#10;P+Ptdz+9jl878+gdmom0fDv3PcrllyvgK3YtGefVAl4n+Wntdbue5ejWetxhi/2930Ahg4t2CM4j&#10;Y4/OeV4+PcAfxHTbH/7zDvvsDiZbQWyvmbiz9W5VL96mnFEr8UVvs3c4JWSEQ72S51ByscLT4pT7&#10;n/l+ftqYM+QRvEvTB+dwItAAlPRCtuobBGPr4x2qgBU+RWJ+aA6qpHdjTkvv11rt3bgeva+xfHoz&#10;6LCi2g5z+XnWo9ishoSSls74WnOJrsr9/uesOE+x+6HG2mHhuncqVDKjOZjtKxu7asn2TPHYSa3m&#10;gIlSE/HgxM9MQtGwWCPf8ZbJZON390mtnetqwFQUEUjO6JMQEeQV2cpeZPa1rLXiOI7o1k1bc9wc&#10;A7WwA9fivFjDUjK+frPwmlPG6E8MdceX49jMaAyiw0DvEyKE4+DPQGfdw/eTTjpd4yAGY+e6Ljwe&#10;bJoSRRTBa83orSGlE9d1IQtQzopSE+px4Pdfv5FLxnk8kFLGc7wswyEEep4n5AGcRnO9Ll08eV+w&#10;ZTj+zxj0+9d6H7ZN+s6DvkMqNwjk5iz+jSGXVSjD/wHK8cLLHuUD6zyXYdzZID97p/2B0Xlfi28Q&#10;0Qpy7/DQtk4O+fyUKfxUh9jOBHfD/s6AAjybeq9TLMNusMBbNP6zc32jLKZEVtLm1N7f++5gltNK&#10;t2PuESns55yzNdssgzDGYk/wwLCUmYTbZE1Xag4q28O5N0lRoMsi92wQ4XBWDiIQcMgHANIhIUHA&#10;PVzgc4TdKezX6Ub3dgwTLRPhEJE9w+KzMKIuQGqeG38bCmISxDHwO+6Nw2kSWs+M+xHa5iIS5+vB&#10;hWdT/tlkxthIQVeLTBm1Kmr1SU7Gs9eBWhNqzXa/U1wPsfgProFBGLVmG+DhGezKaoM1Y46rO/++&#10;s+U/CwuMzgMmw4kwhRd23cGqMiN52SBrrsV6Roird1ytQ0HZieM4oVPZCWyf0SYzgFw5bETQoQB+&#10;//7N+8XQG5ISrt4wTGrYdrR97jQaKRk4XQdmY7biEBhx9U8kSXjZUO6UE7Jh/AxK2JQleeDx8R9R&#10;EGZtYSCZ3o8PQmEH84AHi6oTJWVES93aDHeM1jfwe0T/btzid1sEK4Cl125c9yj7B9jgb5zMtyzC&#10;DH183z5veWncvu7Qw/fXu7H/yV2EG7id16Z++IOTkTVoNh6u2989ko9LWDj8u1G/G8yVgq+r+Pbp&#10;qyh1i+Y2x2ZGy7bDW5Q/b9e2X9+KQn+6prVBv51RGDQW8fbsQlWDGUJ5AOHGsVVJpiToxwEQo+52&#10;mMXPz8fBxd1UXmNvrk1umUJKkMQ5Yu68UrYOWAApwybxuEb4yiDGYHHOGaB9sB3etXvWl99gZ91s&#10;9D53QOLftz0uWxFZ1/zVZD0sU/vqJ0iCkipkLJWGia0pTNYeTNn3gckHY5BPP4FsjZCjT6jMeA8l&#10;lK3oZzRMgMyQqBnMgVwrihUavSEomzqimgRhsuHkPlvVDaSqoqYCJLKDHKZp7QLmoNPIKRpdU75L&#10;PuRc8WGQnD0CAJipeU3CjSME+OPXL7yuF3ROtDHg1UB3RhAb/oEUipQpJ4zW0a+LipI1wetpw0TU&#10;qDBZ8Pv3b7xeF46jAoalj0F4yrOHdjXoVFyto/UrIECRhKNW6GRfxJgD//Vff6IcBaNPmwVszwx8&#10;gMzA8TgxSmF3rCr592MsI78/QHuk7b9bKeT3h5ffAagaRVADik+bcV0G/g4b3Cl47zDGD9nE/n1z&#10;OGvC7FtGEc+6R6/r93baYfEFCK++PvD7OTgfPM5kP11zGlwKgWcKC7a5H4/n+d2of88+7s7PX/OT&#10;Q3g/zrqf2/qYAfICd3yWDyHZHIQXwuNzcc9s/L07/g7s7eB3R/EuXeCGl1IDSoxe2TjFCDzd9kUy&#10;OqTzqv16CZkoRH04RIpzozEwuMPulWIVVx228etwSMDHsLG414MhMicfpFoqjZXC6G1pRfuSMLsC&#10;sNmltnoKDQperI14gdIBgDacAAAgAElEQVQiejEZBRPEEhMicyqdCHVinH0EWZrxZlIB7IwWe758&#10;3F1KkFKsA5RSDqUU05QHxGieyWAGsbWBQUwqSwzL1Q9dQvk4auz3XIz2975/7VlRXRn66H1r9BLr&#10;eNUY3O2KiwqE4fYNGQGCOYhpziHnjHpWi4R5/efjQOsXJBe7XxpSDlBAfTB2KVB15y7oCXic7Ca9&#10;WsOEURgHGTilFNR6GG+d968bVZNyB2KZiNFCJeHXHwVXexmcR3YXBeYazsfJIm4taN1om7XynoGK&#10;lN2c1PP5RP78JBzUGl5Xg/bOwqsbgp9gmp9w+J8ibd+kHt4tbvxKz38ycjsMEJ9p71928w2ScaPl&#10;r71jDOFwgD3jWOfgOXvMvXw79m0N9vO6OT56ezq0RROl0fTzWdHujScd17z0N/xc3x2sqhkt6wN2&#10;Q7ZHwcDfF1n9u6qGUf92zf4a6JLL5dkzPY1rdiN0b2Tz1N+N+TenbX+LbMGM1y0b3J2Brvm1KvxP&#10;kqk+Qkxn3xRDZV23N6+IiPGMHQpYoBiNEB/YabzFJKvL2+G9abTi67qwi38FnGR7T7ZCKUC8WOYy&#10;phPLwQwziCkljDmANx0c581DOY1oYiJPKx5aKg8AE9R7n4mO189rRfuE06iFxn3qz9Ds1g4vEiPy&#10;1PR15lC02dFbJxbeSLVEdMBzryYTnqNWO99PPRmEwNka9WeCX7nEve6D0gpUc7RIe666T0453i8Q&#10;lOOB46TqpveJTp3Rdbr2L/esiES25MPKBVSwFIP22tVRMumTNQtlIIT3hRTR1YfBSNn0clTRdeIy&#10;/ZtynkiZE6s+PBuUbE1sDpMlHDVjDHP4IgC4/12X56FnFGVLKYCQzQMAc9g816kY2pFrhmjCnGTR&#10;9D5x1CNsTRHB+fnA5/jEHG+F13jgfjD2P0Xx719hSPjDPUrZjvGeJbz/vF6P23vD4wOhkRLxicNG&#10;wBat+ytsr7/hzzN0erZzw+ZU3mAq/35zHGGM75RQbP/ai5f+wNMruCPza/u+1vtn+a/fC6i7Y/Cf&#10;93PdpQP0h+O7Ed4OaMba2Ra7Q3Go5ruT2Ndmj9CjCOXn9fZ3f/3uqFJmYS/lLSUvGTpWRpGMkePn&#10;v8M2IoIc0sqrULr2WkKKqV/3a5qq6K8rjseIMd0MPA0QJWRDDljvtN9o6gPCUSyHu0bNiyCogcwe&#10;3IkbFj/JNhLJ0ehSrSGH1wogrTUgLstoWyA0aLWYBgqNY8g0C487zbh5EOGwmuulHMfBvTzZsStC&#10;SGxue4IR7aCjs/ucRIyzvxVLTSXUVTf9M3eWVOwZIIysc/5lcjh4rdWUKgfO8wgYcIyBpJwjC6wO&#10;Vh/bS178CH48DK702sB1EWYRwdYJSwM+JgetfOQPOhIBgGlNc9yPMIZSqSnOjwFMxVA6uOPz0/Rr&#10;kgmh0cHXWgxSM3KGqilRApIFaSYTM+RAl1IKvn4/7Vmwtc2EwUbJ0Fk4yPsdE//JuP+c+t/51eJp&#10;oyIs0k+ZQNo22F5tX4ZqgxGwDOW7cVF7qNyWB0xgFvG7I+ELFbtRXJG0Ys8Q7Bq3dfjJsO3/fl+3&#10;PTe5r4MCssSlINt1v325c/Mb/u+Mq6/nj69LSzZhP/dvDmW7dwBuzSvLIe6fSwzx/Vz26N1/l7fI&#10;Fdve2Q1wYOqeemOa7grPn2p+K1PwLmnAOktBHFZAWJ/wRQIHZfCaxpzWXEQmiTes+OerZWW7Hg1w&#10;hxX363RjOFVx1HJ3QiKY2uOzATZJecQZ+3N6g9jqSfDfi9UE2tVjAtUwx+3duDMw5w6v3azZn0bz&#10;HK41BIiyqPt6UavcrwGAQQMjmpEWViwWnTsrJtuYOgZPQ1lsLOZ8ef5s2tKJmHqULNrdYTzCQTbl&#10;alN5TJkFTp3Uxnm+ngCWKied58Kh854x9BaF8da76emkqI10d8z2bHTLRnhK/P1xnkve4DxMioDn&#10;0ns3+M6apmxftN6jia21RukGHezTQLVngUac2vm+jzJKZZ2FAmy2BzP1gNporFEAOI4TwETvF3Kx&#10;ekJCzBbu4wr7EnDNT4bh/evdMOwbHUL8VKw670fS7b1/Z6T27/bbZVztKP7nGzIsErM8zfKYwd+K&#10;KJvx3alqAcpun/l+Xj9lNO9OSz1tUPzN6/n9HU7xU3anIpZS39fIG2P8/H6IurHWdhmp+/kmK0jt&#10;tYZ4vWz3S63bNOXtPGgkuR64vd/vy0/39BaVb4Yefn/kXjD1NfLGFmeiQDZmlkFuAjX6JCl3KQeZ&#10;EwBQrRiYk8NbVnQ0DuW+N/xa3Jn6EGXyt7sZ+ny7ht3IL5wZq3gsy2lBaTR3jB+AKVi+QWwCU7F0&#10;2IjsF/5MOIfwiQ+XXiJm/tndcWoVY18QTlEdGDBDD1L2OPKOkKA7NJ7TRBfCWj5U3FvnPViK7CqX&#10;6CjVwUlaM42IiveaiXPX/R77EBHfz6OPMJRu5MeYmGpzX7Heu98Pd8RkIlkxVBVIq2hK1k6HJgQd&#10;t/fOoEB71EhSykiF8I1e9wHxf/31V1zTHhCMPnFdgxF0ZQ/C8/nEGJfd82FS02KZCguvUGZwvfXI&#10;9JIoVBRFE1JJ5sz4WY984uPjg01ZvDxzXJlZ0Rys3xjDJkkC5mbk12Z3g3L/+ilqjc3uTA5v7fWH&#10;UdZxfzrGdvTbcZcRNhaJhfNsltLQN6G+jVr33aaDDjcQtytYDsWPa00fXk3fz2t/rZ/Pyib2NZKl&#10;dfLt2tYxbr/3ztu5r5E3YHlkh5Wd2JHe782eRe3ruv/u/WfY/RERwPjQew4RRfFwRrLgG6flrTMI&#10;4/9eGHUKHcT+7eebkjWGbF2w5qAdbgjKn7EHqEFlQJoOlFSsiOZqm7fkI37nTtOjNzcwfg89vef8&#10;0opak3Gwea6MljaHGJGnFy655+ac8RAzk1gzNmmoluMLGV9BGEiHehQKKTU+j9i0FeIg+PioSCmj&#10;jxc0IyJq1YnZB1Ugc7Z5nxPncQCYyKWGIqV3mrsq5eNxWhQ8F8d8AgdYXKQMssGJk9LJUOLmSdIm&#10;dyw2Vu+FoxaMsU2Ksj13mbDWmDMmTfn0KYdmFBprokroQZKgX408+FIxdNrkMYtU7Z76s5FSQlOb&#10;5GX7IGcBUkG7OBHq4+ODIwLHAAY7W2MAeymQ02s2qzYWAnGm6cN5tHz91V5wCedcMg45IMLBMXPM&#10;mH9NaKkgl8JuY1Dvp3gH7eR9vNfweJ1tDFQpfH4Tn9FqXa8+0EaqSdGYCBqAOybvG8a7X/8dHHH/&#10;snQu/uzY/L/PDG5HiJQfgatHtB2ZwYa7gwZKvdjr0bs5mDiHmLi+oIZoKNJkn7cKsN+uUNa139Zj&#10;g3nW+mznaKflUeiOR+/drwjAyehfohCsRhOPmiB+mSuiX2u3nMj7PXPDIhERi//fZsh1GX4zyp5q&#10;hELj27FdHXJqj2sGgJheA4creJ3OzvGRhO84fZIF28R1KEKwTgBzSinWdA2zWUM/vBFG4c6H0ZFj&#10;wg4FEeN81+fhw5Psw9zh5ETc3s/Vi6wB6QlsDuv6XyqLHugwiF8blRc7Rm/Gb3ZYrFhQQe0SNuwm&#10;q0vwTpWSUcoDc05SAGHDT+bw28T2/STAFPRuxeDE9/vs1akdSahzfxw795/XXgz6SQCmjamD3dOQ&#10;KLA19fXwtXAarUZmSGdYTd+nGMxTcsbn52fATBBAZUGErTVCI4WicaN3dMue5nA6LD/bcW2fvCXG&#10;5iGcxPtPemNFuxr+67/+i13BpYTukT+hOgDqZNhAdBEAOXSMns/L7gUj+VwS/jg/DX+HMYIMylLr&#10;ilUgC9Bmx6tdUADXq6P1hs/PB4byuZeUcW2sq1QyRpsoR4UOZmolLUkGwJg/kmK/QICrWQY45k/s&#10;GjdKd2OxG5JvkAXeIJ8wyri97u9/Xv9ei20x9nas3Yi+G7p1sLfv9r792gSW68TxsP0Nt/P/Owjr&#10;PbreC3oOZay1fMsS3MrKe7EyQTHMaC3a2x1awLff/XSO71AE/z2xY+hryZiNuZHPpuJII28PC972&#10;QXIee47rFrWGI3sfxHjZb6J3+/m9//xO1WVaP4g3qoQOvb9ExBtMNgeUszUwMSNyGt1xHLd78U6/&#10;9EzWjYx3MatNmdod9hjG/DC5AHWHbYbBoQiOAJyWzfDZ6EaPpA6JQzukcjJa5OcsZpBf48QYL6Ms&#10;ZkhaqXsxoa2UhAPIewcmVSBbY+v+qq/wGnySlK+H4+VuFH2NwknZz9Rsv9eAVsaU8fvrC/v4wuM4&#10;MGxcXs0Hz91Dm+3+98HGI8+YzvOMc3Eoj5nAKoSvfhBgzUml9HRvHb//+h3HG52ZXKkFZz7xer3Q&#10;bJyhRQSEjDCQJiPvbPN9xxh41RVIOITZGp1LrRljsBfDdX2mtdcW23vuEB/nA9d1oXUWdb++vlbj&#10;VG/bXuX+bb2xa3ZSuz+nhFKr9WkUPB4PaCm4jH7qVNHeB0pKNPI7Lk+FQC823R+2/fstulW8pfHr&#10;7zuk4Bvju1G6O4v4rb/Hj2zR1A4LfP9axlC2m8dgPSEltXkU02y8RXwiN8st24P/vgYSf4dFxe+O&#10;cq3Bj2e4KyVuxpvdjGlv9Iz7sGAX+XFNf/ycm0P28/tZXfIGRUTkKACSMUVXJoJ4j0CdrOjO3bHS&#10;rUjp/PPb57xDTFvxdX0pfDpWBqPqOTpQDpTixX6HecrG0JBFP7NCYZmruBpaNAlG7XOoz+d4DjuX&#10;FseMPQI642GRZMR/VvcgzMLC4+vVuH7WuQj4IAqPvBcm75Gyao7Pp8FafHCHU3gdpjdv3HtvShKR&#10;GODttYCUxUSyctRBWmvWqr8NCJ+LCrzvrT3r2rMZl8dVXSJoqoo//vgjovPX62URtJhDchaQwSrN&#10;BMRSivmxfi477u7F8ev1ivNQ1fj9N2dt57Q6YlcN4L3p079KKRyq3Qc+Pj/ZlCUcodfawHV1PB4Z&#10;KXF4+fP5hevV8M9//gOtX7iuCwCniOmknj5VITv0ZXtRp9UOKj4+HtGlq+rZCHH25/OKGgOEWU09&#10;joCYpslBjz7xfF5IudtcW2DqhdG5floripjcpwK8qKmOri5DIW7E10JGwc6MqNN6dsOxR5HvxugW&#10;3a7Q/fYaChvZcYlYRErl5+zuwaOoGxLif9PtlRuKRGPtzFt3Mvcs5B2mWb/HMlSywSoAfAzY7rS4&#10;+Qy+UWDohGiydBIQyaa/vsNcq/DKTar43ka/IKG/+/LI9/tl+LptRj8MGqPLBKGUKww2MejEPzeM&#10;umZmR2ndQzbSAFmWhrtfz0+RfDgGwPYXU2F/HRtquLndiXt3JGDRXVrwzY6j904WSfEOSxAHb31Q&#10;rlgJsQCrQOhRrhtD1RmQE5+VlXmEUTLmSzL45vl6BazhxVcWwsfNAO1O1vfRGAPX5TNGWYPYo1oo&#10;oRjXN/LPPA9yrpMIu1cn56aqRcW6rbcbcTfQSLCO1LvGzE8ZvAisWYcRZVF2lOZaooHKxzV2nVED&#10;ccZOSgnnuSLc83wEv93X3zn8buhVgGK1CFegdOMtsiQSCHdR1Mtfu2fYLn9wnCcuo6UisVEJiRF1&#10;Hx2SDpy14kRF62oyxD0cb6lslhuTWjZzDKjm6BsIfR5QCygVOrbremEMROTONeU6e4bVGuK6JTkd&#10;sxvGX0kBV8VsA/NqOGrC4+MD7WroOimJAIDkG2GhKkuCpu/pPHCL6bkRbXLMrQArHgEu4+Lf98Lf&#10;xFpss+xbZLcygumGXf1zPTp35+BYsnVZzg1WUHrh7WTM3lu0utUAYJjx3qwj8bZ71HsrDG8GS6Gb&#10;wfEm7pUdOCbtNM33zAhmsNZ1TjOkd9qeY47rGu5QxU9rv+ANa2VXx03fMPB4H+sy0cCkPDd/YMNb&#10;mKxAMujLwwDftCVliNAZJElWROQ1+nXF4A9FCD051p2ThJEHTEnRjGs4dVHTXxcctYC6IQiRMWDp&#10;uCcbFO5cYp/2ROxdeJ0grZJDS7apZ8mMjNL4qnc8T4dBkgliWeJoHOqBEQHR3rTE7TvoFEY3Ch6x&#10;/fM8QC2WDnfCX18vvF6wVL2YcSM9sR4HVCzj8euyPdXahau9OFM152izBwRff30BukTDHCJwLj5g&#10;QnKyMpYlD8CB47mw8MiRedMMFJ/h3juOWgHhhCd/3i6brITMfT3tv33Q+3IovH/XdbFAKwBKNgli&#10;ctnF+PJ+HaUWRrTTGS/FaJYvDGscgkiMAlcoJatLwlmp9Nhnw3FaJ+/scF18z1icjUQ4TqDXwONx&#10;2sM+jduuMTVrzmFlN86efT4v6z+o4eD9b6/nCx+Pj7AFzGCVjimTSSM6ok8i2ZDwr+uCTuDz1ye+&#10;vp5QtbVGGBvEou7Ra6Q2m1UTt0XKBVJloYswj2zH2kPrZezUw7ktAveIfEWu79mA+AfGsWRrZuLG&#10;YHfkjWkc75UtSha4tMxP8r1+fj+ldD86rqRk/hjflZN1PI2XuJ6V4fjBFjV0+2Vcz7r5O9SF7Zrv&#10;aaqf191gr0je793Sr19zZpcTmWbo6EDGGChZTK8Et4hVRTDVNMsTs5Jk8I7A5oomYylgTe3xc+f1&#10;cSO50xZZ9ELuC3ciGntuTh8mYkO0xXV4ViHQqXbwiDI5lqrIR0ZO1ah/XPNaK6Z2jNEAlHgOOKmI&#10;2DsN8US7LlIVbf6rWKYy5gQmtcvFdNQjL5PVNxD30+iKkugceh8Y4qPzsrXFV4MyGC2fVldIRg/8&#10;MEiiW7PQrgs0B43crz9+4dfnLxw2hWnoxKt19KtBYTNW+wqyruuFctTVPwBrnrKXeGbz9fWF67rw&#10;MlZUSmSMzPEV0fN1XVAwu3HDCAiOg3BX780cMJ250zi989P34XVdZN3ooDOUTAM6Oup5hpHn+SpK&#10;oWO/rgvtuvA4H5hjUC/Gggux/SEp0YAneyZzQkk15ltkEZCAKvHexcziubNZjBTJ0Tscwo4O7CzA&#10;aBhDceDE569fmJ2CbL2zc/U///OflIBIGSVVzDmi8xqYeJxnMHsUnCOrajNqa0W/LvTW8Hw+DSoa&#10;kPSmQrkbslvUCpDFshvY2+t3vvMOUfzws0MlfjgL1fcMYL3vjQoYptOgDzHalWo8SIJ75LvfCHFI&#10;JfyLvBnC7wbzp3Xx6C7Od+rt51ik2793R0HIQ1yMyY69R+07HvlTNsF/41s0/pNTeu/2zHlJJOyO&#10;xM80ZR/ivJxDSiWuISUWVfdZozop2auiEcXyK7mVW+sPXRlAOLVpynpr7quaQS/FWC45WRQ5F2cc&#10;ObKNPjioYQ7Fs782vN47OhdDZExyolWoeNh7gzelSUgPLwfhzVgFGfWDOi3ZGpe6TUqqZUWQ7qBU&#10;1ZqvbJ8l59Ezcp1zacY4DDonI7RSikEIGfVYMsjncYQMgksItN5uTV0OT7iErQhx+T+vF66LA7FL&#10;rbyjmtCkWydqwvk4g18eMInr3YRuz7SCY41sDFhDRHxfcXiKIG2FXNWB1hbcyHu95J/9HnmbP49n&#10;dQvLyiTNMHhoLSiNALOl3tWkHbhHn/NplE5y2kvJMeovZw5L+eodpSxtIoiYwSa+3l7PG56fLDN1&#10;qqhryLuVIgFgNei5QGS7uskUCF7Phuu68P/8z/+J/H9n/Md//qLDUEcnGh7HiZZSDEp5XQ0lJ1Rr&#10;/OJ9VGQBFLynKVFKgkZ+Q7U9ovrJ8IcFMOsi9v1e/PNIfAN3dI/GabgTVmcp0/N/92H7+9+/lrFz&#10;zNp1SsQiez+MR/ore7hj7/uXb9h3jZjvqeTeaHWPpN8N7i269klVnl1s17dj1e9Q2Pv5/Xjsbb3u&#10;zsFTX4fj1rntnYeESrj+HnmWUqx2gfU5Iiww6UopJWCZhTWzhZ4GK4tgfpvgxIfWBy07vuxNMm7o&#10;1+t87Fk2aIGpdM4Jow9oUTMME/UsONIRw5RpOEbAJqrdNwdebeI8qp0Xh2W0RoNZSuV1GWsjiSCn&#10;I2Z9fhhmOgcjJ4XXH6y937VYNgVKN5TsyuS9Oo5C2DQfZOAk4DipvXIcNYxPtQi3tS/8/n3BMejr&#10;ajcsmHRHfs7v379NIpdGe1jEO2yk3HFUatYI2R+6DdAAjK0zEJOQiA9P5LxYO72bEqfBYvu82imw&#10;weVsFPLBMb5OnnX564/jiPvozmDOiaMcGKOjXR1DOoXLzPk7JMOmphSZY0oJr9cVRn6XIw5I0mxX&#10;zlxP7yQGyLiptZLC2bvzTPlMpTVtjDh6J8xozsPF267rgiMS/+t//b/4+PjA5+MTOidqqfgf/+P/&#10;goASB8+vl6EUsAYnImzNNfLnwMBEb3RApTdCp2IyzCaFDFGUnFBE/cEWvBvW968wGkp9DdV3DRXc&#10;jvHtffgZ6/73X5vRxEqA6eU2bqsteiy+Ufj8lzt0FImpOu70czeuf+085/d1uTs0tSznb1hE4itw&#10;r128c8Z/glv2z/v++/vfd/mAHSLyyJnX6te7R/k+THsV8wAfGJ3eBip/F0hzZ+XcaMY0E3ChppRQ&#10;0ioCuxNkVF9B2qhH+h4JLr591BNywuj+UKYwBD7T8ziOyDZV1YyK4Nevj4h293vJ5hHvvlRQy4X6&#10;6CLGvZcGxZpF2trgoA5rCHJ8+qg1CovZ8NPknGZlh+60UYfHceDxccb1Jrih5H1rowGXLPx90FBM&#10;UzUcxlbxgRHFYBQ3Ut6o5PAaN34irDIvQI1T7zRIgjc0qNZl6lkZo90FPzCCJ/RCY58CnlMws8uF&#10;ejfkdq8azHmeN0aMIwHumHa2jzsMH/A9Brt9S/br46g8V98spdJJTzpYf3ajuxYLemT25LLaPtM2&#10;4Twp8dAacfYkNkHKgpGUBUgsaifxOove9mASUjhfz4vsoszngQ6oYAxl5lhop87HCe9XqaXS0Nst&#10;e10mPVEKrutp9OQcgne9K1IWHA+i7+26TAAQaNdAWWbSDBU86g1gHTsWzqhBEDDBm1H3qPobbGCG&#10;WO3/vRtAL1TeDDkQBkE9S7CndzU9rfPyKNnPiZ95lwHweMGZzZyevGHjWIUoN2I7nesG07wZfGe+&#10;+Ke705Ptt/6g3R3S9wL2TxDN+7ouQ7wKyetctuj8zXnwOH7sAMBik0qqdt4WWdvsX4++I1uLc/Ua&#10;AjFqb0Gdfr3Tfqew4dMICGZdC9domniVL5ZPVgLUmoJ4DrVme1g6HLJJFqUySlPqwsvObRaLtlpc&#10;Q84Jj8dpBTQYVCJhXEo5zNj1yDBIZXxi9I7jPHC1gdaJhf5pKpfEx4tFuQiJhb21P+eMelSDyFLU&#10;ZS5ja+iceCWTDNAREe7H4wDLYz5nlMXo8boC5hALKI6Dr309LxIrhBK5933tRU+O3+MeAa7Xk8bl&#10;KMiphGa+pIQMFw7zwnQyeQXbC5U07DGmOXbftxLUy6B8xj5QkLLgdZXVFHgY42eo4nxU1t2k4Dwr&#10;Jsh68sErCsWxPcvZMobreiHlhNOMAIdyXMi5mJbOFRCL6sTjcaJWjtM7tq5cpNW5/L6PS/a9uGQs&#10;HMaTLKiPA+cHi6ofn4fp8bz4mQY5lVpR+jB5ZRhExS7hfl3cV0kwdODIFbkUjDnw9fsZdaPr1Zld&#10;Xv2uJ78KovevIE/qwo8XoXJ71XvgejOKjrtrYJXbC2ksdP0MwCCXdW40LIvy6cf11mNPW6NZ34y3&#10;JG+/xvYadyTJos1ljn0Ci3/tBvOnaD+M81avdy1v3a8pjK0JOKl36H1fr93g/5RVMX1d+P3+nr3g&#10;c4/mdzG4vUU/bVHnYleprTPFvSasudAMjFPwEJE0G3SM2ueOUpz2uDQ/aEzXWq/IeknlunF02qAb&#10;Laf7OaVyzq3RKmcgaWisezPTcVTMuUa57VmKFzVTSlZMYzPSrsG+JKkp7yoC/POff1j0PyEn5QG6&#10;6c77yMHWOyV9VaHDnJfj/ZKgUzAuO3YCUja+uyT0dpn4FdDaZQa+YvQX+nXh+XwBEPzHP/6IoGhd&#10;kzlL0LirUnechXKNwSKtObwCmDXlQHJz7LxfE3/9OW77MBtbxZ17zhmzTzxfVEMstYR+z6Iurudq&#10;1WPwZhAVK+iUGIq97jt55rlweEctB3z4CSN4V/NcOjywYE4SUM8cWYZnKbkIs6+U8WsenMGSM3qr&#10;ZvwlnLtnXM/XC6WeYcdu8Klw/XPJKNmDEHuOk6AcB6pkk2mwua5HRj0eaO1CuwYUwOcfvyAKSkRI&#10;x+M4oWPiRV4loKRfAop6JBypYHYOY8/twu+vC19fL2RgFV7fjcvNmiyM5fb7N+DiJ/9wj0ix6H63&#10;z4h/312HR5d/B6P8ZADFo/wYRqzAW6F0P+eoQ8Rl3aPe/et9bb59vsA2Bc9+vzR+39ePm3rPMvyY&#10;75+9O5i7s3F2yv38fjr39+hiFT1p5BdOb9SztNrXQx/MPiqFPjdVDb0QO+dE0n7bF5ISqhtVoRa8&#10;t4qvQjANsKe8K2tJYWxFAG+G80j/fi22uroaoHi+M2RjyXC6C41NKyj2TpGqJF5LWBxnF4nyY/L8&#10;BpJQZMoljc/jMPTLi4DZMkmnki6qnNNFh9qM2SzWzYsoaJ7nac7TCs7DWRvgvU+kfqpRY0lv9OyB&#10;LfVeG58Kc45GwQPb8ufUUDZMpSKDcro61DKPYU06ZMNMVeB1mcgXnbArWLrBT1eL/UX6I5kvrp3O&#10;odtqazriPkJZIxh5oKUWaXey/SHCjH/Oia/fv5HTC4/HB1p7AbgsyyKlsbWG4zxNWmAiS14QonJW&#10;q0Jwnh84rRZSzAmpCGZFDBdJNnugmCbQ1Y/A2umIS+xJVY4QTIkUYlU1HF1BdDtDJnBWgUMSoydM&#10;dJxnwufHSXVL48OXDM6CnYBY5jft+eg9hwpmygnptGKyZpxHCfZRWbjoXYr2ZmBkt/N/h19/L7p+&#10;P5ZBI/Pt9/u/1Ay9RRe7UfMHzH/mfxthUsBpQhbBB+ykpn3iImTY4KPt89+PvUMkwL3g+SM2r/rj&#10;Gvp71rVsMJbs5/B97d6dyr6W/Hmtz3tE77/bcXq/1ze8dWsg2ZuTkng2JFFc4tlyzXPcI8A7A/Y+&#10;AL9n7kygDrn4HMCiixwAACAASURBVNS9G3FYxrAXnLFFfQpJC5aaUMxOjQ+ns/kwdMIzM1BGhyW4&#10;f4xLvV2/NzBlKZgeuc97od3PozUWA8neMAGr0NIBJN+L4joVyDPWICVmRoSTNDRbipab8/OCISmG&#10;Y3M2gAiLjAoxiuKI9Z7zgotc7XISImT/EDPeDHIC6rGcbBLhOqc1h+Dj4xOEi+i0dzVTH8ie81KN&#10;XBLHzl4p0SHMjOkwQ79ki7lWE7NwrfyaEc85M4Fh0auI4s8//8TrRR0ZzwSuKwdsgz9/W8Y0MCZ1&#10;e1jPWXug1op2VogqzuNASglX78i29/u4zMhTa8drEaQpnpFZlnLa9RJFcPYOQOchiVrxvXXomPg4&#10;/2AwMinTMK1b9SgHrt5jKIoLuM2hxOmhlEjenvkxBl7XhVSF95yHQimCDvk+/u/d0JndjYh02bY3&#10;Sw1/mO9f75GuJcCR6oThc0MQ73t7vyAs4m7sblHzjnuH5V6wBPw6ZPsslTcY43u0foc89NvP79e7&#10;OwmvIezH2p3EMpx3XZEomMk9al3nphaZrgjx/f45Burv34tagL3PJHu9WOzjzASgs7RCKaan3BKF&#10;w1QKBGo8eIn/RSqeM/VaFPFQ79e0n5eqa4On7Vq3PSCIPaOqkUbf4CmrtXvGkrJAkS2Nd+E9vifk&#10;caGQyXO+rotwhWS00BY3rRmj+HkUpVOpmy5s7uPWJDaehNQ60tgqGTe6RNI42m8Vx10PxkcTunEd&#10;k7NRk3HuPz4eHEUI055XY7uAn1lrQbsaJRSq4CjHbY0AmEFpOGx27Rg2eUwYfIjJ4SZdkFkpgpxP&#10;7jVvxrFomZF2io7aPCdGv7PTWENZMrwro6Holzd9pSrIxbJJY5LUUm2PWH3tEpyPCvzjD1zPZqMZ&#10;xy1w8SLsMPXHnDgOL1efRzvDtiVJOD4OslASM68BQqjnwagaKhzfdzVCbKr466/fyPkZga0Xce3J&#10;pMGuB0a3DlXbV6+vL4yLNM1yEI76ej4xxowi7zRn6qJ9vK6B19cTYyoej0ek1xykwmBvdmZeJWcM&#10;HZiDk7DKrWV5M5h8uBA3f0WM9gd1cx2g893Eu23ejeNbkPsOVah/wLJj9qDLsvrfjOs6t/D8CQvb&#10;E0CSn+/+ZYY63c/174z3/rt7dqHff2+f60WgWBm5rxjPfqNSbue1spS1Bk6BjCvYzgPwdDxZdBVn&#10;EhGUJO8utYcaphA4B7Jk69hUM/CW4SEhSwrFRm5oRpORCUgOXBiKmIaE2TGmZwrMPqLN2yJVx+T9&#10;nAA3AgZFiTkGOHzH7lqO8OMKOhXxfBxxXNcHEpA2KbYOUMT0oTFmTKxkRmAt8rg3iPkui/F/qcRe&#10;DIaRzWdVCMZYOL5auugR77rviOt3qiIjUJctyOaoGPW6Y5iDVfBajsi+HDKTlPB4fKC3hloKai1w&#10;PHnqtIi6o/eJ8zzCsQEcuBLTuFJChhdIPXKmg8vFeyg0+hDCwFlQwVrItOh+ib3tPH67c3Ff6DAy&#10;jvygCFcuKOYAEoBSD7xeL4jY/NPhhegKwAZ2QAz370g54+Pzw+C3iX/85y/Uo9g0K57DNGkJtU7n&#10;h82BnfrAHCt7FRi8Yx2pfY7Qtx+jR2e3qqINShu01tDR2Sw42FQ3munbTAAy8QBhujGFqpEykGQa&#10;zdaIA8rGzTEGznqwuatN9OkTsR44TjKKnl8XXq8Lj8cDU9kX0l7tridvpsRugG4B7z0aZ8IuW0Ss&#10;fn/vL7pBEdshtuhYN+N9i0SxHr54WPzTbtH03Sj7r8Q58vafSwb4+aRko8vknsG889P92Dtn/h3K&#10;uUf+sIfCr2F5LHFf5VCLO1Yhe4JvXoJfe6NTzm74EOe0r+N9TYHosLTfEfO1Y9j9TMrXOsbuA18I&#10;p/JckkkXOM2N1w0ISFHzSCaK1lZ0hE4a+Mw94tGWX48bn/va84FkFuNFtBFwEg3Cei2/UhS6PHXt&#10;lu6S7aMWSdmDaPeilIqUZmQFcCOWKfebqzEpfGPHOS4hLl9vdw5+LOqvJ/hQ6wVbLTXMabNbyeDx&#10;egmPW0pi9C4CHQOvZyeX/awQIYXQh4/nxM7XoZ6pJSSL9Mkccc464aySSb3zdQJgg7zVOA1rv/be&#10;AibKNrnJaxhiFFEdw1s9bN8CYo1dvZuIWsmxDh5tOx2X4wh5nwsKZZHt+eC/XQmTEXpJNV4TaILH&#10;hcoidR8Dj1rgzKyUKnxm6tVeGFM5RSyx/tSuCSSu+7BMq6SCNime1m2wttMtr06ZgeM4qQJ5HjFb&#10;oLSJMbs55snxkJap1qPg449PZqTQgOf++GfedP75Phduc7hxn3sLFYzZLXO0TG0qjgrD8QtECrSc&#10;KKmtwus7HJE2FotTJj3alzcj41HYDp1g/+ebIYw/b4byJ9gDIre4dz1037/iXPw1wqar72+5QyJ8&#10;cO90w5/w9n2dfjrf/fj7333zu9H0qGjPe2gUE3zoisRr38/hHr3v5/0Og5wfRzzEwOpizaYwqVMD&#10;3vDGlLh+M2p3WOyHn1Nig80W0TqnHcjRoj1DOdExdb0ZSjauuBjVKjzCzm01hvA1HBO3iralVBRx&#10;0pwVZqdphY+JaYPW3UBdV8ecSxd++D03LabZXRQs3fY5i1w8R3LTOVZwhubQMtgsgKa3fbJlVUKD&#10;SXaV4jDu+LAmKICsIN3Wbk4vsnE7sXg7MUG4zN9bKul4bGKjBcxY8BBhk0162AOdqUCCDU5ZRW3a&#10;Az5b3mjEwMS46Cbx67o2e1DUWsPr9RWNQX5/HWsG1NQ6fQjK5YkC+ypKwegTX/0ZmQA/j4aWcsa8&#10;r8dxYkwKnh3HYcVVXkdONPrHYVTQLOzqVYU8hkkekCff+oBassYGMxpWNfis2zP9er54P0Useu8Y&#10;5rjn4JSrkv1+K+ZkcNJaw/P5wufnJ0RwWzcPfHrvMTQmmQfrjVlXymuwvGelUyYenwfKYXMMLAIT&#10;+eSM1/evm8FExJZhyN3grKjahgZg2fVkBvo9In6HQ96j8TAkAkopAAu2IZ7zzdBGFGvHUAGSLsjG&#10;AvZ7xP3+8w/n+JNjej/3v4N4/LrUzxkLrx5KmMNjahq6sh3nu1NZznT9bS9c7q93idn3LCNnWZi3&#10;Pbg/Xf89O1oZ097S7gZdZTMWZogY2doDCBrq7E1XU+1YqylJkiyJBzuu0+AkIZqruPe+N2M9X9Tq&#10;cKPqhdoYdJEdwrIcVBaOP+ZglJ9k7XNb1x1K2gOZnBOuq+H5/IJLDRA6OEz5kdz9WkjZG+psJT4T&#10;fTR4B7FPlPLCZs7O6+9QHQZzHMGbhwD1OKP5aJ0fzCCIwUM7DCY4nJHUB2pFOBlAkSsF1jhsxRxx&#10;SqG26JILrj/DzDAhgeJk3vm7j/Jzh87IVG/7ZtXAFozj2ao7S0kcmEGnTQXG8zzx+/cXB2T3DlHX&#10;DOpwmq5nfS6g5nvbMweK2QG5ZtRigYYZmNE7VG0WQG/IKeP1Io++lAodhHoKllNkTYDKvY5B9OaF&#10;7VUDG6Pbf6Ba5Rz4+vptMsyrH2fX/J860Z4Ncy4bpgByAUSmwVdr/CESM2ni8dMynmGR/GYQwyhE&#10;Go4tOLcinD24HpXypsKq7uoIzkrf3iNfWbDQ7f0348qUP96l6/ffIRLxl1jWgDiHvagYLdL+uG+O&#10;bD/WblB/wuHfX//Tz2F49V6MjC8uWMTz63NXlP4OyfjXzjH21/rXnMQ5mZ7fI0qPInPO7qG30+Hr&#10;CwF3ABqYZJJE9PTN0Yg4BCSxxiV7m/fc7t8GbaUtMxLuI0aeMNxzRfc5J+Ti93xF4sA+sDyh1mW4&#10;Txu8zIeGk5ScbcEOVo2IiQu/9FhEfVDH96Ju76QZepv/4+GGNgcnO+dkER+AiWVYjOKIDXKLJjRl&#10;53ipmcW96CpGZNLeyCXisrYv1FpxXcTLHRcfY2C68557BqxRCPa9MHWiDw6Zrqbi6M+uM0T2Pa1Q&#10;1FIjw2IBltrpgDNV9oHa2da/GMVyl96VUAklROawV73tL1P/wJyd06t0IGfgOA9Uok92fbbnwC7T&#10;4fc95cgyktDhXuNpQ0cKWud0rt6oOzMGnW3KHnj68BcOD8+JTVNtGhffUqreFIIJFcKaQXE0GQt3&#10;JO5Yub9zBCFLylpjn7qjo/orWYk6CRdOnTg3uQnuF+5zFp4HcqqAEvYpChiKIL7n8V4w3A2l3yjo&#10;hGvRTzWKmCBoQw5R5A12CAM4F+tENgzQL2y9IYchsmcbPlldtxT5ZuQ3CMgFs8SkcvfU1D+FFCte&#10;YbYIMNLXHyCZm/HfXhPI1P46ON1MbI08pvdz0ZWleF0DLtQkEW2vc/HBzNZ9au/JRi0k5MKCYhLZ&#10;jI+Ji1lxLEbKzbVWHlWTBcNNkQ0OgMBS0u01wpTUex8CphEAoshl4Yvv9Qy/nmwCS3NMJFkdjtk5&#10;0dNpudzcKdlEJvECmy54yQwRi4M0LCT90Dj2OVHEB4u4E7VsSHkf1CI+d3K7oWOmtU1BygmP9Ahq&#10;4HlU8tihOB/sOhxzRGQtce89QFpZ1RyD2afJSiR7jogFD+NhU+WS7RUTo7/MWLmTf21QiaJWcr9d&#10;+iBlGr1sRexmxmH0wcEWfeBff/5lMsAVtWQ8Ho/YD3Pyed/H9Q2dSMWHlCtqLjjPFFpBqlbETQnD&#10;6jxjOB4fJgPFuknZ/auh8DkMBz/Pk9CVkjrJTKI4IgEZDj8m6OCT2PuEpJUVpkSblksBBtCuZkwj&#10;Ru1q94VSzWuCGn/muetUNHTOJoAAFkAJFGMoRleIjLAfo5HBRUnrGbYPMOhxTsxEeWavyczpmSAs&#10;OyX9MiXBq19AdCc7eytDx8S4GpqNDRyjQ3NFyrw3lDXYomhvYSfU8JOR21+7uhr9IYuobjN5+8Pi&#10;BnCP5v0hcEyUD9WbOqLIwmTFM4TvRVLZQKOl17FFx27kLbKHAimX7XUwHO97HSHOxx4a/x3c8Ds1&#10;C0ASpsBiLf4AR4YljtHwlQgn8J5B+Lq+Zyx7KieJcyRbZ5OLTKMJcsfeDeG2TjoG+uB9yLJfJzFi&#10;crCdAudsGUEtOc6BGYNyfuUWeYv4/vB0fWUla3DIvRYzxoBkxPu52ekkoTCt8XXP5vRC9LofUEZv&#10;ag5zKotunM/KraiGl9ZKzRl3QEkYCZKy6E7FWTzE2HsnK8WZS0yTqbUjMOYNBCqGkcvi+Jfk7Bhn&#10;F5HpwsHYiAhMhAW2MEwlQZEsW8qhTAgorqvjOA4UH3Oo3r1L/R3n2IcTH9PqbLDgIVmEP3CNC7m6&#10;djo16mXA8PTnCvryMuDcJ4wePz4+MOdEe10otcQ6QhWjA7NkFBs8nnOOoRjeUOTRZ0ocag311xbD&#10;sSVeX+sJgdp4R0bEtX5aU9VAzp8AgN+/v9D7mn7VWiNtdst6klLZkTIV/Wbv6CwHcrbmqt5RckFJ&#10;FVKw9p0HhZmZIFlqDIyTPRvB2jLa7tRJLD2vgvS+p0ZjsHDUipQzWr9QUsHj/EDrDToVz+drzQcW&#10;irHN5CqgZAHlyZ6hH9g1Hjz/XBB9T5cXBrdxzSMKort+X7x3CMI5L8s876/1s7LPdoMk/vr78Xlc&#10;Rko3Iy0CV71drydc47IhLj700/n6sf0rx3WrRYsCuOFHAvLiyTMLsiEdiSn97nx81WLQtp27d0X6&#10;6YtkPvQiwW5gBuD3wqP8fMP2lmG2z7N03tUbgftsVZ8F68Z4n0hlF2h3i0UqT0HP87DjcS+4XIA3&#10;VMV6bdftRpS/Y+QeTUpibf7JaxteDF1r51zu2E8eaVvk6HRKBUyHXLDkDbhXdtYPvzMr8iBmT6v3&#10;vctCXg1Ix2mMiwZZ/NZiNc2sSUb7A+6G3Y8dInPFwl2/ZiTM2fDr14OOXbzpqMTz4s55/6zH4wEB&#10;s6YdFoFLHOeMX3984jTWTfbzV+LYHqxE8IVs1yXmlKn6qQa/BNRkDmPA8O3ILh2rXiwfnnu2UYlA&#10;rTBHRadZa0WolE4v0r/sXvhz2Y3a6ZDQTkkd4RxEEurHEc7RG4/8Pw8KH48Hg6WvL5zHgw6okaVE&#10;uiUx+d4J+bR+oQiLvGNOc8Ji8NrFhqpMCYaSF7d+zsWYks9qeLJChVlN74SIJCV23nbqDPU+kJPP&#10;dR0GVRV47anU864nv8MYWPvqx4h+3+yOrfmkqP2Y7+/96Vj+NS0N9tctjNo3+H3DT11wTXymSBih&#10;e5Tv/05xcWRqOG8W8YD4x/wdZPO+Dvf12/jQSmgGqmxggUX7kOCW73otySI2wCLJW2Zj2YsNZ6Qq&#10;oJ2jYYT+EOz3Z8f2i6X8IoJ8GA87UUDJMepdyz1tYjWeojtU5Cl6ay0YJaoT10XcO9bEHrj1/jU8&#10;g5nDwiKtTmYRjUd4MyCDxatfxVdGcBqt/8TjLStIXG8dvNeekVw2pcivIxgjsT8NF90cpv/NDToA&#10;aJZoiOL5d5SDmGm/epxv2RyuGxCxc9mFrvzv96yHkrIcVHFgzoFaCsQefDqZ7xIP/rU7Djf4/vvQ&#10;or8uDKh1s4Kt/MKCbzEJBBIG9Jahe6B3HBX1qGSuNNelpxN42vzSlBLOxwOqyjZ9M7R+j8PBJuA8&#10;z5g0tSt5uvNSTcDkczunSTYPauTPMHKC1p44Tzrmv/76zUDkg6JjzFKuYEnt97h371vI+P37dwwk&#10;aZ3CdpzGRXmBMRDQqDeHAYpcamQNDo19fHwQ9vRAxII+2gDEs/bx8YFyUMP/9Xyh1AMV4PSqgz0B&#10;WmC0aLFMcmJogmLgeLCJa/SBORPKiojtQ0TCQPrvvxcNEYZwh1cCrpEVqS6DcS/avcMsujmJ9b67&#10;w+BH3ymI/rD43+L8DK923Hp3BDklYAJTjKK5AequPfN3hc93o+5bnktCOGaqN3lYpIUJhdPOGMxL&#10;Wg+M89D3qDLnwm7UEMdaWdQSEGPMfNTT7oFENuBdqfs1JzCdE9jm2ByFfy6jVVhDDwySQLBleG6k&#10;dnHTJXgTz03YLCRc7xmVNyv5Qzts0AdCpwbGr3aHptsxFb277jwiuvFjvV4vAEbFA3Fp7atTuKtH&#10;ah75ZOT8tscMOhxTwzgvZ3IfLg2dHJMnnrkTFlHMYHac54laKoeqJInPXpDWbjBXYOHOAFaDECXM&#10;JqCkQ1IFJOG6esBCbiwXTDdNw91z3jV5yT8npYTPX79wdUIof/z6xf2jyoaqTP3ylDMK1OiVsP1G&#10;vL0elEvwYSkpsbYydU2HOk/u0as1TO14PD7o0KYNNjHHmjIdtprkca2HyS7wvtZ60nh59moZrwcc&#10;rm45h4bsBlRxHh88Z8kGARknHz6fV+M+ANTzmZN4eXSAW7bsz5Uq4a42Bs7HwWEfyXRkRKgtBKWc&#10;sLIvpV0XjX+ttEGz22AX/lusoa731Vx2vShQV481VU11IlfWESmhDBz1g89k9RqczaGNEViRD5s/&#10;ue17N/7ua9TwR8SJGMjwhr7vxknvaadIGAF/YWhRm8GPvNwxdu5wOpi0ZRAO44RWB8J4OazAUyUu&#10;PuMzllH3c5rm3Ob6ZRiZm7NTpvXYTpPr5pRSBLYPydFYm51Xa568Hiul3+EpVUXSGUVY/5tIjiUr&#10;KS2BK6cYemaT7PVwZ0Kj4I0vNJR8H3FcS+9KQi4Jc9Kwr7LGun6XFHCjz8VdhmM5RR8Gsuie4VBs&#10;79SjmmAWAo9efGqeezJqXUosQkE1DE0pybBuOuthsy/dAOSTssljDsg0/DJ7A5TXAZZWPs95xP4c&#10;kyMB/fPmnPj4+KARteJ/EiGsYni3IuFxGttlKF6vK1rUgcWWceql769d4kHEBMdKiijxdc1oY1dd&#10;I+ZS5j3zDCAVG0tovQBO89v1VA4bI9hag2DNIhW1vyVBUmLxKWeUVBjty8BZCh3apIywCtklEDVD&#10;ZNH1qyPlhOM8UQ4a1aIZ19WQMyGZ1+uFNlpMy+LoSRq7qRPaXhjTjSrwfF7wbtp4PpsHTsmcQbMA&#10;hbrtDhuqKqeAtRGvVQCjc2h2ScySxzCHmMSuk88OAPRhY/fmmoHLfgHF5+cvZoXZFD5FgskzLSp3&#10;PX0RjhTEhHUde2Mce0DaNZDs2fVGNWYxaqaU8CslmpihjM6azvXquFrDw+bEllvEDY9Ivfl+t/T3&#10;dny4Yd3fbZv8/kL/qy4oxVp198913DRuHO5R8/1gGnjpFsjzm2ye5A5m3j2X4NtrPBrbSD3mDFLA&#10;N/E7oSRtnEcy2iCWgWPHWo6I1A2Pu0Mv7unUMDg0BIutIjamTyCrwG2MF0BRs2m4K+Us/GEBaIyT&#10;cK1p0F1eYEE5ktQMsNitc2piRq3ZnK1gptXgAr0LiTn8sqfePH/XKl+a7r13mz6/nYN/tk6L4jn9&#10;iLdzolSBqg1pwDLMfAFT3SQZKQtSOjDGUurzzxp2XMx9wINFwDrRW7asdTX1uILigr0mG1yKoBsD&#10;I1vB2bOJac7fM4ZkNRinmq4i68pwXHbAYRmPxMU0F9pg6k02Dpu1eu+GCxMiudris/fXk/ruKWM+&#10;X/F5Y2TOFZ1krHAwdUIfHaLMMHoz+p7RI9WYGFcfQGJRkZDSqon5/mOnAQW++EwU1CPbQHYGW3NM&#10;/P76YuFRldOwVJBESWnUCRQXNiP86SqWAKd/JeOfez1sjIF2vWyMQYr/dF6RSbgDzFmWzIPtsdYH&#10;B3zbYO6rNVRjhqWUcbWLe0MSpQLiGUqY3fpCVPGvf/2LtFolBJbNaeQjYWxy1j7DGKoo52lSBS3Y&#10;NGN26DRHJMDx+bGUO9UZU+T051ytR6FhTEMTUkYSNsIdZ0WJgdZu7G7G/DtcYr9+M6pm+DZoZBnD&#10;FanDDKU3tuh2sJ1t4Y7iza3E+/cmj5U9mFPazn9hw/PbkVYmsV+XrhZ/M6KKRWO8rYUZu4ieUjLD&#10;snyfFzntyjfs3Y/Ds/LpPMvz3LtZVxbhxtycpZ+X+oCMFJG/Y7Tr82lEnaWgsAp8TuQQm6Nh1iAR&#10;KXk6q5ghViZqsFA0KH2H4gAYj3xdh0iOEXAAICbIFVILG5ZfakERH+LBa0vJJHnF94ECSkmDOViE&#10;ImOD+QuhPW/ecdquwCHIWjnbEyo4jEXB6Iu0W05HokNn0uaFMi+mI+5n1BEAK1Rm1OODwUJIKC/p&#10;AXciAIuNgGAcjPooATzDkHmDUjjWuem/KMii0BwMmdS8dmFt7uUIhoefCz+XEBK2n9kgxjW7LLs+&#10;TAMnQbZJUvaMThrCMdjK//X1wp9//SZOXw6TCeiAyTH03tDG3KQOgKyCfjU0H2Nne58DbJJldBw4&#10;TjZUhggnY7Fz9kAtJ+boZpgBwQza8uPjY8GRJpTX+ohr+TBNIJca/vUff1Ci1wafTP0klz4RSmzG&#10;kgEUcpLeusb7MTIfg460lFXU//z8xHVd+Ne//mXDbSqhKfW+gomvr2fUwsacJr3CHgaHbpM1D442&#10;jJI6DAGBMa4WY6l315MXhP5EGKfNmEVwrHyoaGvu7f80jHfK3+398WNaAf8PmPuOff/kYPYN+vaX&#10;+HvQm74ZZn77XgwGiANZ1DwcVvAHcbtOj47tYEy5bVM6L168FdkLqYtayOMuR+aGf+G0i/GxOL6J&#10;wlCWpuVixtTOKeUEGT7Rx6L4bFhjNsM1iJHnUk24amAYjRJCSmYCI01PjZ1WFhGxRU1ZEobBI+8S&#10;xv7dGRyutU1JgFXE3BkMZEuMLZPx27Wyl5Wt+Gb14jOFmPLG/kmSbLhEiU3tDWDJsgte10Af1L+P&#10;hqjE0nm36UzJ2EKjA+yG7Nv9IYuHDxT1cCSrDb1fOvKYvg8ZCeZcbBpViaKehyYM8FYUVUymV4Rj&#10;67zhad/XtdprEqErx5BZjPZ6DR1pfTxizeNezB6/gwVR3sOgCvRhjWR94mrcC7UsZ+37IyXB1Xo0&#10;WOWcbbaDDSFBg2rC4zgxdEKFsGgbg/K6nXDRGIQvJHO2bUqC1+uytSK3X21eLcSme51kD1Fnh8GE&#10;bNfk+4qa/BbsCIurMAptEpuklQRzCry7OucCPE7Ug1IGV5ssTicqbo4+A4JRNUlg6bYGidRJSDzL&#10;a3rZjJoKxeAojVAqJblnG6wfZMV1NfTOjMTHQbarWSblBdx+K6yXWtD6y/TkAUBW88ctEudTA4wZ&#10;PydxeaqwfNhC81tkp8kfV/uz/eO9kOlCsOuQd+ewO4Qoftlnrw1v7yHkiTXH9A168owjrc4+0gtT&#10;SMDu5wYPdtbHQNWMqzs/cednAenb8uyReanOUf7evRr0PXvQi6X33tpfMjeHrtwr5FR1j/KTd3t6&#10;WgvAuksdc6/HEfdtDOVkooguvTNvYe0+3MMWKzSvfVM5LOMFVToFtnLvxUs/nmPCvgYcsecO1rs8&#10;iTmL3aOUvIgPJFHy0sdEPp3e6CtDeOfO5nG9+UXZlMkiXRsDIowKKe/LwpmID74eZrgXjdIbb+b0&#10;Gy6Y2nAcJa6Dr7NJRTlBcIZ641Sj9E2JSPhWzzBdGwjnpE5dtZMQFzN9mpTSJqkA4vKWmc3p0OEK&#10;zPy+7QHGmItp4kJsrV0YwxqilNFsKQVfX18QJHw8TqxZuMyc/vHPT3gzlKorawpK/Qd665QIsBrE&#10;GIzIS65RHxqmsa9gwx0ZUKxB9M7mpYC65rRiK2sPqXCwRjFoy/dawCEpoXeD0cxuPZ9PzE5hr9dF&#10;aObzk+qfvffAzK9XQmsDV5t4PhuOj4KSMy5jFHkhF6BSqUDs/Dh3wEdHingjHGm0/syIWGE8c891&#10;aRBNyJZJOTWZDnng1x8f1KgfanpMqwB/1APn44Cio6irypmxd/bK/iUeehuOofbwRVu+QSuypX7+&#10;+uR4kBnXm5H1PyVZxhLefIN4UHi45XhodAmPcGKKxEcCKSrlcR3uQZKnmIxuqaRpUah4Rdy6YNXr&#10;EnxQkmUgCx8HxNJoiP99uakV4RrrpTAaJaQjLDJmj/ZcXGqfYM9Pn6IshosZN/GisNEIN8iIvS4a&#10;UdtSrTR9EIssa7EB1Falp8Pj+rGQ5BGlN5xw45J3bPdvKobT14zRoDDcs3q/gE99YhS8nAYsm7AR&#10;ZqaGKZnTiS1bZAAAIABJREFUlYiheoewwVvmtL2ASXEmMkVGJzjDGaQLzpsOJ2SDc0bHeT54z2wf&#10;pVwMA6UDGOOLWGmheFYp5CUfJRNCimHVCmjC67roZHIy53dEtjfnhCaBTnaVsuCYkZQPYrOoV5IA&#10;A1R5VOrUQ+zeTrWGLu6fwzTZS80RuyRJeL06JBcc9UDvzTpbBYrJ18KyNaFw3JlMCXMu7fZixUsg&#10;sdYjgt5bYP0Z7Eo+64GeqI/SzRFcFyIT+vr6gvev1FKiluC1LN9nFOSzMX0CSl2PGWMJmw42aY+J&#10;j4+TRvh54bpaPCdTlZozmAG3zklNeNo1g7zItsCvzwfmHHg1UyrNBScE6SGoLghnkFxr00gJHCjf&#10;DbsfnUJluSTat6m4Xhyz6LAnefJs8qMqAetcX19fYM2mmuqnovWGkinJoEbB/rqeFqQA8nzReI+G&#10;ao1bJDQ4gxCRMZZakM/MSVZHYa3GAIIVa/8AkbgkgBfL7DmHv5cGdXUbLkP/d0b6/hluZOO1Fip7&#10;nfSn9wZsYlGUmH/RuZgT/h5udrfXEhuM+buGtAIdzQyGDeBe884bckPnJBEz91iyvHYVbtRSsrZ1&#10;MV9DLY1UFtd78eR5ba5X7V2zNHSMyAhN+OCDVfxTj/ATAjePIuCcyEKK3wXPIOhkVnPOgof2NZ8T&#10;gS1Gx3Eywmha/7lTLC6jYBiu2JotnXv+IqeE4+MDvRFbTcYkkQQOIjEs1teT51uQE5tOkqn0TTNI&#10;riPj7d2iVCwvOSHVgqsla8ZxwSq/x7CCqjGXJj/LO1PF1kGnEpvN3j1NAzqg6P1CkQTVjL/++ovT&#10;iMZAqsyafO+q6c7UWvB8vvD1+0IqEmurunoVAEEWQQfhiakTv7+exkln49nX1xdqPawzsiOrSz8w&#10;qnQJCo7Bg0FQgpoqz9vovtTtIVvKcV5gwXQAQhJhTuLXU9z5k5fu+9+zoD4oUXzUYviw4eViKpAp&#10;McvJmU3gg7j/oxakkpG62xu1jl3BnJkMHgVe1wtZgXJmKLwwn4AMqO/hbToW6bcMkEpO6NZNexzV&#10;npGGjwedQGsOkXE/lpKQa8KVGgXdkoSjLcVF1hLpjlbghVpGKAKnGIsFPOwjoOQxaxacnVsy5wpc&#10;V8McF0Rg/QAdL+tnqMdhHdgA8fploxUTuBQQq3/0bZC3p3G2vcPwvePm8bMbAfiD6FGxbU8T19m5&#10;8/dj+YO0vd/+LmrB9/a+92YPJhUCRPbgEek+gNmOV2RdFxhFq66fwyH4ca3yLXYdrpSUdujH5E0J&#10;73i0u6IZ18LOZqzVII5krIdYKNyHWXu2I+bAROzhklXUzknAp0LhgxnMXBGunisiB9Y4PH+/p+pM&#10;DzNUV/HQaYT+tdcGfD0XNJPinH0TZ1s7XleyKJe6Myz8sv1fymlsmwZBtpT6Ckw1eceqrMKVw1nE&#10;0MvtHN047o0tq0Zg7e9HMZ35hOM4LVtK6B1IUlBM9AmTfOacj3Bu+0Qt0iKfAcFQ+2Xiq12EE8ZA&#10;ay8aCMPr1WoIKSd8fV0m5GUaK41hQjK4xvFnb6QqJiPA0YPsFXh+XWhX4yDoWnF+HHFfSimYV0O7&#10;OETiOIiPuzJjqYWzUBNF0UpiIT5ny0oDcutB+QvHY49DKhmm3hCsEIUiuyqnwyGJPQ2M0IftR0KO&#10;AkbvZPcINCvEajhZgLMWtNEt8s9sOqo5nq3jXAwviBAWHI5HuHqZ2FoWPB7Z6icJ1eCpPgaGTnwc&#10;J59hg/eOA+TkDzX+v5pRzqjCWb5jGovI9n8pCeejIIbRpGSZZIqhO+fHAwLBeZ54/v6CZ+QAILla&#10;YRx4PGpkpczigPNxQrKg1Ir5OMzxa2RKgDHv4FArg8myjKYRJz3skj1K/14EdQ+74+vhKDzah0fZ&#10;dyfhBmZvOIKKCROluKj9fbfXbucUTkV8OsvC6vdzTbI6UT1d3w38essdh06Wvvp1Koy3HdDSwtRV&#10;jFfsGx1iTSKLVpgDe783sLDKbudm0cZ63YKulkY5sxAFMdcxpkXAFLwaeUXY1aJX7ynY+dreah+M&#10;hi2a3++nCCM8T90DIhKJgqo7kL2oys/L5gTIuU6yOmYnc9wQ8gIs6kzuMNa+cYO9b8Xl/JcM8moo&#10;u9dX6nmEM4tCcKl4Pl/W+KS42oWpAzoHylmDcRI1ksJi3eyKZ3+hlBwFQdelKSWj1A8yfWwi1PN5&#10;xTrroYBMRs7BZFJIXtfgLKgkGgMrfA84hMB6jE3Yqu6IEZHjeVT845//gdYoU9Bax8cHudPDmoko&#10;ngUblciiZlaTrLVh5i45zKIh55uOwc7b0TvmdG0f04bJmR2bykcnW1cmqeWC3l27JuE8TsxJyGOM&#10;Di3AgJMbmFRl46X32a0w6w1lfGg19ujqSKb6uTJDqVYPSYKsxjzRabo1Ba/rZZCMBQUCtI4oih8H&#10;neJoHc8xDReglhMUkOo1GNqfx+O05zcZrz5DTFzvkbNlqwkJ3mBn2afZlZILhmVSqik0qmplwNh1&#10;IqW6BaLJnjlr8nIFUp1IJW+R/Ba97Q/G3/28InraG317jdPVoOv3YTTSwqcD4cGalg7VUKO8G5r1&#10;37fMI85NQ2Qt5c0xmCMRc2IOZcS1y10CYP+348nETN3Y5tu1pZQwYYJeSSxakTiuR/Dp7RqiMJqA&#10;ZEbenZTjl86nh2F4ZNtIbCRoWnx4ZOTjhDMDuEY2Am4CUhbm79foUaN/Rdu+R0mAOSEO2/a/OZ98&#10;OQeP1DbtlYjEAYfC/UGstaAoB07XWtFGs0jdaXCI5p19L/iGJuec04f8mOt8M1zTR6xZDKoBNfq1&#10;9dY5FxVLCRDKYq8X3PZC5/P5grfjt9bw6/MTzsmuNeM8Djb35MLCtzXMPVBCt2X0gVwL6sHuzVru&#10;eiwUzBphjBhhl9hDxaZgfX19RYTtuuxLf2UCMvHf/9t/w//+3/8f/vWvP1HqR2jrj8nZpVenkc+J&#10;nOrLWv1zZlExZRrwx+PBdTDGla+1Yo07nFORATRMjBcHkLMGkAg1zgRRRtAQxegJ/TIZZoPQBDSK&#10;CsVfryfm5FDtoxbrmtUITO7PKmepYtgYzCMjW11AkqDNhlwKm7rmwNK0SVCtMbE6J3cWPhiGdTrJ&#10;itQ9JtSQMuC5VF4j1Oosxr9vDaeJsGXfozpN90pQzhNjTrxaRypiMKwNhykZU+mYZXLCFCwTpvNM&#10;AcH212s1zmXTs5qsh3x8VBr5OxXSQYv1tXPYVyRtRb2I5C2yTbAHdbmNoTZZxWy+R+BxXP+gtDmF&#10;LZqOcxNnYYzt5ORmmHIqJvJoMFByKAhxjmEx4Zcq23UtoxyKganejJVORGSg6op4QNKNKWOfw/0r&#10;FsGacRc/kBk9YSdmygLImsOaxHVDxDSuFSI1hiaLZTxzq0PkkuEKjb5Wqoygh9Eklz7N4ucu3LLH&#10;3/aIHaCiJP/GpeuzQwc/4+rNopD0zfD3PrGGfSTM2YGCOM8xBr6eHGfGOZyEpEafiFmye1ornm0I&#10;zvMR8NM7LVM8ClQ3QjP26yqMT5xnDac3utVIbPDKHOQge5fytG7VbCyIclZzsFyU+v+z9W5LciNJ&#10;sqCa34CITLKme2b35fz/t+1ZGTk73VXMCMBvtg9q5kCymyIlVWQl4wI47KKmppozwuR7ppTWIC6V&#10;DJd/aL2hTeA8KzAV3dg7ZGEEGofbGUyZ1fNWigXygOILXiOvsztGx+v1Qs4F3Raexhz47//+P2aH&#10;qCg5crNVCVlMZZBw1s37/TYOumDiskykgjXjguutQLHYHA4j+dknS2pa1wqzQyRDqHsVDrpq9dZQ&#10;NkIcOgHC+4Ja6zJb72Oahr773c717HgiVqUf8ersmqLdkMdcKC3RRrX5FjX8YxCccwJim94mBfDx&#10;kdklTEI0IhMIEWXb0MfAeZ7Yd/LzX+/XggSNo4AYAra8I9s+QO8TbQzSrH2aGRNyCEi5oY+Js7Lj&#10;ysnJBZwbTUyj8nLL9TgO3Ekeq3sRwWnPYY4RasPi5IFtBT+B+aN+h1nukMx3XB0LXvEAMOeAKw/6&#10;2HMFawvu98bh3jD8e2jn3h3o7eflpj9vQTD4f1tSuiUsx80Z7yemQzO/vZ8fVj48DjrZjCAEq4av&#10;9fcYIughOb9dH0oZh4XxdxOfkmA88jlZNaVL68OHo8QZdXU8wWYJwWATD3qeNMn3va4NqYmX0Ne+&#10;7+th9hZ/6XzY574Gfhekc1EQLxhBxAwehMwMr5Y5y+H3z+YJyqqQV3BO040xgwMO94SdVxCTYjC2&#10;l3r3FgzPd5qmU0wnWjsRTEv/Donx0I+r/Q5X5R1vnYxft0u0ThFKRpw+yE0LPmm2BSkQG+wCSZPl&#10;6muXoGxlbfbeh9j+WgCQ/yhLIIu6LAEpZpTMJaP3+7TXS8glrdnHnAO9KTVsHF46WaHOW9AbnphC&#10;wl9/ffF1Mt9zGp++1oreLioizyOg4ep8nXa5xNKGe8e21TFA/TuyO6iNZ+BOx6z1ZAAMviPhC1K8&#10;7P09bFYDABtyZkf8+XxYtdzXNQZM4Ez5vEx3zPI52+T5VgCqYyUjPStCM6ZbjJRZmFwUSyni631g&#10;TG55QwRTO3QyyfO5UsRgDJxK05gUAhA6QhwIEfh4bOgdGJOoQQyKKFiKlWEQmx9tmkMX23cJgi1s&#10;+Ph40IIw8LOPObHtD0ST4e59oI+IsnGONMdcRWytDRJcRhsI8A1sRaKi3x3f9iB1w74NXlk1vvjv&#10;LSh6S30jT5Ahs15l0SK/rTA5kIVbcL81EhcmjtU1eOXildzSgbEUugLsWvj0RHT7bOL49IVBA9fg&#10;7v5z5CH7qvQ1mHRHom/4vbXmzmnnBf2u6+56LylGBHPkYRD9l4/JSxpdTvbil8/Zv33uIII2OxBI&#10;oZrd4RYsgaVBubx18+9QjFcCx3Gs6+DX5vr/ipTKgkZUB0oqZDGsOYPfI7sfCmwlw7+ca36LOJ/f&#10;IQbS36ZeImAxJiQTbWNlqOueq06Usi1clnZqV4JziiUVMq/vElP6LTH9K/x3/3WfL8QYbWB/VU1+&#10;Xs6TmiRcALv4zusMi6yE60WQbyYuyWEIemdX+KN8QCdhmmlnZk5WusO62GBdF4fUEbO3b+d2Nyhg&#10;CBjMbwlnzomzVpSU1vPjiUFEFobNVfyIj48PDsiVA9fcE1xPXswwpo0ONEJNmArxKtz+zecwYAwa&#10;bqSccZ4H5rQiB0Dtjct6QuZNFFKV45ZZ/BgLrGS6UEEE+7PAJQ+g/K4uUJeiG7srehsA2EVsj52Q&#10;1WiotSGliMeDrBp2Jg2tVagGbGVnMs4JAl3dUowRbTSzDFQ8ywO1nmTixGzdlKLNiTY6UnYoWrDt&#10;GcOsbEefqK0hRjWV0YneGrYt4fPH09zSXE+fbLUoAeHJpEZRtoEgCXG5lN3RDUFy/OkKXvbfC4rB&#10;YtqEO8xwg2qcj+sPiuucE1b53g2QDGPUR7kNWPSiLf6b8QDzwS0DeFBZGL7rrPswNTDRiLWjvjH/&#10;DdsPV5C2//nts/7+4F+VLD+Py97SYDla1W2BF9+3N/263MW3QiBtzVviGCPmuA0MxfnkfA9+I2ee&#10;4LsEgxDrnAsn9+FjWup8MaelXeJbd67rAVzGCsQqk4lhkc6Yc8Loavx0sYUqXfMCH8IDuvBSAIux&#10;4tWhgPMD+lTaIdIBX2BS9RlIWAHdA2q0fYjW+lr04vxDkdL8plHCW5lWIhSxByTGpRDJM30loMe+&#10;s/uwYSPPHbXC3VbwbkAOkKbmMgWOl/rgywMqUkRQQhDHeUJtG9HPeWtjbakS4w0m3OayEeTg+1Bz&#10;yxnTrvMYLLXuPqu+berPVygFLldQSkEw8w9fDmrNqHYp0QDbErELsY1JUa4UE6GIGDDGZbk3VZGE&#10;ui/RFgSJ+3thgrXN6dpFj7xjzogxWX16kHUI0pMHifyCARqbPx4bYEmpm7kMAxHPYRQzr4mBLDR/&#10;hnZbLtOJOTqCURVhUFPZMgSE7Rz+22zbdpjW+74X9EbRuRAZB+cgpVcnu/6oglCAXMKKOWqwb+8T&#10;ow6EJ+dOcwhU6ZVbz4FaDxP/m3gfJ0KsIGNtg2vWq8K6IizLxueTEs45ZajFXX9uStmQnHvt8IwH&#10;TRdQZBV+QSwOc11sh+D5YLkuebz0G+yve6+eVhL5tiyFK8D7j9wxecP4+EVdpMqwd7iJsa6/fIeI&#10;eA6uCjvcKtALsrk+y8J1YZxWXMyNENL6mYuVYt9rXlCPqprVIWDyiXC9c5GA8+SDRshicIEDEVeb&#10;76wKxd3cO4Rwac0IE2wQWUHPO7FLH8QHw4p0g2o8EDn8QmXCS0NnMW2ULKHzMLZB8ESFxarwQAlc&#10;yUxVMb7ei79+4bYc4FE0zBOhWMXMYdjvUAIw0bta9cIB77bllWipNthXJba6CVwzhFYrgnmzrs88&#10;J1t8+8xzOr+cVfa2bUYFZrJ4PHb77nNV2PetX36/awSUUlra49MGhhc++F3LP3j2tvsSAuUjHDKZ&#10;UzGm4jhP8rRtYYv12W0jGcTXpyr2fce+sxqdsxLvV+Dj4+PqBiIZQ2NeEsnZri3xZMo8rqRlz3Zr&#10;DaNzaCoCykgIt1Q5wAa8iDTEEvteqJeeIj7yA86YchNywnDdZDzEOgvCmSEAOgYg3F2JIZF10zsk&#10;sviSyGdjTi4WkemWua2rVHccc2K2iWxywyEIMFlR55wvu8HJBPr5+Qk1dVNnzEngIuZWstW9Eyka&#10;3mEQls8lQyJl2ju8Vht65X4DobSMMUkqHWMgTUMODKbzQq91M0ExaKx3JtNSisVA65ZxyXSoTiSv&#10;oCy0rWJWLVgKGLwnLk67h901ZXds3ILaDDBVyd8Hp44T2Zq+Qz6WCK4Av0IuLpYOk4/iCmIrkUyn&#10;1cl6GIHvCz1qL3th9P6a9v09WTkNyxOBgF0CBCFdg1XgWjbygv0e9BcMYIybaIcPqgiJ8rquv8Gt&#10;TqM/agcmoIjIIVun4DoNxN2HDvt5ux92XXjpLgVDsh5sJhAEyTTtXWlR56RtGdilhYUby6pKc8p8&#10;vxiR8nabQ3CEhCjYCsWwVn61LiuEsJQV2boTy17GGEu8yamlrmPTuRgjATlvaG3g63WsPQVPRGN0&#10;uATEfZbjlD8RwgeuJJlyxgS7SH4WKi2OQWphaw21nUsJc8F4VsGq64VMVnKjderJW8CeysWe9/vE&#10;cVT8/PkDz+eGOdSCMql4KUXKFIy5zCmux8Sod71Z8KfeuoCSBdG6YFKNld61MaJPuSAjGDUVE8mU&#10;R7ccUNIGFwCLkZTf2dk5QcISuoIAOVHsTkTw8fFBDH9QkmDMwWW4nJAKt6vP84TOjhAy4paRygDA&#10;BTd/1j1oD+t02snrFyOlMtKeoWo7JBKAwPlByta9Kk061Be4hAVBygW5FMI/tsw4xsQjZwQE9HYi&#10;5Yht39FK5lZsY3IIG1Uh05YQEpBDQs473Aeid2OzWOLnmSS0eLwUj223QTbNs116AtbVqw6D6yKq&#10;diwHPaW+VYyC4zjxenektNFpath8J2ac9USJptcvwFDFGOxYSdXkcxBDwtBpcJ5AjMARBEi0lLsh&#10;5S6BfguQi3cpfCAF12KOB1fxbOBJwirNC4+7fqlhhWv1Wo2FspgwujoLD8oO1Oh6b1PRM/6748QM&#10;XKyC/XO5MzzziP1bLikDQ6potycKiOPrgjWj8LHDDd7hv74PWy9Km1fz7vfJ6T1zmg3jNrdhi5Aw&#10;r3Z1Jblg25VW2ZkeuGPTfm0cH6XIUV+fp/cOKDfkBBRSCimi/06DDAHv473wa+KorIJG4Gv31tf9&#10;XgbgEYthRMLCtcW7sPVb0qOmC/HSEG1obB0Hky3bWBcqO8/TYAoaZUsIpiKIVUH7tbrPPdw79KJP&#10;GuwyBuap6/4wOeq6bhy08+HvrX/D3kspS6feE1QX0hAlXPsBM1PX5fU6DbKgSfS2sWpj45KWK1Fv&#10;VDGMxqn3c9xMmtalB7zhiSkDVu2ureiQsOUbswVAKYntu2WPnAuDG4y1FADoRNoc2lKTBqZy5OxO&#10;u+W8Y9/39Sxw09J3RhJKjPj8/IAv4oQQMBVobSLmaMt//vQLZBo3RCOkgx2ddxODkhJ9dOyPDZ8f&#10;D9tb6Eg5o9Vp8hCkfPo9C0GQwr7us4hgtwoXKA4L0NUpRaT0wOv95nKRhFU4lRiQouKwwoCFJA1k&#10;jvNAShn7Y+Mqog3ZQwCKCfLNMVkoWjE7xoQMRQiU2ZhzWNGQEGLEtu3IeUMIFe+jYt93lLyBipRv&#10;wq+mltlNZoHqqIyTJAUMdBlreY0wLGmVQQRpBTE+9Qyi8xacBVAdzAxrUecbfL3++54YvuHjHtzV&#10;aY22RKC4pBL0es97p/Ct0l8X/S6lq9/eE6vKF7vQt9e1aK4AlpHxpBpetOEql1QueEY8EeA36MiT&#10;A74nMh/SeTDwrsWD3tRpWunXtWLkv4S0/ODer7WbgNAKzVTzAqu7YAs6/25ovLjWzvW3pFy2Ap0T&#10;dVSUXDDjFdB84UeE9Div+j3xzjnNz1YoBgfn8nfMHq7k4bMFC7yuTDnmWJxwfn96bRLrDFahe1dJ&#10;NcmULmgkGOS0OsMb68f/8WRba10sj5gsCSmQzAGr1bpgFe9iggRs2/atY7szbXwV3c3aW6PM7Lbt&#10;gCj++OMnfvxwpx+ew9O4zADwlsO6swhN7Jpa+8K+F2xbwev1xpxUNjzPA++vN7F0CXi/DqjYdnFL&#10;eL0O9Nbx+bGvbjrmhNeLPGlf1lI4xLRbocPnpeSMnIifhwSM4w0AGP16BlszyM2kfwHSIqkb09Dc&#10;1NuoxGSHCVLaoMN47fG6Z2pMtG3L2CxQ8vmnhLAERZJoS3YBOQhSLFAAMQw8HhuGXucrDIGoImQW&#10;FcGKqmBdrW+4A8Bj8tkTRAh2OweKr/cXcsz4+dxRe6Otoy1LpUQ5EpqR83U4mzJ5cYsjTud8Pna7&#10;3oSHep84zgoVwbYXDOvsoMDr9WXFHOmycw6c53tJGZQtozZuN9NIPiOHAAm+ta7YJHKz1eAvEVlL&#10;eLUNJGKQt0itN865DYM8m90ZGb8HdMXFD79X7t+Gl/bHviDiD+eFH31//fXajuerXp3CYpvccIIl&#10;7bsinWFh8ttnsQrYXItCjFCZoPD+QGsXJhqjWXjBcVbqY+jiu/pbOV95rM8bQkC29fs2rq3BBR+s&#10;ZNKXGcb9l4gsmpS7MUWDaYxjSDzUvtt589P0oDfnRKsm/2oQkcqVcC+Gh88ggN1kUyGkbTaT3QUu&#10;aiWXQWxICnYbc/VbWD8r15exardzIBdlCcGx4oiLfRNTsMUYoGQ+lA4NEkP29W2r0G/DYsfkvcq/&#10;zwukk9kgEoBu51x1DV8Xe8eGjOssBg5NPQE6pbRkso1yvslNx3B7hniPhp3zy6aPXRBVC0kRncat&#10;z7lg267ucNsKnDI6rcvpYxp0xMQxdeI8+yoqJJBGueWCbdvwPg87CwOlDG5vGkNrjI6eC4NzZeDU&#10;OVDbJQIGAK1XiHzXmOJNZmeeYrSNTIHY9vpoHTFlxCgY8WLZUN1x2rNCPfre3bHJjNNFIXXiFdgl&#10;5uwkBwZV5/6LPaM5RuQU1pKSgFXzsP0Ix9ehw+ibHF7TLo9QTq8N/+//89/48bef2B8bF9qCre/o&#10;xI/PJ3pjFzRigUgi7NNo6bcFiqjlEq2DD4hhQGeEPD8wTSzuPCtmjygpovXK7jXwXjv1NmfKUTtT&#10;LJcMztJNhXT6tjJp2ohXd3qPQQAuWQMPfYrLJJnBW3FxI5mhf0Nf1ou5t6lj6TyYulq1VfHqtMoY&#10;AKy9wm8viu+JxND49VrR2n3o9cW9gjelsX/pMPwdFBclcX3uSRriegh/+5IX/9qDVwCsyvfgfl+p&#10;DzZpGsPdlK7BJCVZr43XOe0zSPp2c9RmDFECxrBrIY0HuRitDnqpZuoFRfgX7tWkZ42zniwBuHM8&#10;AqtapxX224PHZSAfIt3NxokD8nWpfzIGKZyql48rl4H8IZvoel13v2crMQavpinFDAjaWYlng9Jr&#10;ooE65gLUOlbFvuY2uAaivF+UBpgm6jZNg9ofBNfGR8Ta6tzjhtabQTbGAwcx+WZcZB8GdltWcbiA&#10;VDuKjzlsNselWdQ7f59yAgYhnBQThbxsMYxtdl+d4rYVQiVWbaUQUc+2iiM/0XR04mepnXovAfQF&#10;LfsPQoYiS7tHpBBmKMTYdV4wKEKg5PK9YMClU78YbSGs52xO2FyGcg2PnDCcYgxi/pQtNsXSKWiV&#10;8tafnx84z7qS9eNBOWYqXPI6nvWSVeBzKOx4VPF4PqGJcaDWA3NkbJmywW0YG0a8kwAZMmI7KgHA&#10;G+gK/PrHX/j6nz8Rth1ZJ3IM6CGgn1T1DEmgwnO97YRc3mfFmBOPbQPlhCfa2dHawbNiulAxULqk&#10;z4acBClv9tyPxfTpg2e3d7LHsgm7hZiscBhL3jrmfRVlc8ylo+PMKlVd3PlvQR4KwLAer+7vwddx&#10;7Tv84bolCz6xB41ITUCYF5wCJRbe1usYnr5ciW6dwW0l3aWEVxLxgG7B61p9J54JgHLCAYtBszIC&#10;YG22fb/b9793FBwu8uJzmMJAMscwjr2rQTpjhxdaJJoBBznZvhQSYrgCS3IYAysxTJ2LM3/BZ2TN&#10;jBtUghSgEtB/HUvADCbnGiVSZdA6JVVFKdT7phYGgM502ceEZtI4R+9IqZCTOwaaKkLoC/IQYbIW&#10;6754K5WLLzIWBus8K4dqvKLwRMFr7EJXfPjH6Jhqw1yjWw7vXiLFqNxyDmuYpeucjcYACbMnnErX&#10;+hLyZb8m7oFqsATYobiMhq+4Tx1QS8rbtuH5fFJadhiF1JUlAz9XNYweAHLZUWCmy2BnO/owDNg0&#10;6C25tFoRUkTJBUc9vnl8+g7D6vreAf/Uf5JXn50T7sO9QE8AuK0kLKEJ9se+nlza/EXzW+XGaK3N&#10;um+DuJbKqNNksdbvxYbKCEpGyzJCZ0fi542KnRz4igj2/bGS1dkakmYOCLvtmZSAbUvYHwn7I2IO&#10;EiESxwPPAAAgAElEQVRCACTyjLYxseWCJGSg+Ryo9YTn5wPbtqGeHcfxRs4J5bmhnQfvjUlkpESo&#10;2VVt014w28Bz37DtGf/86wtJBR8/P/Cf/9ffEELAcZ6YKUFntRlAsm6ZevOfHzaDkEGdqnrQX/V9&#10;os+O2omhA0De0lKJDIFGKHMcgNIMaDTa+dVayXePAa8XBfBiYPzTobb3wT2biX7FCmGhlkyywunN&#10;qkCtHelOa7y4zjZ/1Uvf5B7Y/90w9RusIs5xZTDwisMhBP/vOzTj7+O/XzIC4arS/BCuCGkVAv/O&#10;92pWguOr9+GtrKrKX+Fe/d4//zUrMBqkVVoSTMfe/CxjiOt7cUGDolG+ietJ0BPi/bp5ZRxjXPtk&#10;d1xZbfP1DmmxIpzmRh9uHQLvVQp0QzrNF/M7Ts/uySGMqYpep3GzTRVQgnHJKbcabAg65lgV+nWf&#10;cKsoBcGMSgCsQaYzOVwJcw6yH8pmFZlBFAIeSD+A1GjhJueY3zuvlDPEAv5oHbXVpQtznUWgmykD&#10;q3dy9mftxqyxDsJmUjrdfYdJ4/l8Ui+9e+tLnnqQgK1Q0z20sD5riAHbvuGxb6hnXQ8dh8xxnU9n&#10;Srlc8es18MwPuE7+/XwMo6f6iZ+Tuw7eZbXKDdYgAg0OEfL7DquKvTJUVcgAAJ6P1hr3ARpZSL53&#10;QLqrqxoqA6uQaUN9/rF0+8ccZPsYjDB1YHbeQxHBVHPmEiAEhQbCECES4nk+fmDfy4LnuFwqSAnY&#10;Hhu6Ko6zIYpgiwExZLyOF6ptiedACYCIgOf2aSykCe0VUSJh2G3juU4BKoLaGmcw+8ZOKgUT+Jo4&#10;zgvqfew7hdZyXN2ESMT+aDd4U5BipropTLsnJegAIhRu9M45hO93CN7vxsSutnEdxD6DYrQ3Si5Q&#10;KN71AKBImTB0DPHqEO11Xecop4wBlxipqCelEnSoYfK3AO7shLUVeauyfw/uF4TxPZh4HJYgiIjf&#10;Hj7/e9+5wfgWPDyAXIMarM92h/ivn5V//WzxggNcyvZ78mHAgV7LR55cfB2emuZcMNJ5VacAWQ6t&#10;Vrza5Jq5sNKRSKw2xoh9369h441Drnphm87miOm7KJpfE/+zZdVmWDMHccTzgSuosvqm8mRtjev4&#10;SxP8WnwLIaCdDcOlWbWZSFjHUc+1KUsuOJdBcgZaO+yzXUPYe4Xi9Kz7QBQA3N5sDP5ZKRn7ThaB&#10;z0YcMOR5ioixmZ4LB7LOmPElrGnyDlMFGIT0XBpWk3V5Gnhv7FzWViFT0bQttkwyilpKGWL6PK11&#10;vNrbtPGB82Sw2/cNx3HymllXO5UPk9ocIW+ZbbRO5BzRhjGngsDmYcaKEXx8PA1yI5btXcR5nhgp&#10;Yo+Pb8+Z89lTjHg8HohWaevNaP0aSCvcQ3QpNHYGSJ0AJs8qZxLTTEoGIGL3kkNjTzSqsG4V5llg&#10;MtZzIIh5E8A9ddnh9sZFoFIyUjFevwnQjX7g16/3WiZSY0KZZzg0CuZomBPoN3gqhYQBoLWKOTv2&#10;nBBDQgqCWjtEaBDuM6fWuLEaS0buxMQjApZuPBRBFA/DxH3LvbUKHR0fj4Lz7ISxyn7FDgSajIyJ&#10;x/NBdc5JmmeKCflhxuqmlxOiQaNzomw7O3l1WJmLS9MS+H2uphh0mpKwvBKoOXT9mjptOMt71VpH&#10;q516QB587kH4vijjbf/vVfy9Er//nWsBhQYPLrV7f30PMvcKfgV5Y9x4BTjhQywPJpenKC+NrKyy&#10;Kk04uMi2MKW8ZgSO76dYkDO1bpz9IiJrIj/1SkJSiLHCOO3+AKuyQkmlADrQel2VtSelWus39odf&#10;w4kJ9LshM7uHVbV70sH3azbd5kqbVd4uZ3wNT3tv0FsA9gWXlDJCoMLgHKxcYwi2xs776vRF/6y8&#10;rmFV6K37a6VvU5QLZrgWarjabXx7gxpcT8ODkLtTOYNG4Ils4jz5eilFRNU1lGqNzJjeO3LK2PYN&#10;CuA4qg3thFVTCMibCbop9UJa40xj9NMSU8FxHCs5ivAc1bMhyKUFw+SfDOfE6gByplNPa2TxkEed&#10;V3Vca8NZOSTMKQE5Lly6t4atFGrPmAwDh5Bj4fIxXg+2FwVebAiuZStfWPJzspbRbkN1p/HGGPF8&#10;7OByFYe5w66tTjFYtC8mlxvPwL4bB/NAaybINgaXkPxszwlXAYVM+NbomKQbOnPrOI91LWIsyIUV&#10;dT0JL+Y94TwHZicBoY2+9NkVpLFuW+bspk/kUpAiBwSHXnIeqhNoFV35nVJK6JWWfKtTNTgw57Jo&#10;yh4rXq83xmASo6E9Q04wA/A+O+bXFZ9EXL6DaANlJLh0xs1Vm81NF3GL69m4F7suUTCVcckJGyEE&#10;W0C77UZMFo4pxsXgCx+MW+kuMfv7r6t6/r6teg/y998DVLdznNzZA37Afqf43d+DQ0TWcnFZ4PEP&#10;+MWSLXhclbdvJ3ogdEhjwULiScCz3gXV0A4PNlh2jRgL8lMBJKs4bHpfCg157Sac54myb3g+noQa&#10;2okHHt++p8817rzte8LEXbXSMWVPiCEskS5CNKb0Z8FtmhBTTheM4w/1nJQJYGDJHMxY4gkhEBc1&#10;vRgoOb2SGAjdJNiDOu+vKeEJ8PwgTcvvrRgW6wtKIST0TpbPvu/r3q7DCWeAROP9iynwVeL6gVK8&#10;zlJRnTZ0VoN9kuV0wRxAtWF5Lu5q5AGHOia1NuSSjKPucq5g1TTn0hiZk16ftbZlspHzHQKKKxho&#10;p/XbUOA4vxADBb/2fUcKQNPGenVmzDlwvJnoW2w2VDaISgRf7Y1iekatdQBt3W8RgR4HtsJB5LTg&#10;cBUmA2eQ9ZA7NMjZhc0ExkAQpxsDEJOr5d0ytklDzgW1OlGAS2zjqAgWRHBL6de8TNaZVIOAcs4m&#10;2AeoDjwexSQDqKlfz4otezIvNLjJXFAaw5CDGRAkIyd2hm+tLDTkAd+NGWOgjY7WCJFIAkLMiDlw&#10;YNo6VCiHEI3+GkPAUAbrGK7uuK+kO6yzdukK2HISCSchKHKhMmzvHcOen2EQFk3rPTYN6PLk5cDY&#10;9zFcRbePgd5h8sCACNlJHhe9qBFRxIhbJztXzPNfYw6MNihoJ0KoVYAUhEH+HnBFLwjFAwMco/4N&#10;N19BYA3dLGFMGllAbobTjpcrVibmDSWe5zCKBMHZKlt0f49wW1oyrNrbZJdG9V/887FgmBDiqspj&#10;JH3LE5I3IuEbXGPD2MnDQNgnIKosSYAggi1vKNtmdLCGpGYSYhWf0+xULtjFGTgXHBMxerNBLGl0&#10;zgzx5EUp3G0dnPvmcTCNFtGr21r/OI9dFbVRSCnFQNNhq0aiXTuv2PxBdXGvS2uH98KrQocMYFzf&#10;i6Y4v3WBYjAA/+zqEpJd12IMjo/8id7q+q5X9WnBfCrGaFZ1cdMUSi0aVUW1FtWvczMv1RgjlQKV&#10;VVOOxIgpeqar4/Dv7QHMH8LzPI3KttvPnOtz9c6iZOiEK+GMMWlCPWlIwQGs4ccmIMXZiQ1IJaHV&#10;ivfXGwCZNTkX048xk2ud6MWGe0J4QGenEqrtFOROlpDIhEhHSuRX5y3j658vxJAYwIyayCDZyaPP&#10;GQpBDG5SYWYMdl+pq9+QcqbksCpkyzjPjj//+mVyGCyYxCr28zxQCrdUj2Pg6+uFsm1M4jEaDXgi&#10;JMEf26fNsgi1tdqgkc8gF/CAPScgEELuk2Yoc2QU6xIVYp3QwJZMsyax0Ny2HdSNoYsWN547h/6q&#10;aGcFErBtO86DHUQQAQI17Uss1klxiIvAToxnc6C2QbmKHNF1otUTpWwAKCSWY4JkWctVTgMmlFu+&#10;wci9d7Q+QevAYdCLIErAeXJXgVvyAdrdkyGvZ1cVixo8+oAEM16/hpCGE98CxjK0wL8fgC545caM&#10;8T8ItkLvbS1/hoM2HZe6JAPC9Xd1esIhzgkRbpcZPS9wpEHRHwAD19BxmFWY25ddyYjJaygA29Yc&#10;YtulQRBu7JUYfemLwKObIXjVGsR9H/nde2tGS4tskSTYQ3PRy8QOoa83jzlNPTAghGw3X5FzWNe8&#10;t6u1jYZHT8NLvaNZleWy2Lsw/ImLAZE0GFQTMKxahwCdghnY9gLHwoGwIAEP6Au2s8A4JyCBQSYK&#10;fTpbd60Zb+87VfkkoNW54KScM3W8I2GlWk885QMp0XHoeJ8GWxGP53cwxyXJCJIQQjLGEYzV4Ut6&#10;3JZcxtORJh7R9iBiCBht4KwVgIufRXDrm8XIZlBECA5XiVn1jetBAnnzZduQUyLtdE68vl7YN+r/&#10;NLPa2/aCatuzpZSFdc85oYMzgWHQ1d3EPVmhEJWf+05fVeGiTogBooXLbJNa7VP9HpG/XY8KiNFB&#10;wdnGHJ0cfxO+iqYXL+DZXtWscdLPUSmDnZi2to08+vOkveAff/zE6B05J3y93hh9Yi8FOfO69saK&#10;m8NoinGJyxToRDApYTGWjkBxthNRueEsBsFSx72CujV+LmzfRgMwBWf1nQFgfxQ0k7hwS0Vi47aJ&#10;DcJDWYBeie8PM75BSHgfJ2dfgYkjpw3HQSOTFOnWFMzbephCaO+KlJksc0lAUIxJGK4NGox4cHf2&#10;mlfsrPRPSDCvAklwY/I9bqtj0qmErnRiDEop0+AkLWozAMbPgcsZilWjWot8Df8cJ+KDfuG0q/r3&#10;xs8GAQ5/SPCf+c6rd3Tod3bOxYxx+mJYHeLFOrj48nMllLCWWfy9HPphxXVprWAoA71S6CmmiBTS&#10;0h/xByzGxE29ypYrBlfYE4wg6PW4eNr5uweqB5jaGGRLynDDihSpWSI33DsZvY7sggu7d2ze6alj&#10;muiTVab+a07foMXCk12qYNhBCAFwUbWPjwcgwFkrmQUKxIAldUCu+qUfv1ra2WklZgctRLOtUyBm&#10;73i8qldb42di2feyePjsGphce70t5PQOyhoAbs7uwmSu0qhz4t0OiJlDNLdWKwka+KDVygC27zt6&#10;7zjOY2nkxBANl/cHgQ5FQFgV7JgVMcpKDlenG7BtBTEmvF5vSwY8L5sFAti1DCGsTqhsGRLaWu4S&#10;mOytUHM/CQfIXWgo4bCcJkXrnRBTpAsUpX2BYc/BHBM5RsTwtrV8CoQJyH/vjYXbVNO/CQCkA+pk&#10;CFJD6Us6IEr99ACyVrbAs1wKZ1fTJDw8AbDrMr555LAyp4IcA0ZrGI1wT0wJj8dGATP4zIOJQ2fH&#10;nBGjd7TesO8PKBTv4+RgXhV9dLMOJKOl1YYZv28608N1B5SbxHOwwzveHa11C4CC1idCUIRAVch/&#10;/M8/EERNnI8xrmwFeROTHL6E8lJiMnU4cfaO0Yk0xBQMfpkY4zDEoFq8UkiYeL8PhBDx8+cPnOeB&#10;1+sLvQ/s+77iR+/tZpLO5EvtHuvug2nHx8urmZ/dKZNtxVDGZPnOrvF/ggXdu542A+i/Bnn7HKva&#10;8wB0Z7uIzUaZJ75vdXqAv7/m+ixq9Zl+Zw4IvrNxfJPQq7NhLvH+2sTWbLvRBMnUBqQGnJvzyi2r&#10;mkLdGB1DDNqRCJmG+TtUMQbQ+zr8Z60mPGTDzaMiZR8AUXVQO5bkKuVwL8u2lWCViekc1X7WdNFt&#10;YegK8ooOVpLJ5BIIWWEFJw7piB8G59Q/4o2/LoCvyrurlBDT9c3SaHRRZ4JAgNb76iK2jVCIlrz8&#10;B3x4LpgQoXAWDHKTGNFTtPVtM4COrqp40Vh5eHeEEHHWClVCeftekHpATgEfH0/rQgR7GesaxBiY&#10;gPxcqUKD4PHY7dqwGIAlVV/cYtLxc8eE/Hw+IKJoncmRGvbDglxbAbiLrKpMoZjHMCvAZEwt0j4V&#10;XKxncNrQ58TxPpYEtABAzsglYzOGFmmD7GKmdV5zDLJ9BFBhERAAMr5CwLbvZGKouRXtxXBtWawr&#10;QUCObhjOjuSf//gTr9eBXDbsjw37x2Z+pWFpmPc+cL5PslVsC3l/PPjNbh0PwgDChILD7y0XfP16&#10;AcLgH4In1YKjUrpZEfDnX+8VsNwYhpK/m6lqzuXP0FrFvmdshcNxFYVoYuCGwJVQWx/486+/kO3n&#10;/nodnEOAPPdt3/CzbNDzCu4MM4o///wL274D04uZidop2QBJ5nw10HvAnMBZxyogS+G8qp4df/31&#10;hakdrQ7UeqI1wjc+5K+NsNHjwWtP6itN77dtx/t9mA6+a00dK+CzcDQ2YYjYSmaQB77T9fzXnQHj&#10;AfP3n3Mc3wekdwYJH1B/6HB77e+Ux/t7fmOTSFh4Pj+PQRIxLM4osV5inbBwlEoCrM2JQThgnRNi&#10;QyQRUsh6b3BBrGhQy8S1Ak0svBg8ZGyRBWVdBhBMQMHMoK8A7JP92a7qXDuDbRNnSlxYfUp5KShu&#10;ZbeFFV3Mizkn8lZW0vNqMlgXdp4Vf/31iw8/zKBEFbU34tFuEBMCsjGGFMYIgOGlN+jj0qQPxqOm&#10;+zxwzRoWTBR9u89/Nq3qNQUbik4qciIINHA2s+XN2uGwFra6iXOxsh4QdWiFG6Bb4VapqGLfTB+9&#10;ky7WBz9f7w3R8HTDmhBFViLl9eOyzlLFNFaT66Bf9NZkA2dbBFNF62mdVYdroFjB3c23/fqFENBr&#10;4z+9QSHolXOI/flEMH9Otco1Bla3U7lKGiPx+1/vv9gRpEj4I3GAHSTgdbwRS8HH84nRGo6zolkx&#10;cb4PDsttxhKD4OePT7juPHWkroU35/OPMfB+vyHRzL37wIg0bQkho50NMUR2DtPZL4JWxzI+iang&#10;/eoYs2H2gcO6lpgCWmM31SqNwREFjydhpNfrYHC3DhdCoa/z3EAz84AQTojQqAPjC20vVBIdlB8p&#10;mRr3fK7oXNX6QDWZ67/9/b9sU3vaPNK0hDoVTmNMCxqOMXMGmARhDhOuY4zz7rk8N2xbxtfXl9lX&#10;EnVgByHoQ9FfJ0qhiXy2RNjH286Ks/tAmA8Tok5eEbT2iwVqn+xaDEYllGPX2wtWixnpwuAtEOI7&#10;/3JV1x74Qe4saUQG0HipfpP3BcRwTQ/oXs3/KwWTF/Z7YiF09PvfwwpGCnChJEbkVKyiYvvJ9vw7&#10;y2ZaxbmEpsaEhLSqy2CvHyXYcHPibBUpU3p09LkGoW5mHCMroW1ju9VsHXlpp/uGoAXktZSCYAYW&#10;3gZmKHALpJY1wc/ZFy2ReqHOfPFuy6Eu14DZth2jn/h6vex6Au9eMTpsu9QMBtTeM5icqpJjPqxT&#10;8flEiDcZAxN2G2OidcVmetgQXdDTvicyRsyIGKI2SGvI5lXqnq/EPHEl9hCWWQVE0How+WU1SQNa&#10;sMVA7Q+FsN3OGUMFWWjdlmaExIh923jPWrNFm7zwdvceLfaZIIJWKx8gKPKWQWlePviktHGmUrad&#10;NINwDZkVQB/VOqS8MODn84mIgPfrhbFxaNpq53DcB/PCBFrree1SpGCVoy5cvo+5LPzmnIgpI+UH&#10;Rp/4w77r8/FA/PzE+/3GWU9MTEIXr+NykjJ3qs/PJ3RMvI4D22Pn7ClE/PzPv+PTltfE4Ce1Wcxx&#10;NMSGRX+UEPE+aHXUZCLKxKjsuGZKkBShwn0VN7nnPwFRuLsw7Pl75g06iCenENfAzxkqrZ+MN2LS&#10;Irhmha0NtH5Ys2g4vniBxMCpSuGyszbzkR3UlEk0Y7msFo1GGjqGOY9tj4SzHgAEOUU0gxkdNoox&#10;AqPjOIZ1lr6n4LOegBoa6bngEpWfeZGIZObpOQvG7OzQzBpzmMyzx5v0BzuRYZ2coy0OHXvsfn29&#10;kLzd8S9237rz4PHv/gw3CIcX+lpUugat16+rWP/tf9ifXX9HVjC56Gu6qkb/CS6ThHUzqdFgLbJR&#10;AL91FtHbU1LPYoqIuOij6/stWdeJf/zP/yCmiP/4I5k8qEAkUdxJuH4NIY1xzsv16ppP8LMmt/wz&#10;CAnqGvR6fXdcgmmsmK5hZVzfBSgblQoFVuXadyQGnJBi4eISruEj4a1IHW+dK6mqAo8HcfPeBuYE&#10;WlXEdNG1em/Y847eL/76tEE1cC1nESt82cOW6PGKsB4ix6hz5iIR9xfICYdM1LNxIcYvi1U4IYqZ&#10;gwBQWtOVrUDHpHxuCFjyDwqrygZUKQfxJ/5pre+Ox74hlGyItiIYPBR9yGp6JaOxa9M+zBRCMK2F&#10;/jKmxb4/gBRtuzlgKwwQR+XfjYED5q1kpBQwWkfZAlqL2B4PzMLZTNl3VlzW9ZUSVtBIabPFKib+&#10;mAM+f34Afl8DqcDHcawNZ3bVfB62fUPM1GN/Ph+UXBAz2xBFjLTP22LEs22Imdr7fXRItJ9LxuYQ&#10;xWzD9Pkr5mwWEAt6n3i/K/qgX8AcNJLmczbw600dFzVe+L5trJJTtAUs4H0eiDHiH/gLZSuE41IG&#10;ZCIojFUyEXOwOZMCYIcTEm0IaTbCOJFyxHMrEJNJnQp0O7atA2Unffc4Tg6xhcJsIVyG7YLLU2KM&#10;gbNSPnrOiVpvYnPiMY5B7v0++RyHCN83UD1sO5UUytfrBTmJmat1uOfoaCHgrLyHOifGjCvRwrru&#10;ejK4v95vo5ny+uSSVifm86R9B9LdvPl3Pry3tR5c77DKFeDvv78C5h1f//53FS4AdjFsZP2/e9Dz&#10;dth/1ocPnsAB58wLHLvz4aVT+ZYc6XqvK2H8TjvkFqVT7Cb+9h9/R4gmx5oLLgOQgmXOASwIx6lv&#10;/lp3vXNiZcZzNUld16InBCC2Ts7KPJW0DL1DjNAUzK7NtHFiWLaMAJaa5FRO+BWKx74tGimvH2zA&#10;1ammJ3xPEQZbf7W7fIFfv5wTk4v4KjWZHFsuHIzZNRdP+HbIcxbAuoL7IJOHUXEcdbWxdBNS1NaR&#10;U6H+dgdfA+w0VQfO8wtBBKVcSpRz0qNWRL7NY6Ck9P0z8M+3fVtVc4qJ0nuT1niu9Nk7h3Ih8HsD&#10;wJYLdb1t8H+WhrQnPJ4P7FvBjHENLYtjogYTQam/s+0bUtbFaBmjob4tSU5KXrM4SWs2MpSGz1Ei&#10;yqAxBDcgL+35EBSPZzGnLZPDMH2bLWWUEvF8FITwaRg1Ic/eK7aSUEJEzKxMpzYAE0ESJALn2dCO&#10;Zp0e4cnHc0NODNK9D9Sz4/lRoBhQo0K66T1A/n83OYFsi4nD7rVA8PH5ibMPMpYKk0btA4+coSo4&#10;z2YQHs9NiCyC6GylUDTUoyFIwN/+/hNnbXi93qiFWjr742FnFCh7NjHAiD5ZHadCcgRUMDoh1IAL&#10;ck4p4GFbr063jtHnSdRwP44DAmB/PMDhMD0ZnKE1BzBtEzbsLH6qbQMzaU37eaANSk1IEGifJtdM&#10;hpezsHwr/5BqcWWij0vKxHc8RAK1azwI/l7q+7/XMPBWpf5ekH9PDvYDPov1wv/fJIL731vD1RAg&#10;/pD89h6w4e3CDtXXB6bxcCkTe80arjbGv981L+B3v3PXeUu49BDiw9rLYhilL4tEhHBLEGvCf6kC&#10;ijiscm0prlmGwUP+9bjp6YtCtogRAiRdAdyXY3yl37F7h258y9ATlODadN33HV9fL8DmDwBx02tJ&#10;CybmxQONcJl+eBHgIlfEsotV6LaF24a1pIUiUNMTqawBpnP9/azNyUESB43G9YXJ4A43RQkYRigC&#10;FDqsigfF4XjQJzU/+jCJAMAX8IhRRjw/HrZtyfX33kmVe7eG0Qferxf3GxIZPK1SvtcD7eO5A4gY&#10;R0PeMnKOGApopTT1119Ys4qQhIte9nrAgKjatWLiTiGh7JT3HY2LY3krtOazTUYvGHqrmDs14qNE&#10;5FiAQBrr8a6QAEIuc0K2DaoG8TXKKGwloWyO87KgEBD2yfFy7FKbbf348QHX/RRQ3mB6sr8lfZ+9&#10;9F6R8gWDdYP1mvmRttrwfHwg36iZNC0h7BZUkGLEf/3XH1Al7HbWirMeOM435ywmQZxTQt72pXU0&#10;zbCbDBYmgWSMrq+mqBWATkxQHVQAU75MCDHj9XVSHMyG/dQvqvBBa442TG0VuRQznR8rflDu+NoL&#10;UQCv1wutdsolGBrhDJ3z5GeMyWMd5ZNtao6ppA67Fk1eMz6jb4e8zGLERBYJnXZudWOu+R5Assno&#10;86JQ3kn598HpveIWD872G4ckHItZ8rFQgzYc0vHw+bvcqRgcdPGDVwKArE2wMS8pYmKAgcs8VsWT&#10;YxuXSmWMCVwMuW9j4tv38tda7ye3OUFQskmM7kcowCtfHnaHsbyD8GGVV+J+oX0xyltwBh+hb2rg&#10;NVtSvUbpW+NpEcO2GaiJvx0WnOPFuAkKVV/ACjaUiiu5cPAHiNB+bsFAke409aykjaWA3q2CtjZ0&#10;jInHg5WbWgUWA6VS+cCOBYM5v73sO7LpH8U4bI17rs4gRkGMZJGkmBbHvsQdKdLlaM6G1gdiEupq&#10;S0Q9SM8MUTAHKZelFIMKlZhta4iR0MlUwnI5Z4MfghmdP21BqOOsDb9+7fTJFJ6ldvZbdTLxeDwQ&#10;RGm/lxP2x44YA+EPBaAcNMZ4VYV9DLhjFIXmAERFlIjZK9rkA2n7RTg7K/4xBv75z38iBmofpRQQ&#10;vt4o+47zfSBA8PhIrGCnoPWO169f2PeNQbV1lMSFMgSgpYjHXjABnLVBRFG2hwWziR+fH1Qv1UvW&#10;Y4L3SYcim4BXMAorZz+83o51BySMDmjQaxEtZJqWK2HUUiJUA2GO3fcSGEhVJ4oN/EevCGniozwM&#10;GlErMpKJBvLP5rwtQorg43NHPSsUTHzbTiJFDBtgHbj6nCkEqA58fOyATqgQ3369X3YNGwQJGtX2&#10;DrjAJsGYe7eOdM0LLW7W1kAyCOc4jFFhxbjeG929jBzAAg2oJnGSM1l5TY2vL4ocM0LgDDKpeRiH&#10;K6bFYNqftjGsUEzrDCQA6V7VemDyAOiV2z0IMmjzzX3q60sMvJLfVSrXCFGuKjaGuFafyf2kJkSw&#10;w8QPP5eCJH0qxS7e1S7RZHhcy0GWkBy/YvaLOM8TAq7FB7HgkwNmN5a/XHsBYrx7n4wH4casWPXt&#10;qpNs1Tz1OWRgbZa1XXytuDoQZ2CocZrXCvqkTLFX4w71AII2GzTDOgUG/flbklqwkemZ8KZTHAtA&#10;pNQAACAASURBVCtGH7LlNQzioJEsCzWZX/KlC/IcbC1vHV0pmX2GCObggDGEa2OVm6HUpBdh8CZr&#10;SBHDwFZ4EsinDgta8mTryyEQijiJDaK2aGJrOUEnkAvtGUMKaLUvkTfFQEhGk4scykGA5/a4kmtT&#10;HJOeolspKNlkEpLgP//rD+Ma89z99edfK1jlzA5EYoBKwpiCWgdypi58oDYG9o8HWq3Y9w25+NDV&#10;Nsd7QzXOeLJhdsoJvTZ+zucHHMY8bbv0119f1LxBwjgr/vzzFx9aFfz5i89hDBG9NfzP6Au+4f0i&#10;vxxB2VWJIO1UK8RUxJz52QP3CqIGzGA7Ayo26xAAlG+QyefMPQXIdLIlLiUBYQzGhFIiJCqm4fPb&#10;lqEYtlfCEHE2JkcdE7NMZDPNFhFs+77Ov+rEY2fntrY4xfdoLqcpETKiHs8dAYLzPPHYeZ1rrZjK&#10;7VfX0XItIk8YvrRX9h2qnKEFs0VVFewPyi9AlNZ/xrqh2xeNbVzm+/PjJ8akD8IcVD7dig/7jZlm&#10;sh61DhzHmx2w2TwquDQGAZKxzlQullatHf3Xa8WKGJ3koEBJmJOdsDObQhAG+bs4zvcK+woi1y9f&#10;q3ea3XeKpaHqV7K4Yd4rIHlw9z+X75CKZzeRi23jokbe6ntFvPB6g5I8UQhg4jwBspWbbgmrOchE&#10;LN+3eu9Qj0KXuTQFrdxMI0CEuJ5/zW44nl+zu74+pSzEgrxb2uUV7HyOwAH4TagNaqJDtriihCQg&#10;sqrkKynbvbDfUba0k6YWA86TeuVk/pge9RzWfk44Pt5qg/NhJdgewQTO8w6P8P6nnPDxfOJ9vKDT&#10;IKCAFSDEhlV8z2jv05cujOqVrEVIQ6Tm/jRIiNRHKlIIVLnNnEtBLgklD+i0DWTnpI/OjiQXa1t1&#10;0TKdseRuTpxB2Ko/FK/Xi/6apeDx2FFyxvPjSWel9xcLEb3u9d/+/hOjD5xHpSMXFGUrmDpRW8VW&#10;CG+NObHvBY/5WNVvjJHzlUgasLO1aq04jhP7/sDf/vY3nOeJqQMpkddP9cuA2irmuIxafjx/ALAK&#10;1O/RBES5qdl7QxgU5UMUk26mftH//t//BzomUonYH5sF04m97Mgl2pDx5ELgEl7LeL8P6+anSSaw&#10;k/388WTQgi7YgWYaHDimHDEhwCSTqfeGUtxukom3bMX+X8fj+WGmGVwOyzFhf24LbpQQ7FkfUJCG&#10;6deWbktc7ouRnSgdvmwnwByZzmpLSzarmSqGyfvSX8b7daC2vmjL9Wx8jnOwPQzCMDoHonBjNRay&#10;u0pJ6PPad3HINUpEFMXnzw9e50YWWUyRipcx2UDeDM0TlUc/f3yiNT7TOV3WokG4eNZ7W+cMKpee&#10;/H0Y+fvA8I5fe0gRAkLr/91/3rXU/ffANZy8yygw0IcL+lFOlGE3zlsrx6OJ8bpO+e39LK34Z9EF&#10;lcT1Gvwc19DXq1G3c3MIyiGZqx3j8E4naXHu2D7BYR0HMwluKsDsGVfQY4D63t3Mec0BmNguc+4Q&#10;LmNiSiH79zSNHdOoDta68nvepCmM877FzaoH4Pl8GifeB3b8nvtecJ43pU7xmQAW1OUBknxtLGZP&#10;jhHteCOHiLQRSpIQ0G046t+b2jW+5KUm7zuJ/YNdjSplcOhZSz9U6/+MoUD4IMS0qJ3rXA5aqoWU&#10;qOuihqeniBIiHo8d53mi9Y5Hydy4tbM7VfGZP9F6X1ZrMSaULdtnGXifL67eK5ATmU08J+xgxlQO&#10;Ds+64LOvry80Cwhke4WVmGut6xzUWpeoF88Fh3C9066xbIWQSzuQcsYmBRTbU5xz4OPjg51Dzsgp&#10;4ahMNkweA6O5GiRhgJCTDd4HzkaNnbJnMqtUKWplcN+pFX04TTNhKDAXXl1Z9FiQh2HvvTacX29s&#10;jw3lQbG+X+cbHx+fOM+G43jhj7/9hKri6+u9zvgYHTpPHO9jVagObX7+6Ct2OHnhcZwoe7JOchr7&#10;jBz+AwdStgIiUIN/DMUfP/+D5ymyyJvGoFMVbJttYSs4MLWiSpWzEFofdsQA1OMwaMQX6QYkREKB&#10;k5bHTnfNKSLHiRQmFNwB8Germxrq5+cTQYCuAzEqJIUV32o9jQ1HFODXL1KiH/sT2WcjttFMimhF&#10;7ycHs4GQpg5cy1B+yPzXfUhJG6trUHhh8N8TwJ1ueeHfnhYcArqCjKcMEWY17wTSglwuds99VrDm&#10;ArCOYOHyd1jpogFCOBASEURJkByM8iiAiV+tBBQC4QDTGo8WWAU3M2c1ga94WQWKYH1fBi4eIJcC&#10;vV/jUpjNicP7ctUl4OXa05jB2krOAaZOREte3nbmnBGTJw/TUp9qizU+wJzQ2U1jo5tAFfB+H7a9&#10;6QqIcw3cPEn67Q4ByDaP6KNBJylnXrk7Vu/Jhw8k1vIRgLVhmUyo62IbDfKoJWB/7EjZpRVcuM14&#10;zKWgtQvWSgZ3bRtduF5fBzuEqTjfB9KW8dgfKFvh2r8ItlyoKW9n6KzkGH98fKC3trZ4nZ0QJlkn&#10;rVbMomvA+HqZ5r2dy227xKY+Pj5WodRbR68naricwe6+uksGwzxkS9lQSkYpNPTWQebVn3/+adfa&#10;vWfFaIdePVJEDbb9HTCATKhr3zbEbKqqYMBWm3n1zhlGrw3ncSIVdl6zE2r5+PFEax1//fXCaH3N&#10;odhh0GJPhJX519eBX3/9wvZ4YFi3//h4QAJQtojPH39Hygmv9wHvWl1raM6JPmAyI52ddhC83idq&#10;PfH3v/8dIgHHceDr/caPn59IqVEQzFQu3d85BC4SpRTwen3hPE/8r/+l1u2zm1bw+12dV8FuS5XD&#10;ClBVRR8HjpN6Su2ceL1e+Pz8QM4Jr/cXoSchdNn7tO5CAR0ombIVW9mp9w/H0ad12vsSsksCuG1p&#10;3ojZZyFja8pEskUsIggDOWR27JNdtgoTj4h1/cPgzCgXu+ZbJS4X00VVgQlbEza82SAbx0TvUMw9&#10;+Hvg/J2hk6wSo9SAD1Ov6v8ajH5n1yyrPkL7S0sdtuhwJQ4siANgFtQxEX06btuT/vNr4zEl5EhM&#10;vo0GWNCeNkRbSQ263IBqvQy6faDjq9TDBm7eIV0669O+m0NiYX1fESzXewlqNoYWOKdZAcKYBjlb&#10;BUEIgTaJhGD42mklhDkZSP3aiJmFhBix78kkdy0dT7EhKnF0csDZcnflMOpsFXt54HWcFrQm0E+o&#10;zsvY+j4sF1n7Ai4dQCoht5MdtgoS8fHxAYCMHg+8lEcAOecmq5sy7dG2LaLPgW3bcLxpapJMvpbm&#10;5qSuRavinSUx7XUezwfx3hiw551BYKpBWwdaC+gmzwsb8o8BQkh662ztAd62ba2p7/uG1i6pg1yK&#10;dY2yFuR6b3h+fKw/F6uQQwDGFOz7cxmslLxBP4A///wTZctMrGBFHIQWisSuqQTU2oHeThPy4zLj&#10;nIAY00gCC5J2NnqdhQ1tNoSQICHi6/UnIanakMKGlPjMOSSWtwdKKfj6OlB7R655PQfPjwdKSni/&#10;vpBLxP4oeL1fGLPj4+NBymk0FzUJ+PHzw56PyIW2mBBTwv/3f/4HKorHY0PZkildVhwHmV7H2RFF&#10;sG/RZAUEkAyVgP3xA7k8MJVFFI10uMT02B+ACM524v2qKCFi2wpqb3i/DhZsthx2nG+0k+5px/EP&#10;/P3vfwBKU5SpA63OFQtSJj01iGC2idGoXikiKFtexReEhU/JBfV4IQjnfCpCiGoqjWRSXJLPNBif&#10;wOiMeRYT42LoXcVZm9yYT/dFp3uw/z3gEuJg8AAcdzeSvv4rOwcwvRgLiBCTF5UABBilzfBDZpGV&#10;0VkVhpWZfbirOq1CIL1OwJbbWy1PFjqAAFsTnxxGPnbimh1kTriuuKrBIB70FRiN6/ghUGERwgWJ&#10;2pt1CRNzJltdZ7WeQsAMoOmCzxMkAjrNI5Lc3pwyILLoecSHp1XjTCAl7xh9YM5uWLLb/9mMw66J&#10;87oN4bJ/TK0Sl1sXq/24GCPJJBlI54rfVvD93lFiwRZshFh5CZvdKzVVzYhog+YYAvqgxnbv7FYC&#10;hBZ44epSereVcfvu630ntwrftdHfMka804uLYYNsod4aiskYHMeB3pNV49GWba6FMUzKAJ9nNe5z&#10;xLuf9mAl1KNhdsXjk8NZH1SVKMhbwVkrRq9WsV6SDnNycMvlrwEEQQpM9lsp2LYNrTXURn/Xsj3R&#10;58TUSoncPnEcFVtKGKgLW2ZA4Vne950uQzoBRNsw958b6J3KkjnvyDHTg3W4nHYwNpJ1apHWjcdB&#10;7fyzD5SyIUrAcbxZyIAVNIKgNV4HTcCvLxIWJHAYmG1L9a7IOcbA0Q+0o0KMrUP9/I6gnJNs+44+&#10;Bn59EW7gwPoy1naShds6igh0koK6PXb83ymh1Y5SNhrzjIaSqbgYQ0BQdsIpZ9TW8PV+4/F44lme&#10;cH18+lsEzOHYcDCGEvdKhihCSdBq8wWltnsMJE0EiQiJPP/eGo6TyTGGRJcp5fyttYGzKlLeGe+y&#10;oOughDIm2lQqkaoNUl8N78AEQWiY0S2mbvsADdrfaGdDygnPnw/kLeGf//gHzvPEz58/EYwMktwQ&#10;vA+DSCdUOwevvwf33wP9qsZZaMD/t1iwd3z7X6Aa/IbV3ypn4HIT8nnAqqiDt+rft3B1CqJg4dQ8&#10;/GFVUh6kfTjs02weJBsoertmB5SGIPmiT0LX600THMslLyNux5mnDEAvSIvEI5PetUQ4TNfGmwpn&#10;JrSzQ9WrbC5NmFTI4rHDhlAqYpRIuTju4SYBDVmSDCK2OzAmzQ6m6VS3BomkrX08PxhA32/0PiHW&#10;XdCmkJ+TlTjv8WPfTcuFg2YVilnR8/PqxKaxA8a0BGD3jMFH19JRCoK0b/Z9yPxRz7beIvfOjeTg&#10;Ovwd+15QA+GVlBL2/UEKmhrTK3BrNyUubb2/XmitX52p0h7tse8YQ03+F4hnQzi53p5iBEqihG6n&#10;mmWKGaM3hDC5ng/rtEJA0c1YNKQIlq3g8dgwxi+aVkzBaDQOTxIx+zTlyGzzC13CYMdxAoGeB/4r&#10;pQSqSwvqeS73rtfXy7SH6A6mY+B4n3j++IFte+Dr69ciIXTTR3o+nwgh2hygY9sTB60mk91bo86T&#10;KJOEFRUpRdOJHwuyBKy7bR1BE+p5IuWAHz/+ACSgnp1U2q0AkzIhEoDjOHmNA1aXu20UX+vNulEI&#10;WnXvCCbWnOOCQbJx8vf95uYWAmo7UeuBMTtyjiiFdNrTNmnrWXGq2fCFYJ3pwF9//YXXu0LAIfXH&#10;84NBOHBZDeAG+vO5W9EK5B9PABMpF5S84/Xi+z5kQ39uaN18fVUx+sTjGVAPwk5ekc85kEuG7Hx+&#10;foQnck74/HhyRqGCbX9w7tMr3q8D7/cJl+QI8YEQI1qz/Q4V6Gz4eH7ia7zxfn95MCdcc2fS/Guw&#10;v1gw1LWwinO6gJVXpS5sdTk0LekBe7N7sL82UK8B6O/8dVU7ZCCWllKEincW3w1MXMZAFaYQaYMT&#10;q5iJnet63WFbmjlfA1Mf5IkxSaZcyx/M5teGrgLYyqWZw6Sj6yBw6JsQgq6tSTUXo5gZ5CQIZnWT&#10;4LAMwBf8ogG1k1XiZt3e3awFrgAb7jkMUgG4HSDf1xU2qQnOA99aW9aEz+fTOgqKOE1lwDvPE9Mk&#10;ZUNQHJUT/Y4OsapzGi+XLJaL4rqGzKOj5OhHg/cqRgy9vFzHpJ64L3bRyYna4/QGeKx5zrbvoOql&#10;WdAZI0iCYOTr/H18fCKZQJMqu8OH/V361yaERLNvEQFiwBRBHXRyqq0hxgO+Maw6UcwD9K0nUsoY&#10;vRvfnN2ogl6n/t1DYBXNYiLhPA6nCBD+MQquG6CX/Vq4CSHgjz/+WCqFXJBjAn4+n8Tx24HPzwdK&#10;yni/KjSw5KIb2EXnJUWT7BtX0Gyt4sePnzbzEmAzZzAvepTsHXK2+GyHSHpiq43+sjECbaxAnUvE&#10;2RoksBNvrQHKGVzeIuUpQoAGIKnafMLYcIHaTDEIIAm90gjGWTdjKESo0c5lP1oG0qhm0pIwKPZH&#10;QbCK9jgOfHx8wg6/kSNcUJBJ9MePH/j8vOaFrXVEoXja1ICyUQTuPCr3EtrA6NXot3kxvEJO2PeM&#10;1ju+vk6yt8QHwAE/fnxgzocVfgoFr0cIWIVgbQclQXI2rf43fzZMICnKw/wqVPHzPyji5oXsvhW0&#10;80DthGg+Pz/Zte7pu9QwA+B3JggDiuvAC6Dm+oSL8qgG1zjLQ2zA4frTEFlyr4Brln/vIHzA+vuf&#10;U8JVVhUxhMeOAf1asPEKHaBErleKzjf3AOJVsAf/nDmU8wpKI9bQRUSxlQ0aLvVNJiBicyZBvgKO&#10;yvdAj1vXowZjeJU85kDAJc5G1oWJrtkeQQz+HbEwbl7rywtyzuu7XjTYCF8I8rk3l0coknWaoFGM&#10;ZJ+42THhrojWB972MyodQydKog7L+zxRjxM6JrZ9X5RHcuIFSAxgvfc1vP/1xaThcgP/P1fvsiRJ&#10;dmSJnfs2M/eIzKoC0MAMyeFjwUVzya/nJ3BFoQi5oQiF7Gl2kzNoVGZGuJndp3Jx9Jp7IkQKQCEj&#10;I9zdzPSqHj2PGOOT1WS6ZpQ2tNoujnlrDbfbDUWtCqbBk3ekd7ZeNDBdYR9j0MGiGzzTp7wzEOdg&#10;QIl+cF79Tfggtd7QwRQnDRrgsnFy6wc7fmfdxYnf952QF4h/ez87qY7JhQ7Bq5spr9sYjcZWOlEO&#10;UXpr4JKxnUWLQIMxXvcOhEViZLYnrw1pwc4pTKrK5HVbEReGf5dSkZKHdwvOk+Kej49PAKINzRTo&#10;Oew7nQ+XJVx+6gIou4nGYaLYY+9dvZUokjIKETrLPUcTwZkLoUpYtdfohEutgxRdZl+7I4rTvNcE&#10;NW/RG4Vox87iZhz/Hu00JhmCpoStVd23cHqP6ak7MfqMBx9RaqUuROFl7xdtXtilzwYmxIAlLfjx&#10;40ObR4vgAkKcSVDc+5F6O+D9imM/sQ8GxQD0zmE4+6KQjwqeBFiXiBDIra+qsg1qzz2NC3vr+Pjx&#10;ieADau8v9hwVrQ8ILHIpaCWji3DSVIJAawW1ExWojclpQZftF4Xy+jJaFaCF5cV4jL+QOPvspC9h&#10;gS4SSE3TTFHt5K8pwZqf8PvX3z2pkfPfvX/6j5AFw8LIneZ0uHzi6EP6dRNDnqrRaUNszFzkqjmV&#10;ZcE3+rJb74p3PyeEOaHM2DlK3T2Azu/TTmyqK+dSemj6lBgqHCeDxughyXGL79UpHtv6VMzy9Rx5&#10;JtAQY1vXBeIMSuFCaNtW9M7ujKNpuyYKgJ4ctcp1cFoNzDhKxqSuemeJbSrWvK7ETqvGK3o9PHMu&#10;MEKfeGsM1nVjElBkiPOQgcAaCW/sFcod1LQr54KhB7KModMPBSheXRF7JXVtdN5vow+UXFBqhnNe&#10;4STNsK0sGAUFKZDSWGpTP+528c93NcZaUqKBVauk7A0BmgpVPNW6lKIXOGux6pKTB4Ljw+QJtb3d&#10;f712El0tqV2Y9soG+SwYQxDSdi12jd1wHlwAb7cNIl1dHYVAVh/MftV72TkHty7X/X2/39Dq0KZB&#10;IU5vse8Df/vb75AheHvfVGLPe2gY0MfeiKYpMe+gVu55rE5LE1qrtcBYTs3z/nU2wHq+rlIreslc&#10;7o2hNsDjsnKug80IPYfY2IXguV8xxL9rOV+eI33OdR9GRa0B4LAsN9CmhAcMsWmaoyllHuIo+upD&#10;UIvG8YmhJsSSaTPtwZ2jR7sCD9e9OK2ke6/w2elOR2MwS0U1wL7zHgg+ICYeiK00GDOwrgt6e9pn&#10;QIzaYjNftamKPaaAECwdSqUhRmVX6R7Ce1o5rNsNVkgM2ByniT46pC4oao88m5RoPX755Su6+voz&#10;E5npUM46fH48cJ4NXsLPildArWgtZboD/fJ0vw4Co0tX8/PCViBqUUt2irGiLA/tXnQ0h/mZqvna&#10;fU4KIA+XyUABmmK/vXaFTQxcVxtcXQgbR4bB6PLTz3aOIc/WzkWpkF3DtgpD1APbUGQ0u8/eunp8&#10;k/3yXHbqolYMhp2HlCht0eoB8vIahLFlEH6mXQTReYRgFYP3yGfRFKV4fR7OGeQMLNvyPAztkxP/&#10;6qU/P1t3efbIRV1kuABFULpy4N5JIbqp+q21I2eKaZylQpI+9Rai6Vllr1iWhayiOgA0pesZuKBw&#10;ky6SQwzagQHOGLTRyYYx/Pln5ng+O3ofFgBATOl6v63WS9VntOubYh0D9enRxX5aEkcrkC5ojcGv&#10;y6oUt4lrlyvx3jvHYI3AnUXvuiD3vH+52GXjkM8T5drVcFqj6ZqHd9NGAoSg0NUC2yAYHf+txbJ6&#10;pc8aGBOxpoBcGwwCSjkRgqGFwGAVG+joIJvKu+laCgDTOM4ivn/B2+1+QX8pJXjPJDMRgwA2Jyk9&#10;82utAaEPWMTETi+ECUnKFVrdtHN3ar9rLPHz4ILi+oWYtarIw6wBajfhHRu/uESMAdRMn6BaGmrO&#10;FLStC7znhHE+dhjQ6nsmirVCkoRPUMEULXhpt0z2GTURpD13YVM5u9ty1kvpXVqFDw5nzZp37K9p&#10;3F/JXpw4OxqqANZ4Bv5I01roLvi45IZ9z6Qjjw4oFdd7Dx8sYkho7WRDAX7mtfLaAGTQlKJ6Egj2&#10;YyeBQgzsmZmbsAT00VFOUpu9N/j6fkcpDcFbrAvhqjmFr8s7XAgoreL2tsAZO+2L3fXAiwgsNERA&#10;bxAWdDwxdbAjFzyx9TmaP2XGHMfYLb8cBiot/vtufvpTPL+mT7rRgvqywAUuXEqMSqp0gmjaDV6F&#10;+jLrMfD+6U3zNC97Uo6YUM8F4xDimk6FRboTVCrkUIXnU2E6xiCN0z5VqHPHYMBgi9GG+lnjOTGM&#10;jjYoDprreWOmbTDVbcYC0ceLCrhtK0Q4Us/ltAgphpSXP5fa/Mw00Np7GD0gLMyVAyqGD0RM8aKX&#10;zmUn9xgOIUY+DUKWkVVZOyCg2KTD2ohlS0wCAhkNpXBRVEpBrhVJEjHfZbkEL9OLft4Pc9E7ISTI&#10;QlMm5wAHjEymTYj076G0vMOHADcVxIOe66M3HizOwFmDJd1Ra79+L0dw8qQn9c1aQwYHBDF6vR4d&#10;3tE0rGqmryhrw3infv9Uc8ogvm/1QO5DriBoAPj4+ECKVNbWQkfQMRpyblhXjyVsCDEgxIQfnw9A&#10;OBEPYdc8qaYTUmQjw9Qp5wgx/NwUOIQ4IVaBmyQBTGgVGJ1Ga9wdGYhhN+lXnUKtwba9ASJq07ER&#10;htGGTQadE1tv6J0sMlJADd7fbjiOrEyjgGUVGGy0xXXUrXD3xhAWGQzdFqFrZx/tsgWAEUQf4d2z&#10;gewC1F4RTCJOH54kjloZMZiWhGUJ9IiqmsccI8pJ+wGI0YOdatgYI6GjRsWut7Q2AXjAT3bQeRKb&#10;Tz6i1qLTQeNOwM+awp1RloJ1WV/IJg5dNKoPdIwVGPRM7QysKKzUSdeFwIWEpt72IoPkia7Or1oX&#10;jSNUqUmQsOYFrpnd/Ovi7JIcuSnd1ZWjMlxeKXp/z8iZRfTvMfcZOsHT7ZnIMwvW60J24lQTP543&#10;wcBL0pIRDDPtDBQakidMwQ9+QKRe08rr5DL/fb7vKWJx1l3YcEzxUtFOXw2nY6ZM6iaAIRUz47T3&#10;wLCQJXI8s1SMcr9B5kgfpCPGEAjf6Oa/qi2rKKB+vf85TOlD2JXY7v3kxlc8hyRRBebcf9CnhgHG&#10;Ah+sxu3xhwbjCPkMCi8MnNrGcjLwuhB0zmFdEmLwind69Rinw979jdCCqB2yqFgjLunitct4srGG&#10;dLUkDleDMFk1y0Ke/DxcMQS324pSSE9EU+MpPC1fxxiAkAnS2kBwBkeuOB4PWGfx9v5+UXV57dWj&#10;P4br+rZK3rVXFsSyJEhvcDHg/nZjIRpDVYseea+oteBub9f7mrF+3jvN3ZxNBotY8AGtdXx8fiKF&#10;iG1dYA3wOA6Y86AUvnWMLjgeVOwe+5zK7OUKWmomBdc+BXzGQINXCF/M9xQiO3cK34hdWGsuhg9v&#10;Lj28tFDFxJzd4J1ix8BUSHtnNTN3INeG3mdzxYm8lAoIbR1gzcXUGZ1eSiEGHI8D55HhHQPJe+ck&#10;FCMdUmmr7a77eYoIF5cU4o0AVjhLfcBUxwJsiADaTYQYUGpRqIVWwNd+zRqITtVsYClIaoPxfDFF&#10;QJheNb9SiFgWj2nkN43yeEAR7rHWYLvdYB1tEGbtoABt0lH1oNY9nPFJKbKzUeNUL3rACAQhOITA&#10;e71qDGBU/UXN5XUROG0/Zgj0PO1/xsPHGBitYVwd+sS3nRaOJz4/PSLmdDAVrNN83yqUM9N0npxs&#10;jpciz9i1yXyZD+L0apkOiixj+p9Cz5SZMsQuX0+22dUPFXNdoqZxKRCXZdEJxSptbWJ1L5RJGRdF&#10;71qy6Kh14d6wCpn0q9MwxtBrWkjxAwxiSqi9wqqKtLbOLh+T5TOhIR4kZEV4VSIqpmqpIxARzDQq&#10;dvHjmmTmYhaYNNUA4OlzPwYXvc5SNMSO38HHCGFyMjnPvaPrfTPdL50jnBcCQzhCJKTSWse+H3ow&#10;TYtUKv+cc9iWBfnMZCctEYA+XIY+HNZroo+KSTg5AS54GEumUEwWpfC6EI57jtHGeMCAGDboR/75&#10;eOCxZ4h03N/eeABM7F49VYanERsdM7uylrqynRpxVpkWyWR+hEjHwDEZG1YQg1c4jP72clFs+Tys&#10;66YQqMF2WxCXwMmqNDweB46TYRy3W6IxHygC2syGI2fs+4H7fdXJQ62BhTkBzj+V0LVSs1BeslC5&#10;dH0qo2f2b3Gerp7atMgYzLStFsf+0F3AfNr4DJeWsS4J9axobVDMZQzatXMh1ANj4CxwC3zNrVb0&#10;1piF2wX5LHo/dpSWEbxXD/xwFXm8NDciz0l1IgjeM8hnaMG21sAKsAaGlxuFCEPwCI6Uz7QEpTJO&#10;FbNFvcgPFjlXhEDnTO8sYCyckipqLYBhvOb+yKilwUenezarTJmCXlXfoCKmPhpiom3G4ci4vAAA&#10;IABJREFUvj9QslqZKATezLgCgybCMRurAWL8b2835LyjVl7T+/1+UZlbbXTBdAo9G8tn72KMGMBp&#10;oZ4FeAoXZs878V6RZ0r6HO0Box8Kt8XggpqLKeXBT/HO7M4n9jZ9X3r/OdCD+PNTLaj8l6twQ6mS&#10;Q5e/z9fI+6Io5Y//zmIG5aNTeMCpZPLZYaBCoRkczkOBviThglIERpccT2jIWjrehRhhtXvmbsNj&#10;lIJ8HgqBcUNO2TwtjGfB4cGjgSAwVBnra5/7h/ng5JO+KdZQhGStRiIqBXPi8uxw9XV2nYKgLAFr&#10;EIzHeRyg14ZHihE2BvTedAdv1TJWLpvi/TixpKhLt+dERnzeXgchu2C15W0FrVbIssB5jyM/ECVc&#10;FFZjOPJDPXCss+it6QNT4YK7JoYxyIqYB7V1fMCmAhsCbF/prb4fGX/40y/4y1/+jNHb1UnFGFRw&#10;B5SuU+OY3Z0yoPr01He8du7JovHRq/2w4O2NuHhMHlMLMe/FYQyDItSfqA8K+ryz2G6MjTyPE9YB&#10;t9sd1jU4Z7AuDhiA97qnMBbbWJBLQS1sdI6DDoYp0e5gFq3zzBgdWIK5PIL4vgtqAePjvEPvldfZ&#10;WhjwoGxNMNCucBmnO5Ouh4BRC2uq3jOOzx2tCw49THLNCM5jPzKMtdjWBT44RLVAOI4TFDLy+wUD&#10;MSWc+VSBnaHO4WDz57R5mWZ3l3OrtKuR8Z4ujNPAD+jX8+2tB2SoZkLFkw5IMaGPgdYKRC0ahnBy&#10;ssOqVxXvZReUQqo+MTEGrEtCCBHLsj27c20+2+gomd16jOFqTowx3EnpNPw4Ks7zQC3E9mMkOaKr&#10;PmdS1vtosCpyc94iiEcryl7ijpsNzku9HiqizO3k4pVUObmw7VdLAyMqtrFK7aMaiSwQLfIxpp+w&#10;6AmlEBfkQ8eQDI3GmF2+/tNavQ6XWquGJxB2mR90rVWhBlCFag28Pnhd9wOzYEwIKgSOfJNFMBev&#10;oqOf85rsrt3wLDYhLJeT25UML3Jxqr33iPqayNOlrepcpA70K2Gm5gIIFHvV8ctb1Mzu33k+iF1o&#10;F2CNBRwXX1KK0vCMwhageZsyXvg7eBMBoukzPKycFbXJZbEVXUrJwIUdJmWRtNHhRFBzxfTR0FsB&#10;IQWIGRqvVnkPWI/HznDnoC6TOTd0NXdiweyAsaq6JItoiODz41OTeXBBW1FZUWItHGaxtgydVpuA&#10;oBTG4COOIyuVkK/FOY/eCj1GjGEgxsFwkJzV7CsWiPCziCGgZDorGsXrvdI26CbpEGPC4/PgYthp&#10;i6tuoT5qbqkIjOkwjsvgXgfcoo6KIhAHlM5ldVPoTwWUMI7Omt45rGvCui4wzWBdpoUGEL2HSKN6&#10;UfdUBjTewmCYxYTzwFtD2SROqaWTDk0X0FmwpuiPbpGcwGqjKhNjwAxBG7wfnWE6lXG0OZY5yRsL&#10;dNpWB+Nw5sosAL4SLEntiYcBhkPrQsrtoE/SEMYTiqhq9iyciwfVn1UhLk5lhH1u241h89HCBxqr&#10;lVIR435pB+bhygwBBysO9cXqubZCB8pBdpcMkgLGgOY6MMvAWIHVJLA0D4CqqmJDyGm4hhDYkKS4&#10;woDeUE5Iua21qseVgzPuashEeBgtyWK7vWMqroP3GI2NQKtPK27RZtM5B+ctYnqDEXbQvVV1yBUU&#10;VHjH5qX3rsEzouyaq/AOXXL+nd8MdORx00vaXLDP5cnxkppy4fCiEnrFrSznvheO9HN5O6W51lr4&#10;8Rry/VykEO7RDMZJ09TJ4XWJOuGeV9joqQxVL2pjrwixkOILNCT64QSUkuG9w9sbF3YPlWXP/cDE&#10;OmubNrhBzcfUidEoW8iyOwHoe20d+cW1NOSjYklRE4c0wq9T9j+MgfPPlKNahRCCdubppuEQYIAF&#10;fd0TIQIMDSWw2pU2iFBZ29Q2ed8zjJtTDmmPPrfL8EwAzISky/XOCqoaVa3LyuVWp+w7t6LmXxzv&#10;eXh6VBiEyOu5Hwf6aFqs6BsDmcEHgkUpka13eE9+tLFgOpJjolMbHUMMvI9wDjgPPUDH3CUFQAgn&#10;rmvE7baitgx0g1w7TOSCqrYKbwMXl9rhhOipJu38HJbEjNZSC0JasKSE4zxhBnHji7Zm6J557A1B&#10;/fRdYMHP+WSnlqIamjFUhIwRy2npKPDBwRuHz/0Ti6pnx3DIZ8PnY8cA39/b++3a90xF6xhydd21&#10;cDqslR4s3gfEFBGDxRIjvn//IKRmrdL7PB6PByBgIW8CKM3QD6AN1YUo/OqcI/SoTckwDLWRPjQE&#10;pl1sLproRUwfpG1bleHEQ2M2hK+wsYBukHTA1K4aqpVwvCeD92j+VdFOJiChU0KmBjRDO4+TLpq9&#10;oI3ChhVG9xZ0qjSW9FdCzwYDz6Ys6pLfWcN4vyF4fHwiRbqC5pMTfFo0z3dmNRtCrxiCjg6xkybN&#10;Z2MIw1JCcJBO10hjDYJlbjT3FySCzMSrPvpFWpgW5c4usNahtKahOM8aiMmTh4APEqBQytP3ZH7w&#10;E9Z4eoq/FPMxrmI6C6/Rzr31Pu23XuiXz3i5J9f+eXI5y7GInaeQVaGY/LZtgFVKnvPX75qZrswf&#10;fUZgzcLqjIG8cOBrbUo9Is43utdmreHxeGh0Gz0sJsZIvJtF3Dt7FYRND8RXbPz+dscYnSwY89QK&#10;iHBzDpA55Bp/hrXE9mmJmxiDpjDJPLzm4TYPVRHiglVVsyFEkJZI6IWKu2lwphdZgDHU68Kzw2KM&#10;maApjdAo3ugc4SQZVoOZhwpu2oWX1jLdOslxL5UWBFDskjc0eewhBhjr6NUtaqWgDp+9cTo8SqFY&#10;y1p8/SXCetJiy7kTkvEBx5Eho2NZ+dDkMxO3d1QqBx/hNJN2jI7j2PF4fOJ8MMkoRIuQIqx11wH9&#10;/n5HjItirQkxAs1VpBAQg8O2rsiFNgopLWiKwy9L4mt3ev1UfMO9wnTMNPDOoNWCBh6Ic+dTyong&#10;KUSCD4rhcgH42B/qG0+XynXdlJNvr6kkRc8lcGtolX4wpVL1HEJAj0o8GE+/9BgCYBzNunQ5ykbI&#10;wocIMQNdaNssUDvbQYzYKr/daZoSHV258DyPk9OQPPdUxlAlG1O8bIVzJhQBeeY5ELohrCHKZrPW&#10;0tBNG0RmyL48RwBiTBSkWVBTEUjxffw4MERZVoPKXecdol8BKE3bEWHwEtVfalqNsKjmwukPAL2E&#10;Ohs61g/eSz0P7PtBmnYA7m93duS9X6rtCf1OISbzWp9OsU2bzYs5ZYaK00RDW6jE70PUXuKp2K/a&#10;zC4pcTmsO48xqXwQ+On/YqzjKOmfqtVWn+bzy7JcaTKTo/1UgOLq2maxj2ri1AaFQ/a6MHJ145wK&#10;2MVPbHs0ZU6ACUcuBkI9nguhfd8hhg+C6GJiLpsAsEA7p/zgGdzQlYZHrJiBHdMOl6f+4/PAuq6I&#10;ntzTcKlyJxVzQksFvQu6hS6H+Npzrui1wt02FV0MxOT1lOYNzAOQ41dr43qdALn0RuEsg6eT3Byr&#10;jXHIuUKeZxcANR8z/uriCM2QReNd1CUnVYNcsno8jcFIE+sjXMIuQBQCMRffe6qO930HdJfCa04B&#10;FQU2HesW4Rq7npIzOfWWPjnnmdEGTaaYtylXobOWU1XrA6NUHMfOB85b/PbHXzD0ulvjYNzAqZxk&#10;ayspZN0geo+4JgiAkjNMr6oeFgAB3kfAdDWR4j1tgzJhvLlMvGqt2B8HnUgr4xwtoMHqHbd1RUgJ&#10;VZexvN9nDikhRqML59YaTCfM5xfaae+PE71ntM6pwYeg9skUEk1DreADpHUMNMAItm0lpGMMjlyQ&#10;M03c1ug0aNvg42OHjAHvA3cx3mBd6bnSWyP+q52qsZq4JfTTiZ589hkiw0BtwpBU9Oqf6X3fzoHe&#10;TlivXuwOCIFw4LTftg5YUsSZC3qrQJj5Derh4/1lrcGdmyB4p/Ao6Yu0VhB4/WzJRGExzJnF8jx5&#10;XUWA1k+GlHdBexwsiI2HVUNDBANmjBVIa8Tnw4IQHNZNc4w7PfR54HDX6BwPamvnAc2pZWw0uTOq&#10;dnbW6rP3XII7DcPJOV/q1tkEY+BqUL21KLnCWHMxeaYYrzbC2FArEQgVuIRjweQtOwOgaDkyIwf9&#10;C5FQL8wz4WgWcKusC+ucLlmfuPqrHcKF/c7TdgicUUaNeS5FnXU/edXMhKLRx/UzL+9xLXaLn3F1&#10;xE1hprMhE3NeX+9kdcx/5ok2iyygVLlGauXQMTSXgtYonmqVkXwwfH2TvUFDJ3X00EmENr2k+NVa&#10;VQDScZ5VufYT3tJuP7AbJU5qFT/VTX9kEEKf7JL5O/T0H70jn2ob4CxKOa+wh21dEPwzPHvIICtF&#10;rw+dEr1ygRN6r3r40YLCGh1H9RoY5SanlGCVb1+uhRCDt6erZu/Auq1YoB2f4XWe7CTnnbJwHLn+&#10;Y6DVhiUt13sJa0IvFbUUQmZd8O3HAzKA4yjIZ4GPDiE53O43ZW6RhrkfO8K2wDuHfX/ADKCWzIVu&#10;rohpRVqg9r+BlMmrMxXkgxgtDNBLQW2EwawlXa2WoeM32VJwEyagxKEPQa8svkN4qELv/1YbfuQf&#10;OM+GXjtCWFDrwJkzti3CeuVT44ZSGn7/9jekEGBE4KxODk3w7dt3NkUhwlhBHpxoamtozcBaD2vp&#10;a95ag20Cs9B2gdIOTbcaXdlTpO7VMRT+ZIFYUuI07wxgNalICMEZx+ZrWA04t4D15mJpicIytRZS&#10;+lrVKQ8XLdj7AJ88eqsXGw9m0iYNgieMQkGiCracQ4oJp8KBFlZhQ0c7Z93rsQ4BPkR8fPtAyQxl&#10;iSkilxPHnpXdp8JFZ7GtQIoePbMgLwsnuhjVFdMCPjiss1u2tE4I3qNKu+4dbx1yyVc2wIS8q2L5&#10;T2h6QtVOsfN07e8M2AzkXNigtk6Is5OxJ8CFu+dMODmlBcUwVNzAAINNI+1PAKWsvAR/gFN9x1Sv&#10;TqhmKHZvMHHeSXec9gBPTxWyOui3Mo3LDKaN6Oygn9xh/uYQHLyzipFCRy16X7TKE84pK6XVxoft&#10;5WuOiVMGbwxFB6V0wDhllsyVomC7qcvgtQQm9abpVND606iLFEavGJ7ys8VdNKfWGlKKqK2gfJRr&#10;DIVpmGpeYCAGdn7eEeMDQA8WKM3OknLG9CIDG54OmHELGL3SF8WqKyiATUBWgNJDgw/oMtBH5Y00&#10;ho7KHa3tXMApb3nCT9AczF472nh22MYYnHu5vPsnM8oHiqsGRJV5WsQ96ZC3bWGHkTPSEiHg9Lbc&#10;iFsenyeM9Sj1xAzaNhbwyeHty1fcbxtEgGMvaLlBBnDWE0PZLfe3Dd57fH6evO6WSTqPj4y0rBfb&#10;QrQK99wg1sAHVWMrl340YN8fSD5i3VaUljE6fcKtHdc9lNKC3ipqK0jrgmEEx35ShQ0mWjFvmJ9X&#10;L514vbNIkd2j9R63tzeym05CHT8en3h/e8O2rPj8/AAA3NbbRXMsOSM4Tgq9AzEELDFBwMP+r3/9&#10;rkwpq3BDuJotbx2GevznQrM1+qVo6tWeUVvFujG8/TxOjD6wB4+40G9+CF0pp5mWU2GQ8QZGnccJ&#10;T42LCSaYwrGmh4VDye1ilNGaoZI+6skgoX0H/WiCIx26VRrmpRBwWxLEGNSzsfjLM3/BWkvB4dwj&#10;OO6XtiXh8ThwIbdGE5SUbMD/iw1KqcCyzGxbPnsMvVLm3Flw7vwMpZFiG1LUyZFaBJkOnSqwiyGq&#10;WI8KbTIDoSQCg1q4F0nbott4/TNHp85JYOjKnrMaQems5/I9hisIqA+at7Eo8DMeYjAE8M469Xpg&#10;oeWb/NmR8nVr/Sp6evWbuZaNV1c/njL0eYDI0+1y8j9p4KQiA0O1olGbAh88UqAdalELW+MGnKa0&#10;TwrmnBzm6wCAWgu51tZjjLk3GAgaaTeLtgEQfVA45Wm7O8cs+mU8/d9LLlSzgVPGFNYQE38GVF9T&#10;gyEUAGUpTcyeTKKGfT+xrhtuK6PiammMDfMO+3nC1gLnPePVIm/CMacZ0HQLBhTszHFWhVpN8VxA&#10;sUdLh0GGTEzzKNoPOEdYaYxxeaJPWIPfa9BNgw0W621D6/xzH2hy5kZjdBqocD2PEzElHg6eh1zr&#10;DbBN9wj0ZV9uK47jwJYizv2EQLClBbUQXljXFdFRNP9l+crJSIDWK/oYuN/ZbRF9Ghh9KqTlal6I&#10;jSr/XmaUJABVLxq3QbowrxMWOR8UcMV4OXSK6bi90aeljY5SK+mGg+rlUhs+Ph5YYkKwTlkbA9Z0&#10;BEubBBsSC5Blt1Y6P9/zzMgiKMfBjtA5DCFTy4eAPZ+w1uH+/kYctqkyMy3YjwMxBeZ+lo59P9V0&#10;S4uUQG2UI2GWieXmdhUzEUIUY5CZdOYD7iCtkurjh2ojHHI5QZdUj6J2HPf3O6c+zQ2uTb2dBAqL&#10;at6oQnR0k6UQaVG+eikZMQZIF+RSYJ3F7W1FLRXnceD8/MDXX3+Bh0EuVWEpHgylVNTK9KZ1Xbin&#10;KaRqjtFpCKY7sxDYPSdHc69+GekpRdMY1cOEixZtrQPEPim22tzWx6ETsMWS0kU1n9Az9378O2fe&#10;eYDfbtdilOw6ajVM0+S5CLX2NtgfjEOMgVPMxOx7YwMeNI3s0uk4/b25XlNECAHeOquVH/pQKMQx&#10;Dz/zTHf6yatGph/NdKIUAE7/Pov3LDCvbJfela/aG5p1T5WiSuHpR9LZCYEjG72kiew/hT7EBpmJ&#10;Ktd0MJddc7qYGPxkqFhdPlEwotQzpag5/1Twkns8k6DG1R2RJmn1tUx8/ykAu5bJY6iJFY2sMNh5&#10;bNt6LZm9DwheMLpceOf8bMn/Vh8gYQfH1zwQlgToEnQ4BnRMTQBtdB1CmkIj3lBdGQq9NoTIhJ3a&#10;Clqv2MuB6eJpYHBPbxcFa7ttsLAYjQevcYKwRIwe8fGDDIPttlJMsxnUzMNbhiqhrUGIAY/HA+dx&#10;oHcPYEevgtNRNMWQjIpaBPv+wOPHgXUjl7vWgaDU3Y9jBwaQvEcTCpK2bbs8xP/0D7/h+7cPfH6e&#10;2LZFO+mgGLdRrxa5PL17axDLe+Tx8YAPAbf3O9r7gaATZc5Vd0QDtVcsacGoJCt4bwBPSGfdAu5v&#10;iwamBHhn4P2KMRoNyHxAGwOPx47guANzweHL+zvvOe8hX7+oayE/s1IqSi7wVp0aQR56q7zfj+PE&#10;vp/EfMdA8Ol6Rp212I8D53nqod3w2A/0waJIeT/3UfuRLysJax22G0O8WxP6x1gyPI6PrIvlQJ65&#10;o07g48dO+K539P4BBqpwkQkIWq0ILkEMnRfv9xtGJ6S0LgvWdVWIa4ExUyEsyCWjngX7x4Ph5cZi&#10;2TaNuzMXw4T30Ep0wIBUTCOXwVyXAed4mLSSAcMlpsPMliBZobfKAwSiU9HUzHBSMh1Xreyt01bZ&#10;Gby/3eFD0CbaoPaGoD5Ok423ruvz2QwRQL3o6YKZtuWRPO8NGAcrc2lNTUhVz33rSU1/sol46Dwe&#10;D9Y7FYFOxpKfOOTsemZX/Frg5/9+/W9r7YWbP6Xckzs8VaU/Z7Q66zjWqeL1mcmoIha1ZuU/9MaY&#10;Np9kl3SMOm0QzOXtMIYGaihIytdM2uYMo55jHXnkSknMxNJCnL49BgP8s6Ky56mym6yWGeT9TGga&#10;oH/7zxvR4P1Fg5qhIGMMrqBfkpnsfVG8rSGEyCQfpfb5wK5i1MoU9tEhvWMxC8ZceBv83BlYeq27&#10;wMJfSkbOmlAf6VPtvIf13D1ERLKd9Lo5tWSeJk9T5WyjTmsDaPoArytl4/vnAev0oasdt/sdAOET&#10;GYS/tm1DSgkxRuTzuF6vtRZxSRpa7vHbb79C8BTJzCnSGAvpmi41gAEqC4dCX947HMeOZQnwgTz1&#10;4Bb8+DzI8LonlDZYpPvAj8d3pDUhOO5Pem0oZ8Pn40HmlHcIkUu+GEkHPB47pJL5sIQAtz4LwTyc&#10;rWcnlhIZRo/PitoHfAr0tICgjg7pDR7+wvWdd/ApoCmkUA3wKCfQqFIVkM31trxBGvDxyV2Fs45M&#10;rLNiBO6Z9v3k9baW71cXdNBGzEwygTJdrCNuX2uDmIEmDTYP1Dq0ySLuTXyGiVNNmzUMi5pPHpzW&#10;0TwrRlgTYcBQGD7HbMpSWKgS7oLoV/TGbN7WG37/t2/qvCj4+Nzx+PhAK2opHRL+9f/9Nzj/O6Y7&#10;bCka9uKd3ou8BssSuaS2DKu3buYUONxu72it4jgzvI9McxNBihQC1pCfdG3r4DwtDayzEHgEz1i+&#10;XCloFEOo7hhP6Lj2ptTxquZ1JChQrDaQS+ainnQiNlFd8Mg7TsPmb1ImaVnSFe14wrs+eNqVG4uh&#10;aucYFzTdhYhSn0UmhVKxcvrKPGGVaymC59L01dzr5y4eT4qk/oy5nJzf7xxxWyo056JUJwRRJ8kx&#10;1GQnaCElWHXx5WUqWuljA3lCKYDS6C7O7Xz4XkIBUDEl9xigOEgx+toqN/O16iLHXLsHUskI85RS&#10;1CaU3toCWg0Yiwtnn+8ZWoS958WcHjhX8bRA0iIyoUAZpLzFEOHtYLShd1isgShTgCZWEa1W5dHO&#10;8Gt7LZ5ZVJNSCclqcs7ise/4+CAstC4LYkrX+Eb6FTuXz88HvHP49bffCH/1hm1dQQyaYzc/c49S&#10;MoIPuC0rQgi4rQmlVHqWG4v39zf8/vvvqDnDq69LjJE3qrMXK2FdE3KtOPPBBwQWAKGF7bbCqvAr&#10;LQmtFzKhokf0Ac4qPRAG53nAGMr+hwystwTrB3rpzPs1DktckDYykL58+UKqYquohT4xEAu3RmWM&#10;DMws23xmDAyEuKDZgfPMGqhssW3Ero8PBpa0OlBqJXtNnyWKsRrOg51dWkjntOCSbBiBFcHbsuFE&#10;gQsOS4oU0bWCJhUpOtgvG4y9cQF/FoSQUEsn/1/55cYYoAsWn/Qw78jWwRiHz49P1Fbx5f4Vv/z6&#10;C8QM7MeOUgqOR0GrnV71KcJ5j3XxqKq0hBGFRHnvn+VEMRajdzz2E4BVV9cnSgDTETqFV70NjH5g&#10;+u9777CfB0outP2oFcbQ0ZG4syCFeAXgOOsRg0VU+6WsJAcxQM4NzpFdVFu9Gs9WKoIzyPlkcEph&#10;2lIrDb3VyxLYGXV3lUFraAVijAXKSd3BuqzcSV1kEiVI1IaouoRJLqAexyLFRP+c2hgXOqjwtYbQ&#10;Xin0rEGpKiokJN51OnTeKUzYECRceqOzVrTjgA8RMPbytTfKoPOTTcM34TQY+ql4pcrx2c3PA2D+&#10;7wmPwHCJZeYBoT8Hf9fV98HRb+L/1hKOGBpYoGcFnPPXonZ+GWNoxTmLWVggk3Gjv9c7j64Lr+lZ&#10;PQ+IpJ0hfcd1BDOqERi8aU1T8yVNaaJS9Cl8ujy5hRzpmCK90PWAEyEVqrYK2jE7SKnauTr1LZk3&#10;dlDsXm0NdNpwlq6CvTbAGtoXNOJoV+C5PPnI1j4nLC7XBaLKRwYut8sv/O1+4y4FFsH5KxBFRGEM&#10;72HBnUa43WlzMIByZNjg9dADehtIYUEXQhnBUbpuYOA8oQzvA4xV/rWaleVc8Ha/UR25BFgbsKwL&#10;Su5oNaP1gpob1uUNACm1Rq+98Y6kgFbx/fs3hBAQQsRxVOwocAK00GC9Q2kVrR0X+8KYDgwLYzys&#10;bbjfF3hrcB4HjHVYtoW0xjHN6GisFdSIbX7WJZdLOW0991n3RAyeQmxB8BZFCmmCISEtGxsPA9RS&#10;ACH9Lh8NNRf01oiX546Si8JyFa2SOfP+9Qu6dzjPB3I50Du7AcKVfPCtI0nw7f2G3iuGNORT9RN6&#10;T1lr4NKKlArOs1yHrPMWLtJTybkBa274jAn7ySLcRwVqhzPqnR8Dgy1awJAGZ+OlUp0WHcH7i/00&#10;71fi3gldyOiCkH1z5hM3v+H+/hX7cUJag0GHUdYRKYaEZnzk+yhS0VpFWhJccGom1lAa92r748Cy&#10;BYREJ1lnHYJPOI+Dk21ImME6TQQiDsde8egd0rrucAb+0/jbRY+ciWXOBS45IdjuJACkSHi0ZDKv&#10;cs10gzQ8mOuPrLYRdH9dlwXrRmFVrZWT/+2GXAumYWPvHSkymMcH+u/UWjVic2BYwXADIUWMxiX9&#10;GMCPH5/og3oVwtjOX4VyWgjMTty+FPzpoPaK0b8KpkQE5mVs5YT4LLKAxtNNnqgDBjpcsBdmP5eo&#10;E5OeYdvzd83veXWYnLbD8/tmrWutwvuIECJabyh14mEBKSX11zF6M/I0fhUYiUwGDXnOIXrEaBhC&#10;rT4hxO4M1mXjzag4PAwQQ0JtPAxmV95bw+iVYiHQplc0GGF6iEBvKO+c6gzIVMK0cFAq1aSghhDQ&#10;2tND/nZjWEVTQcRUGlLFxwPD6YTR0YBhrgI2dxXTzXNSR8cYiOty7SiMtVfRcorrWmdVb2FQGw9y&#10;HiYGcaEH+bIuiIlui0mVpNYCrRbkzO/9/P6BM1dsfWBb07VMb62hnSf5yt6jd4H3DI6YB5y3alEQ&#10;PdYt4ePjE8F6Mihyxx+/Uur+7Qg4c0frFd4CyRsMUxFdxMcPFsh18er7MkiL1HuvlooUyVennfHg&#10;QRgcjeh06X1XyKopLpxLRSkN67bBgJj+tq041SqZFiAWISUkzWItpcJVgQyHxweZMAyZoBLSwuI8&#10;dkzB0lkKaZp9KsBnWtrAeR4sHi3g48cHziPDwOF2u8HYgVZPGPBAjD5gTRGtv+Hz81NrgcNst6yy&#10;lHrX3dMo8NEyg8As9Gj3bKpaZwqW10yCfJ4YleEbk3X14+OTi2JDhkv0dxz7wWzV24qcmXHaWoOz&#10;miM8yNqpvcMvCWFxOD53dNH9hjE4zoLW6flf8gnI/nSTdQzGBgYVzIa04iqAOAOXAtKSuJPpDcfj&#10;ACCIKaAP4G3ZEKOD8/Tkilrkubuhhcp+nNiPE0cucGIx6lwWFwi+45df3uiP3zr8ZEXZoYlnXHR7&#10;NTw8j6f3TvCBi3mQqOK8x3a/4TxOlFLxdl9A8z6HUhv8RFpmcZ5mQFPcNAv6eIG/lc2CAAAgAElE&#10;QVQZZlGYXFDnvTIazFXMX7H6+fcmZt9VYQlQmHIdEubF8vjlYJiY/usXxxFzvU4zWSwwiCFA5Mnc&#10;IetHFMN7Yu3Okj0wRS0AlFZIszSRpx6g1qbsGbIzQvDE1npXjxHCIWlZgT5glSIqAhivzp6RXfW0&#10;OHhdaM+DUYygl6bjGbvIMCO+eod0qOJRrs9zTlvGGHx8fOphPYPHcW34raX7op3LY2sxk7Dmz6u1&#10;AmNCddN8jjdvawNigNUvEMPPM8WokBVH9pk0NA3XuHil/H+GlwTvOIaDCsiZLr+tG27ujrTwmkaF&#10;oGCNTiMNxlCNeLvd9f1p9mqtpKAlcsgFgm3b6L1SO/7pn/4Z/+f/+s/4L/7yK/6rf/xHyNuCv/5/&#10;3/Gf//aBPe/49Q/v+OXXr0hJkMtQcdShXdpkLnUgGGW4NAaDBH/do8uStJurOM+MbVsR/FNZ+vHx&#10;gfM88OXtnRCaCEzDk/EVKYKidcGGnAttfI+M3gYKBGem340zVg93qzYKEcZUHPvBRZ6SGq5JD9yz&#10;uBDwsDvGGHg8HhBQbEf30I6PH/9K5pj1WJaFhnBCT6SplaGZlsZ1lobHccCqL87ky4cUsQQPtwRY&#10;59GqwPcGA1obhECRnIhg2xL9c0olNGmNOjqCBmxKMQzOwztOTLTEpidUB1knS/rKkBzrsKykvE5/&#10;+PM40NvAeWTe+zOIHmTktMZdHdXnDjExuIgDksH9fUNcFsQQse87zpLRhkHNFdu28X7QIsw8WC5v&#10;l7CiFT4HvfFA4Z6Ah9BxknywLlaDe05YVy4bDGtod9Bbx+PBzyulCK82IO9f3/Hnv/wD/p9/+Vfk&#10;s2AO+tYZNfMz8EbXXK9fM7j474v+q+f3k+Uiz+4eUBK+qC2BIY72spgdY0Cc03zTn6mPr/j+pPSx&#10;8L4uAZ/7gNkBecX+UFVtBwq4htDCl+6F7WKgzEPDqMf8jOKzCt+MMV3cuBMYQ90nVRUq6vRndGcw&#10;/cJjDBht4HgcuN3v1/sSmR4eZB+Vwki7WRym2dbkoY/eOfGA+4LXzyWEcBkPTYHXpLfNfcE0qHJu&#10;UjrnbkWe10D5tj9TYPVgN5M2SyGUQGCH5w5gVL2RmMdZSyXlz1KmTitodx1wUEbJ+/s7FmM06KBD&#10;4HSPZNCqkOkhVC6uITEWcTTAMEvWOl3O6tQFcWidfGAulVX+LbiYPc6SK+9ChBiL7+Ur/rs//g/4&#10;b//xHxGXiH/6v/8G/F//guM//kecp8F5CO73FbgYWHQppGiOExmpoGQ2vX+hp9GP798Vs6ZnPn2+&#10;CTulSEFLqQOjCo7jQP7MWN/u8OFJHz5zhp+TY+OiulYuba0ISs74/ft3lCbE363Hbds0OGcgxsTl&#10;9hrx+NwZTpIinFN7g9pRckPcBO/v7wg+4v2dDKoQODU673Dbbqj5CdHGlCCgIZ5o13geJx7HwY55&#10;dBxHBgz3Rk0929dt0fxgi2Vd8PRQ0mfakQnnvKW3UK/AyFxoBwfnbnBWYNEQXMCffvuKM2ca+jnC&#10;VNYN5bzTwbSeBSk4VdRX0CvewRgNDLcW20pFem1FF6ADKQa838NlIe3C9CQycL5djWFaKNJylfm4&#10;3tMD5zgO/PjBJqTUhuPMGGPg69cveH9/A+2pB1oDPj4OfHw+sG00pbPGI+eC8/iBqfw3sOovxSaK&#10;tavhOJrCzbwOvVWEuCKfnILPsyAmZiTXQkfNMQBvrKGvi7A7DhdcMxeOomo3c3XPxvIUlJn0pJ3o&#10;XDIOEUD6VZwmn/5VJfsTp3v2ii9wjHcOY+ZZ/gQPybXA8lqk5g1JuT1fR4xBqY+kU/o1AOuK6RoJ&#10;UAjh9ICQF+roNGFrlSEJYsDi3c5r2WjUtXOUhm5pi0sISHDkjA6GAwPE560RiKi/NZ4QxOTkiwjW&#10;tPGz03FzRtWJlWsxO0a/4gpLrbBm+l3TEXJ09xRUgD4s06dmRgda5TiTBqhCNkwqK+aHwK7ezonM&#10;sBCpctU5h2q4n0gx6IgMVANU5WUbPYRKrXDugXVL2G7pClA4zgO1dJqqicB5AFb9VVKAMxajNgCU&#10;kTvL0bvWgS7tWqzzYKPZFsVajh2/p/lTKR1//POf8V//l1/wP/73G/5U/4bggV///Yn/5tcN/8c/&#10;/Hv8878+YAToQs8TawIgZAjt58mluRAGDJHWvt+/PVigzwIg4/FxIgRBCJYQXin4+DgVorSQQYjj&#10;27dvWO8f+PL1jhgd1tsGg05VKAy8i+iNxmvfPx+Q3hGcR2+aH+C4tLbqwx8TaazWPA3BgPN6/vb9&#10;gAwy1VzJZNyoiG/6ZJRS0I4ODMGilMben9OX80bD5gW//eGN3e4S0SHojR0xxYtAyQ3WMgznx8cH&#10;zsLDrjZyvGUMNEuoS86G89x5SBiDUypqe/CZVU8akYHb/Y7j4LUJISJ4r5RYUqtT8rh9vdFGonWq&#10;P62DcZ4L1ylkFNYz6xeyukZDcgHOGjz2HY99R0eFg0MdABzUW0bQ+geE7BLE4Omi2enjFVNECIAr&#10;FSYyK9mEgCoCv6wIyoT5d//uT4B0OLVIEOH98+PHj5cEMbVtEUHpFU0GOgRxW9Aam+6cC6KzeDwO&#10;/PM//wu+fP2CP/35jlIyvn/7juM8IaLLfO+JLc8HvA2O5wysYKd6FeuqHadoqhGgG3zR5QYxdRrv&#10;mAvCoQDiaSY2u0rSD2f6icOzm352lq8HAz0pqob6kv9MAyfoaMJl2eS1G2Mub4x1TQjKX7bg2DmD&#10;lgldTPMgFYkov945DetQ/5vZMU9c8HLOdOxEnXN4/0ruc+9kIUyvatosPe0Y5i7isvstzHvtQmk5&#10;Oh8e69VVTgY5wNpZTGXuhMeqLu3C2xtgBOd5Xjz+bhhy0VrFqE+6pWg4eh+kLIYQ6PktlLP3wXzM&#10;GD2O44SzHl++3kGKaoQVgbcGaU30U0kJy2JwlMyHcfDASJHeI03hJ4AMIQgtconpG+TS8Pjckc+K&#10;97eE4C1kNBzHycCRAhS1QaiV4h8ZBusSYNBoETs82jCwNgCDIqiQHP73/+1f8L/8T/8z/nS3sO/A&#10;snoEsbB//AvSn/4DgrA7KrkCGuPWOw94XGwow8WxD/jPf/0daUnYNkax7ftJymuw6EUwjEOpFmIM&#10;Ugww4pAsVa+57HCW0ZnlKLTrtgx9aKUi508GQIhDb2R/DBGc+UT0FDWdH4cajnn8+O4wA9+DiqHY&#10;LzDfeO7ahgxY8BBkulAHhoMRj1F4f89YQqseRr3RiM4aq3sQWneXnAGdDFPwsCGgD0EIhsyXGLmP&#10;qQVAw2KCOsByHUs2CUVKZy4QtZGATCo0P/sxyIa6b3fkzIXr0TK+/Xigt4ZNbQ2ssrvo9x+wrEan&#10;QTJq5tQvaHBGd5BLQPCkh/p0x/3Ll2vPQJEVYURngf04L4sXxvxZNKXFumCwLisEgv081A8eqPlk&#10;PekNMVgA3K307iHo2PcdMS243Ve0FjAGcX7m6Das64KYvO76zAXBSie12zkyIc5acXsLcAP4+ss7&#10;3r+8I+dGtT7j9OSCPzDDt+0zhOGVnjg78PDCD2bjJ1oYnRb2oePZs4ufHf3summR8CziF3QgAqvf&#10;89rtc9nCrTzhAOLY3lkdizThXUf6aVrG183kFHbhhmlXY/qaV8Wx3U+HC2B0gcmbnwcLs2vPMrfg&#10;lONbpapZSxzRgF2D0QOND5fSPkE9wjM0hSwNwCAty9OwSJ3ohrp/auNKewKFRThBseCPwr/344Oi&#10;CH6WQ3HjHXEPXBJaqm0Zc8cxttSCdW0UdWjXYaxHaRTAGBgET5jo83EgxkDhkwGGtyifTQ+ycXkc&#10;GZ28ZHTU7iDqqbKuG5YlYYsB9r7xrVsyYhYA5uaRa1Z7WOV0i1FqnNWfHSjk2h+whlhtrRa1ZkDo&#10;M//5cWJZVrJgALz9w1/w1xHxn/rA0TraXztCd/gt3vCX2wkcvwNIKEIuc0pTw9DhLJfvxlic544Q&#10;Iu5vSdWlwHYLCD8MfnycsGkhy8Qy/SlFhoqMQb902jgkfP/+DW/vd9onqz1IyQem6yQPwrmbEHxd&#10;AkVAvdN+ojacx0mnVsPgFKjhn/fxErS11nCeGeuaAAhKPdEKXUHJ4hlYtw1fvtCEsDUG47BBEqX6&#10;WWzbDT7Q1VScx48fn7ojsVhuiXuWMXDmKUaz+GgHPr8/UI4TX75+xdkzrArTassUICosBhF0I4hx&#10;obdS66iDh03VbFPrPIK1aKPj7W1FSgExeZwlU+TVld8PevSQ1QPkI/NZsBHHvuPHj2+8D9NKgb8t&#10;yj9fAWs0j4HU3CGibJUFrdO+AqDtSlwIO1pr4AJrYwwG9+2uS1Z+dqSeNsgwkOFgQ8AwFmm7KWPH&#10;YoyIXOjntPaAfJ5c6lqHLoKPz08NI3G43TeElJRy7nHmzPvSWWwLF97vXxYYvDPI275wuZ+cc6Pj&#10;aXt2q6oo7coqmHjxLOIAfup2Ad3E+wBjpinYk6HDAiYXTDIL7Pxd9oVpw78zYRXDD8CR8pnLM0TC&#10;apdM8Ox1OmAz9lTY4tqIz/i5n/YLZlp/0hr0FbtujQ+r6JbDWUbTJR8vm4MhGuUH9cZ/mUimZe9c&#10;dFpLXcCklnL3oXmyykk2Rp0Wl+XaSRhLH3kRBntDoJ7UZL+EEJHPgloLnA/a1Tn9LHggZ8UPg2en&#10;bs9MyqEz2PeDxXZ0hh4PHp8+OGy3Gx9OEXTh9W6d+ZzekAEQY8B+HGCmLG2FAYfWBh6fB6Bxec4C&#10;0AXtdk/YVov9tAhqYlVboegn8T3ZSg7zbbvB2YBWG+63G6xaUqfIwGTm2Hocmc6Ef/7DDTdv0AYA&#10;56h4FIs6CrzxMNuKYQxuZgE+6GU0Bg/J1joeewaDrAt6n+EngpRIA3UuYIkDvRacjx33+4ZWMwxW&#10;GDNl8Qb7/gkfEn759TeESMfOp2K5YlnWq1matObeGZrjAqmArVL9/P7+zl2BPO/RWgv2PSNGxloW&#10;narYUBD+eH//BQZAzidK6dQciIHrFjEENLXhDoGYMYygNlrvWp18W2Oc3/2+Yt93BK+urr2hlYbj&#10;yDj2nVYU3eLHtw8YZxFXp06tFJNBBM5Gwk3S4CyX3Y9y4MwFxlRMR8XaCnol2wcm48MMrPcbUrRw&#10;g8vJfBYIgPWmhVAP0OgSBgS//OmP+O1P/4DWG1oviN5jDIaWzHAfiteY3VBVFzE68Ph4XBB1Vyps&#10;1J3YeXzwubYWPaZr2VpLhZipkmZGwr7vgDfYbpuSPZjYFTSlbUkbMG74/u07GgZu7+9YbhqK3huW&#10;xGtwnCdGK0jJAyqqqkKl/WT/KfGZRXYuMI1i9LNbptJxAEpB9MqBtebZuXMx64jJqSc5uy65isos&#10;+rPIGWV5sAYydf7681JgBNqlPMVMMx/WvCxznRNM3+c5GbBjB5x7pVW2azE5pw/CFjTaGuMZFjw0&#10;LeZVmvxK1XT+qeKdlEPp/fK6uAJL8BRk8SFUpeYLW2kWbHdNK3PCIYxhXcCiI/i0PGZFH8yHdBbe&#10;bxCh4tR7BlaQXdTQOrH3+9uNjoS9I6ZEUYZOC711hjLwN3NhacwVk8YF9XN5Vo7zOmwej+OyZh0n&#10;hR6tVqQ18aEOAdY41EEHQe88amloZ0OzBdL7nL1gR4fzKwa4i0hLUNGJsBipRwn0wC+5aeeYMFrX&#10;kBMGQkAEx8mgawyyuopkGOexJIe0WizeoZ1MSBrGYUm0Y14SDbboYeThg8dxZpTcYAzpkpORwckF&#10;OkFaOLsgBCAXak/aWRCjZ2RjpwL0OApD3mu4Dv6hJIABctfJlR7YzxNRPWH0qaQORADpA9ZbLHGj&#10;OKkyCevr13fUzu/7+suX61pxGjku4c+2edQ6tGDPZC/elyklpLRgWfjciIiGsVOJ/fZ214OONYQ5&#10;urTI+Pj4hvM4YRy7YRsscmnwRmBNuBhx027cR+LsyxKVT95hPVOzSCzw2LYbmN85J/MTpWSU2tCK&#10;wbF39GKBEVBbw3Yjpj86WXz/9tfvOI4D718X/PqHDeuSsLkN2/YFy2IRnEEpA2c90WvF43MnJAVg&#10;SQtutw2/fH0n3u4crA8YrauVOOnTq07ik+cOA9jg1HFzRph2CigrcD52UqSFXvTGkND9cdIMzQUL&#10;GRW5/IBzHiEN2Eab4ZpZI410uGHQtCycJfM6w+I4CjxAYn2/zMaeBWia9Bg7DaAEooXdWR0LAwUw&#10;3GSTJfH+dmOwrkIek154+deo8MhZzfLsfA1uSuN7V08HCpWmGCGXesVgXR4xmo5ircekSnKDP1kp&#10;c6Gq0gxLl0qAi0qqbEnZtIPfTKrhcx8Qg1MWTL28Mrzi1a23i/9qYQgfWIN13eCDJ6d1DJTKTttZ&#10;Jh1No7LJR4d6vHtdOk8IZ7o6ko7n8e37dzDUYEq1lxfvnDkR0ShqXVctLBRyGPeko+bcL+9qZ9lN&#10;GmvRNeJvDNU9GHqpixmKn9NQq2vHsyjNq/aO88j4/v0b3t/u+OMf/kAOcB/YH1nDvanCdQsLWy4n&#10;6X+WnfKZK8pjR++fsC5AHKMR7/c71m3D2bljoLCLVrcc2Ky+JioFv5UfPEydvT7/Y88o5cSy3IBh&#10;sX8/AFmBZNByRe0sYuXTwgYyLBi3Z1Brx5fVIyaLfa+o5aAz47Io3twhoKlVXALpb+GN9yfGU/hT&#10;yHogzRV4PA58fHxiSQnLul0eK7UUSPDY1L+mae7nGJ1iNdUKeFVleuNxHoWirTGUYuswesX++MQY&#10;gvcv7/Ae+Pz9B5w1MDhxHrQEqJ2isznpheBxi1EpmgMpeu5GjGDmM8AIXKASdnQ6P44bYS7nGWPX&#10;7k0nmIG0rWwqvNPYSCpW+yAuDevQBeiDzdLn5wec9Xh7XzH6wONxovWBbY0YIyOFgNEK/vaf/w3G&#10;emzvN7z/silSS0LF7RZ0Wq34/NiRUkI+bzAAvv31xDeT8eWL4DwbfDD49f0NpVY88gMY3A+NTgX+&#10;9x8f2PcdS0zwkZBmshESLHKv3H9Zg/f3N07YJaO1rjRIqw6f6onjiaeLWIh03Q9SFdu0UbGBgtKk&#10;DLlaK0YRbSIcDOQSix37jtY/kW4bMLjn6aOhfmQMsfAhBNgxgzHGRR2cna91jEqzhoszGQNjdhB2&#10;XIG3Q+2FrbVoOr44b9ULZfqiJIwuQG2A+IsaiWCuznpSAi+BS+AoM5TmwoTCcXXYxhiqLaOH6GDC&#10;hQkd8sitJvwUwhR7qd2vYrU2PCmgM0TFDnZRcgmP2JWRPnlyMWoM/bSNZXILLLxPVMYpXtYaoa3R&#10;pwjDXh75MGrZa+b71+Lf6Lfgk73sQ4dw37CuHP1d4PWY1Exir12L3oIlsvtMyV7vrY+uh6ZDDIIy&#10;7RQA3G4rxujYHw+sy4KzNdSD5ljDkGO9P06IUCl8e7txihCDZUn429++8TOPkcld0uG8187Na8HV&#10;YjGGCmE2VR07eAMssqC+vfHBMvb/r+rcemNHkiMcdSfZks4sYAMG1v7/v8v2ow3vzJHUZN0y/RBZ&#10;bO15mgVmVn0odlVmZOQXmFZRRiOJBlu4GtNhtuVEENSzYzRW6mNOpFgsKKYjl0wGfYpwiPjrH39B&#10;lbOWOppFO3b4EIEBzgWOjNoaoLyQVRX/+Mcnh+VDTMJT6KxYi0LDQseDwKx53YaairKnu5LOJeFN&#10;HzjPBu87Ho93c1jRyeVgyVFt4EKFilr0omMnXbj/0VuHTv4HMhtmfwU+nyeRDmPwcJuinJF5ck/e&#10;3g5cV7WL3SGmjDm4MesDkKIzdxKlMx85G7jq9dozCTyM63VBhuASs3JuGTEo622jvA4xoF9nJ69Q&#10;iE4046ynlG9nXK3k2IzeIe41h0ulwMGi9VQxpqINj6EJezkolZXymiF4QHXifPIySyniX/71HfWq&#10;OM+KD//GpC8AQ/kOMeWMVXqOhBQ666bIiQkYc2KcPCvPr+ftxFvGDygLmd4a3T9z4mwXf7fBQ3Qg&#10;Oi4wrllbjP41S5GEPidCSpito7UKsbOxdRJw93LwYO8DPgQ8fv0yZUQxFchpQ4iwPFuH6Lw3yt3L&#10;i/1PVjq3amDYF3K5Zl7IYB4iDg6BSxvt5NAiZwRLielGd+Nc3XIuh9zVNjsHtmXLEcMYOQ5xseQC&#10;sLwnLCxRz4XcWahiuicj3PLt6uHDjOZqofwQrGqXny4eqP1/8m+UUnnZQoNHmpQxcibYS8HYPZkT&#10;vVH7iyHQ2OUAOGa6phJvv+uYHTFG7MeBeC8gmW1zWOU2HYZ4jM7hWa1qzydgzgY5hW4e7zFnQu+s&#10;zFnhRbR6MiDbkaHP7oNau8OwjobPc0lLQ9kxxBiA4JFhnuNoL8KDuwvBiHnk43MZynnguHYb2PL5&#10;0KnRkB7JZjkDrdHJQ82QGqJqRxsN3gMQtexNZ9KLuS2gOPbNLqoMlWTW0IJSDjhPp8hyH6zuEgBy&#10;oYNM5w6PDbVWlOIBzyCV4JNVWcCeE3pv6IOWTR/odLj+fGLbSUmMkcUDnPux72DdyKJCDg8x6Nx1&#10;sj1fiT0lF8Q4cByUAPiHYTHXdZo8Uf6pWwXWJQc7rKP5oPk9SikgwcMFvtOUPjd8fLwTPjYGar24&#10;IBY8RCJyjlbIBTCsg13I6B3fzydSGpD5RDJA2dUupMycWu+c2YYnZhdjQAGCfie/OUdrodqOSSyJ&#10;hUe27q8PzEGpwluHpuA+BjLwfFZ8fT0RckLOO2IAphI5MJ2ivG34j1//jmkW5bWYxoxXwflsAJic&#10;BFg2gUm2MUXkbPO54BB8Qq8VIqRf6pyQQalu6kRKHjPwgm2ts3uJ6d56zWnHnBNfn0+oMmTlujpi&#10;UM4VLI4RgOUVcMYxpyDVTD5QIPYlWuSh8xbwAj5rzjop243OQS7GwPE4AAjOb6annYPBRle98Hh/&#10;R3zhBCiJqL5gTEtSWId9SdnyHl+OlzUoXf+sohDE+/CEHeRiVceaRAO0A604LNXlxPE89O4D+8fS&#10;U1otKu2XIgQdzSHw/jRULy+gtXG5bG9zqq12x5sb4yyMYxo33cHBBcoXzimGyUwe3JBTkzZKyoAC&#10;06pr72nLTLsnWz2xilqzA+fDvbE2xkRODLDe953cisSUovXndiLZ52utkr1hL0mtTMISEbjksO8P&#10;e/bsSM7rQquVE/aPd8MYOEyp8J47BMkOqnXIs9IXk6o6ahvQOs0nnW3GIhZ64DBn5yUNDq5LKdaV&#10;ULPf9wPeO1zmUng86M1uF7eEa2909pjM9OsoSCVgNgaE9MELrOQMVTqtRm8cJKXMXQNlZB6coPYL&#10;Xh2yT3ZpqlWztiXrPVzkxvLxeEcIDn02c2rRBRSCw/tBSuLVBlQNmRsjUn6/iZekmNJQoKokORqb&#10;nDnIxOX21qgXW6DLyido4BeW0YndQrX5O6B0ZxGGhppgnqtgoTZccMgxG+GQB8r38xuPx853N/P7&#10;tRhS8A7bftzxgdy6Lti2Db1XCAb2ssGBlNZZArY900xQMqJFOG65IG8GOpOJ0QaCDxgiHOyniCmN&#10;s4V7dyXSiWXFIIvIAYRoJo/IwsEHTOdREg/S4QTvH6Sltk5oXsgRx0aH0Ao0UQBl4zNzDnDTQXWh&#10;d5/Yym7h6yda8yg5IbzRVhsiFYghil6bFYQOUxyupiR7zhPl2AyDzLPw2A8AvJSY/9wBo6KqAuc3&#10;M1/hmJncLj7vZz+tgH5ijIFtLzivjimcL4XkuPFeBbFH6yx4USLSbTMtjjKIQ3AJY3Rcv7/57oRi&#10;cjNJnNm66vijYGeV7Rb0ig/buVdVL1MgeP1vh5fcsA7dlw5KWuK6DIKtF6u+4sTUDus1oFwvwXFk&#10;dJM5VtKTc55p9pGt9tRpIRf8RY+piC6gGP1t2iYeLzGTjwLtj19fJ2JsENBW6cTiDkNACKbhmz7m&#10;ncOW6LGfENOrpy1UkN/CNJuIkqJZMwfU2YGg4ME2uDR07IwWm6PjfMqtKYtdkCEGMtqPA3DcIA7m&#10;IVfrqbZt5wAzRtuAjeijY9uT7TeYA+n3J1vhnOxZz1sWaG2inhUxcXtv2TZFhNAyF9C/G6WnWSxT&#10;l/LV40E2dm0D2IA5L8SULAv0lQ6WUoIPO73/Qj12PxJEPB4+o10T7Rr48//+wtsfB1I5WBELUa0h&#10;BkQfb8KjeL5HKRdbdqONrY+B7BgU7Y13NJogp4KteLvwAO+5pMOACYZorGhB5zggvmoF50isnnqj&#10;7PfxsWPKJHlUCWhTZWrSmDwsvcvwMTIsojEGcoyBLbyKpXUpzNnxfOK2/XnHanvbNqQUzREVkRK7&#10;uXqxVU8p4vmskPFt77YjIqEpvuRJh5EKHo83iFcMdBsaUzKIth/yfJ73d3OMhu/fT6QUbZGK72QM&#10;dDf5yHZ+GpwP3nGPwgVczfJOoyAmh6NQ816s9/NZEVOGj866/zUbI+q61Yopa8+Gej9RFXSsxXRg&#10;DDV+OmwBkwTYMabtigTEQG4RUr7ZTlvZbqNF2T6waLPRU34NNuB1XlFyRnRAKTsv5j4NKzGwMOew&#10;mZ+3SE/D5UPF3bO8bSuYU+EDbjdiOOLNy2qtI8aEZqTI49hxnhW1X9iPwgjBXtGqxV2mhI+PN4ze&#10;b7Q6A1uIOqCysca5zuaBBc+zYgzKp3Ed0B7uXv2FbXWtoaWzgAznVm4nveVwQDCdjFUrAEvkWXbF&#10;aO3sS+9e+F6YQyYapvPltYcDSuHGKdyrOk+WYr+Vgtv5Y1W+6roQgk37mcWpAvuZ1o6uvx9gqTDB&#10;7GGDBM0JwwY746dkuGDFnqy5ARc0nHBBgRZJQO1AFmEaVjQ+fK0Xam349ccfyCXjf//nfyFzMmFq&#10;2UnldSl8W8eTMyFJgEcKiV864UsKXbIGJQoP02RzwL7TO/z+6+CsYDTMPuCXdt+5vr0dB7yjE4Vp&#10;9Ma6seeS3jOHxo1V5EIutPYNKIe/5Pgk1N6gjYMl8nQaREjBm10wmmIE0DUSYAk8xv7ZeIHU7wqG&#10;UFOOGFNw9mqfgQ4adoF0Z3Xb+GWlJ9YlWgLQTu/xsWVcSbjI4hNielDnFDmHyJMAAA1ySURBVEFA&#10;AtxK9GIAhjqHWjtCyKiNklKtHeK5tDUnnT4sACzgwjGS0Ce6OoZMc8p46OCORGtEaHCmove7mgxG&#10;5UDHSp9E5sbjQIgeOQT0MPn+58RkrxhujHCrzf7ur83zWgdUT/z644ObwiEggU6kOcjd4UXIqtsp&#10;oV/RwnBeezGUTms94RFwPr8wPz857LfvDYfx/P59f3/huhy7LwBQSqOhT8QceHEFcmW4zsLnMGpH&#10;V4LcGORBQ0RrxsUPrLxXsE7v/S4Cm8WCvj12iPeQ2e/AjJwySonm1hmmW9N8sSRDH4gWXuHzixKZ&#10;ckAuO/MTlPsdxdw/sOVPLjUxKKdezYpDABhWaBEvTJs4zzjKuR4pbUbMpLQZ847tKMjRY7aJ3/IN&#10;B+7mUO0A9v1hKIiEkCj/OSz3n4PzEdd1mrQdkENGCgExxVdw9zoM15CQenMEhIOYEANiSJYa/iPs&#10;WWlVVF1++cVIYdzaT985FIBNrJ3yy+7uXuJlteRnWi0DqXcpBgRnnnb7L6YaCth5eBDAtdrF4/EG&#10;73gYyVSTdV5LTytAnAs62+1Q4edVpMDgj5DDzbGGOov1arcmv37+lhI+fv2BPgb+87/+G35OlBi5&#10;cCIDvz//Qusk6nnvb0+0TKFsE9gVtTkwJlGh6+9SpliwN1ArWd+fn58QnSip3Fu5KfNiVbdI/I5S&#10;mVp7Ojkopo/f3VohLwveZpsDIw9jQLuapSOJebXDPRuQORgRaAN0tq6vOcv31xMyFQ4MWoAD1HNG&#10;warIHER7RjAJfRgi2QeP5B36IJDNh9WGA+f15O9tyQXTmCOBv3+IECXrI0atd1eXExAiLwHRNY+g&#10;Rt5aZ2RhLgiRkYIlRwgY6Byy5XKeHcBECp5cpJKQS7DQFLJpxAbgXDwDzmc1HktAn8OWiwAny0JL&#10;NTtljyO/c6ELipAYdfh4bDjeNnTbgXiLm1WJgitGO0wy9qOgt2rB7sGkVzpEdArSD/6/iJjLydwY&#10;c21+8yKunY6RlBKgEzrVQlz4ewshQTGRo0fHADwgnb75F0/Kw+tru5sa/IRThxGHfcdfy5ZrqOu9&#10;mhc+mRFhsCOIkUyjzlSl4CO2zO9q8Ev+EZM4mxV8vPgdFDlG+BBZ0DkDGcJh9o7ZOvOep+B6XhZw&#10;nxAzpaAxBurziesiBTTGADUZ2gfmIIwxcFpB9zpHzCjClx45R6TCPAXBhno17PuG53VC5oAvGeoN&#10;JREiHm873TjCLnVY16eYxsxi9akQuvkSZTeo52wDFhqyXC3Rk8C/FmWm6fUr1Zw6sA1a/a303Npz&#10;sKtsLRx5swquCn0Ndpc0s6rq9fP5Ahqfw5gZc4pBzzxaG4jhtVAEEKBES5fJq3b462QbJlCo9wjO&#10;AwGmScr9QoSwvLnxvgA4OLLVf8e4rZvjbj8z+oPPyip+FYaOTGkoJePvf/832yrtyDPhzb8CBn79&#10;7cOWo9aHBfLGQdvsnL6vw10E+Pz8TT03JhyPHU5gem9DKYXYWKtGFjgNUGspI4Jpx8+rYWVZOgcC&#10;kjw3HHuvrHBmgzpB8QlbPHB87ADe8NcXh3Zc3ODDHt0In24x/lldHscDKXqMQW65qCNpURVqxQFl&#10;IweZRGn4yIUfFb1nGlwGa5hw0EZpLZVy5wGoKkoOGJMr8h4MYJGpDPXYvdlwA7aN7G52fnzvztqh&#10;MrGVgtYHN017JwAsZmx75mwFygoxeLO/OfRug++Qbc19MlAisIuYU1BKwvv7jvYYtmvAKvS66m12&#10;CLYdLNY9ru8X51iCs3VKLVbA5JwBAXp/4vHYsRV+xikXvr/rXXgFSzKa09uXP9mg+J/Jr6UUdl/C&#10;SDwou5SUnF3EDgCLAjhKKDLpQmKO7Mt2nHNBjDu2Pd1yjYPhcbNHTA8MMx8kpWNnSbbe0wY7+kTK&#10;pHmKTpygR33t61zXjwSm1sm3TxErX5l8HZ5D18V/vq7KnGIFQ9BVb+48wMVBEkeDzWF42ax0tLHS&#10;6XzG6PKSznLmfGo0eEdZsbVG+Ukd2uB7SjxIxZwd0ZMumVOCi4AqDSu1XejDYbQGJ97OFnapaIPM&#10;pEQsRMx0JJWcME3q7oa+CD+gaVMpt8Z/2j6dL4b6egHZEjuI8hfKg0nuA3v9ez9BYT9JlcumuP6s&#10;dv7nDa4qdnO98MI3WRKLKIlbmlkHsloVP9ZQF7iHtM6Sa+ihX3gCuS8qrhK/2PkAg3eDT4D9Yp1z&#10;mAAwXmybGGl5EiUoTPlD4T0HMV5W+g8XIDhwIzZ4t3zKMQdkzpvqKWZLhRLqNOYkrXEM5FLw69eb&#10;fWm4Ku9Nr1b77N5uOC6mGOLXOXOcALM1VPsC5ZzQzX9O7z+1u7Wl/Pn5iZQzah04vzqOTNxxF3f/&#10;Pohm5eCV2Zz5trqVXMiHN/51CAFOJ7bNYyscBAkUYgsdgMOUbnLbgz/3fCJ6j8exo6Q3q7y4XyHK&#10;Q+C22MaIVie+vhzqyW3HdVBNVfS+YtJ+FB9usVLcvenLhTJm0r69v9+pPmvmEqLH8IBMxeiC0SZ8&#10;9Pj+/saclJF6n3CebiZq/SfGCDcEbxUyxF4Y1EunhVHQXUP+PLeauSHJwBlvc5uVMHZdFTlHwxvv&#10;uOrA9/cTz+9vBEvaSjkRNaAT59msA52GheBnJMPGLpyYkJcmnyLnO2YRvQYTkXJK0OjhQsK2RaOM&#10;flFi3QpC4CyrW9jH6IKYAoItUcbI/F/aVtcGOXG9AHBdFdfVsB07OVX9FUr9l9E+c0rojRvjyadb&#10;eXCOkaDMU+34889PA/XNH4f8mnksRhXgfURtDbl46whe3eoYzKLIOTMDIUTbKH6ijwaYZCe9IsSE&#10;t7cHnEtw6tB7xXmdt+NnDIEioJvdN0Rn3yFDmIji+X1RBVMCCCkj8915HBu7Su/smTLr1pnr5+vz&#10;4gb7EFucSvj99URcPBnvWLnnvNgztFatQ8gpp/rAykl9LSVl46GoQcEA3AfYugjWob/wtysYew1J&#10;Ob1eWiBvspWMEyJtSsFH0wDNPSOKuQZ85uPngflKQvcxQKA2ONRbQw6mf9PfLzdEzXsO4ASGdLCK&#10;O9gW6hhLpqJ32zugtoEUI10o9uUZnevSJTPFfb3gSxP0G4fQ3jkAAep4WG9recKqyBADysaFp1ov&#10;m+iDg0639KzF21kYZodpz0KnoLeBsDn4R8C2bazGhBo7O6+EbTPLo7Hne5todaI3DpJjTORuqOKz&#10;M1i5tgqA27P7viMh4fc/ft+d2Wid+mH06NuJ8SiIOQDO4zpZ8aScbReCmZ0qipISmTijA56SmQBG&#10;P2WLzCoqmjV22kXzjvM8LTOTvBtRulOcFSClEGPsTT5ZAR6izC6dYyLlbOiOlUoF+O5QB7uSnLJJ&#10;PryorvOyToYbkGvuNOdELrw4Wu0QUQ4WhUVAsuHh4purekQXUa/T7JYsGMqWCTCTiUUUfXsnirj2&#10;Sm26MmQnBJoB3gxlfF2nzSp+aLeWj8piKGAOhwn6y1XonfciZidmN3ldFSkOSB98Xx7sAJ0Sw9Hn&#10;uIs0zmQ4KAyOkhA57hPHvmP/OHjxen6nFt+qFMYgXietjqVk7L/e4UCWDy80dz+DGJItF76QIZSi&#10;eBELmCJWshVFkw4yNxUpF+6wDHKg9mNDCHwXepe7W+y9Y1rRNGc3Zpcdzl0Yt9iGHawDj48D3vPz&#10;+ujw8ccblo2zNXLxo/eGogBaHyi5IO+JhWPf0C1JzkcHPyg1Z0R4y5dwDpDKAJMFJwwx4/v7RPTB&#10;bLIRcI7ZDaOvEAxqO1dl+7qsjEtbX+0QtXlWwMHafkDtIrjTEG1IYrwZ/ubZUtxSibOIvmQHHVvV&#10;JRfRKuaR8PoZgBo0jUb/JZdQ6+dBl3NCa2KfOXFBSBjgvKQCrmYbSXOyasml2ODT1qmj+dfXbe+I&#10;VBCZKCXC+4jpPaJZSmNMqK3CuWCtOL9s0VjdzgdMGS8Ojy3rcHvYeN5mw1O/IFwK5xSfn3/ZlyDd&#10;z+bYCyWTMc3lFO5LitogD1F1etvgQqDUVFtDGx1vjwOxGJ1wCProeH9/MExZ8dK/IOiVmZtwZpMV&#10;QBIPhvPsEPGIYaDXClWgVtu+DBEqHn8FSisxeuTMZ9VqN9mo4NffPtAHeSyjT6RIyYFp9Qlv7+/G&#10;uPEYQ9HaN4YMi/YLFt6wY9+zVZI85AGT/m4nybBLl6wmqPGQdDLMAdTNfXDkhyiwrJhZyu2aSjHh&#10;qhcTsBrlJpEJgcIJW3RKVDB2ikPJ252YNUeDc3RdyBQ48YYzSIA2MohUOGQF8Hx+c0EuJnyf3LiN&#10;iYfcGhgCHm+PhaFY2nmETpjsCsCpPc/jh4NGMA3C5xzMjSV3MlvvPHBbvcxVJPj9+0+MKSgp4/F4&#10;ADrwfF7mbGGhwXhGMlzaxd/Jtm2YMmxATNPANKZ+Tgn7QW7PVDqqYiRf6bwqjv1gASGCbduMbcWC&#10;s7aK6OOPrAWGjPjgsW/Z2Py8UJ/fX/A+2d/X43jsiJFLbCsLY45py1/zfh5zALM3XsaBtNtl+CAZ&#10;dOL760RMnfwcVby9H4b+dkiZWRQpvfId3vzG72+O+H52PK+Gtj6HLcJNN60oZbEdAtPOvFmjR5to&#10;9cK+ZcQQcGwbi1cwA/v/AeEFzVty4fiyAAACD2lUWHRYTUw6Y29tLmFkb2JlLnhtcAAAAAAAPD94&#10;cGFja2V0IGJlZ2luPSfvu78nIGlkPSdXNU0wTXBDZWhpSHpyZVN6TlRjemtjOWQnPz4KPHg6eG1w&#10;bWV0YSB4bWxuczp4PSdhZG9iZTpuczptZXRhLycgeDp4bXB0az0nSW1hZ2U6OkV4aWZUb29sIDku&#10;NzEnPgo8cmRmOlJERiB4bWxuczpyZGY9J2h0dHA6Ly93d3cudzMub3JnLzE5OTkvMDIvMjItcmRm&#10;LXN5bnRheC1ucyMnPgoKIDxyZGY6RGVzY3JpcHRpb24gcmRmOmFib3V0PScnCiAgeG1sbnM6cGRm&#10;PSdodHRwOi8vbnMuYWRvYmUuY29tL3BkZi8xLjMvJz4KICA8cGRmOkF1dGhvcj5taWthbGFiYXR0&#10;eTwvcGRmOkF1dGhvcj4KIDwvcmRmOkRlc2NyaXB0aW9uPgoKIDxyZGY6RGVzY3JpcHRpb24gcmRm&#10;OmFib3V0PScnCiAgeG1sbnM6eG1wPSdodHRwOi8vbnMuYWRvYmUuY29tL3hhcC8xLjAvJz4KICA8&#10;eG1wOkNyZWF0b3JUb29sPkNhbnZhPC94bXA6Q3JlYXRvclRvb2w+CiA8L3JkZjpEZXNjcmlwdGlv&#10;bj4KPC9yZGY6UkRGPgo8L3g6eG1wbWV0YT4KPD94cGFja2V0IGVuZD0ncic/PqsAN4sAAAAASUVO&#10;RK5CYIJQSwECLQAUAAYACAAAACEAsYJntgoBAAATAgAAEwAAAAAAAAAAAAAAAAAAAAAAW0NvbnRl&#10;bnRfVHlwZXNdLnhtbFBLAQItABQABgAIAAAAIQA4/SH/1gAAAJQBAAALAAAAAAAAAAAAAAAAADsB&#10;AABfcmVscy8ucmVsc1BLAQItABQABgAIAAAAIQAKvlpwMQMAANkGAAAOAAAAAAAAAAAAAAAAADoC&#10;AABkcnMvZTJvRG9jLnhtbFBLAQItABQABgAIAAAAIQCqJg6+vAAAACEBAAAZAAAAAAAAAAAAAAAA&#10;AJcFAABkcnMvX3JlbHMvZTJvRG9jLnhtbC5yZWxzUEsBAi0AFAAGAAgAAAAhAEpRJFvgAAAACgEA&#10;AA8AAAAAAAAAAAAAAAAAigYAAGRycy9kb3ducmV2LnhtbFBLAQItAAoAAAAAAAAAIQDYky3I65EF&#10;AOuRBQAUAAAAAAAAAAAAAAAAAJcHAABkcnMvbWVkaWEvaW1hZ2UxLnBuZ1BLBQYAAAAABgAGAHwB&#10;AAC0mQUAAAA=&#10;">
              <v:fill type="frame" o:title="" recolor="t" rotate="t" r:id="rId2"/>
              <w10:wrap anchory="page"/>
            </v:rect>
          </w:pict>
        </mc:Fallback>
      </mc:AlternateContent>
    </w:r>
    <w:r w:rsidR="00085715">
      <w:rPr>
        <w:rFonts w:ascii="Segoe UI Semibold" w:hAnsi="Segoe UI Semibold"/>
        <w:noProof/>
        <w:lang w:eastAsia="en-AU"/>
      </w:rPr>
      <mc:AlternateContent>
        <mc:Choice Requires="wps">
          <w:drawing>
            <wp:anchor distT="0" distB="0" distL="114300" distR="114300" simplePos="0" relativeHeight="251658243" behindDoc="1" locked="0" layoutInCell="1" allowOverlap="1" wp14:anchorId="1A766FAD" wp14:editId="2C690868">
              <wp:simplePos x="0" y="0"/>
              <wp:positionH relativeFrom="column">
                <wp:posOffset>3810</wp:posOffset>
              </wp:positionH>
              <wp:positionV relativeFrom="page">
                <wp:posOffset>2022687</wp:posOffset>
              </wp:positionV>
              <wp:extent cx="7083425" cy="158750"/>
              <wp:effectExtent l="0" t="0" r="3175" b="0"/>
              <wp:wrapNone/>
              <wp:docPr id="2" name="Rectangle 2"/>
              <wp:cNvGraphicFramePr/>
              <a:graphic xmlns:a="http://schemas.openxmlformats.org/drawingml/2006/main">
                <a:graphicData uri="http://schemas.microsoft.com/office/word/2010/wordprocessingShape">
                  <wps:wsp>
                    <wps:cNvSpPr/>
                    <wps:spPr>
                      <a:xfrm>
                        <a:off x="0" y="0"/>
                        <a:ext cx="7083425" cy="158750"/>
                      </a:xfrm>
                      <a:prstGeom prst="rect">
                        <a:avLst/>
                      </a:prstGeom>
                      <a:solidFill>
                        <a:srgbClr val="12262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460636" id="Rectangle 2" o:spid="_x0000_s1026" style="position:absolute;margin-left:.3pt;margin-top:159.25pt;width:557.75pt;height:12.5pt;z-index:-251658237;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ufggIAAF8FAAAOAAAAZHJzL2Uyb0RvYy54bWysVE1v2zAMvQ/YfxB0X+14SdsFdYqgRYYB&#10;RVesHXpWZCkxIIsapcTJfv0o+SNdV+wwLAdFEh8fyWdSV9eHxrC9Ql+DLfnkLOdMWQlVbTcl//60&#10;+nDJmQ/CVsKAVSU/Ks+vF+/fXbVurgrYgqkUMiKxft66km9DcPMs83KrGuHPwClLRg3YiEBH3GQV&#10;ipbYG5MVeX6etYCVQ5DKe7q97Yx8kfi1VjJ81dqrwEzJKbeQVkzrOq7Z4krMNyjctpZ9GuIfsmhE&#10;bSnoSHUrgmA7rP+gamqJ4EGHMwlNBlrXUqUaqJpJ/qqax61wKtVC4ng3yuT/H6283z+6ByQZWufn&#10;nraxioPGJv5TfuyQxDqOYqlDYJIuL/LLj9Nixpkk22R2eTFLamYnb4c+fFbQsLgpOdLHSBqJ/Z0P&#10;FJGgAyQG82DqalUbkw64Wd8YZHtBH25SFOfFKn4rcvkNZmwEW4hunTneZKda0i4cjYo4Y78pzeqK&#10;si9SJqnN1BhHSKlsmHSmrahUF36W02+IHhszeqRcEmFk1hR/5O4JBmRHMnB3Wfb46KpSl47O+d8S&#10;65xHjxQZbBidm9oCvkVgqKo+cocfROqkiSqtoTo+IEPoZsQ7uarpu90JHx4E0lDQ+NCgh6+0aANt&#10;yaHfcbYF/PnWfcRTr5KVs5aGrOT+x06g4sx8sdTFnybTaZzKdJjOLgo64EvL+qXF7pobiO1AT4qT&#10;aRvxwQxbjdA803uwjFHJJKyk2CWXAYfDTeiGn14UqZbLBKNJdCLc2UcnI3lUNfbl0+FZoOubN1Db&#10;38MwkGL+qoc7bPS0sNwF0HVq8JOuvd40xalx+hcnPhMvzwl1ehcXvwAAAP//AwBQSwMEFAAGAAgA&#10;AAAhANC4LbbiAAAACQEAAA8AAABkcnMvZG93bnJldi54bWxMj81OwzAQhO9IfQdrK3FBrWNKQwlx&#10;KlQJqeKvoq3E1Y2XJBCvQ+wmgafHPcFxdkYz36bLwdSsw9ZVliSIaQQMKbe6okLCfnc/WQBzXpFW&#10;tSWU8I0OltnoLFWJtj29Yrf1BQsl5BIlofS+STh3eYlGualtkIL3blujfJBtwXWr+lBuan4ZRTE3&#10;qqKwUKoGVyXmn9ujkfB2/eMfm5eLB90/f32sus36yd6spTwfD3e3wDwO/i8MJ/yADllgOtgjacdq&#10;CXHISZiJxRzYyRYiFsAO4XQ1mwPPUv7/g+wXAAD//wMAUEsBAi0AFAAGAAgAAAAhALaDOJL+AAAA&#10;4QEAABMAAAAAAAAAAAAAAAAAAAAAAFtDb250ZW50X1R5cGVzXS54bWxQSwECLQAUAAYACAAAACEA&#10;OP0h/9YAAACUAQAACwAAAAAAAAAAAAAAAAAvAQAAX3JlbHMvLnJlbHNQSwECLQAUAAYACAAAACEA&#10;g/y7n4ICAABfBQAADgAAAAAAAAAAAAAAAAAuAgAAZHJzL2Uyb0RvYy54bWxQSwECLQAUAAYACAAA&#10;ACEA0LgttuIAAAAJAQAADwAAAAAAAAAAAAAAAADcBAAAZHJzL2Rvd25yZXYueG1sUEsFBgAAAAAE&#10;AAQA8wAAAOsFAAAAAA==&#10;" fillcolor="#12262f" stroked="f" strokeweight="1pt">
              <w10:wrap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2D7966" w14:textId="77777777" w:rsidR="00E6576F" w:rsidRPr="008F770C" w:rsidRDefault="00B25565">
    <w:pPr>
      <w:pStyle w:val="Header"/>
      <w:rPr>
        <w:rFonts w:ascii="Segoe UI Semibold" w:hAnsi="Segoe UI Semibold"/>
      </w:rPr>
    </w:pPr>
    <w:r>
      <w:rPr>
        <w:rFonts w:ascii="Segoe UI Semibold" w:hAnsi="Segoe UI Semibold"/>
        <w:noProof/>
        <w:lang w:eastAsia="en-AU"/>
      </w:rPr>
      <mc:AlternateContent>
        <mc:Choice Requires="wps">
          <w:drawing>
            <wp:anchor distT="0" distB="0" distL="114300" distR="114300" simplePos="0" relativeHeight="251658241" behindDoc="1" locked="0" layoutInCell="1" allowOverlap="1" wp14:anchorId="23D40B4D" wp14:editId="18C2563A">
              <wp:simplePos x="0" y="0"/>
              <wp:positionH relativeFrom="column">
                <wp:posOffset>19050</wp:posOffset>
              </wp:positionH>
              <wp:positionV relativeFrom="page">
                <wp:posOffset>2256790</wp:posOffset>
              </wp:positionV>
              <wp:extent cx="7083425" cy="158750"/>
              <wp:effectExtent l="0" t="0" r="3175" b="0"/>
              <wp:wrapNone/>
              <wp:docPr id="43" name="Rectangle 43"/>
              <wp:cNvGraphicFramePr/>
              <a:graphic xmlns:a="http://schemas.openxmlformats.org/drawingml/2006/main">
                <a:graphicData uri="http://schemas.microsoft.com/office/word/2010/wordprocessingShape">
                  <wps:wsp>
                    <wps:cNvSpPr/>
                    <wps:spPr>
                      <a:xfrm>
                        <a:off x="0" y="0"/>
                        <a:ext cx="7083425" cy="15875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a="http://schemas.openxmlformats.org/drawingml/2006/main">
          <w:pict>
            <v:rect id="Rectangle 43" style="position:absolute;margin-left:1.5pt;margin-top:177.7pt;width:557.75pt;height:12.5pt;z-index:-251655168;visibility:visible;mso-wrap-style:square;mso-wrap-distance-left:9pt;mso-wrap-distance-top:0;mso-wrap-distance-right:9pt;mso-wrap-distance-bottom:0;mso-position-horizontal:absolute;mso-position-horizontal-relative:text;mso-position-vertical:absolute;mso-position-vertical-relative:page;v-text-anchor:middle" o:spid="_x0000_s1026" fillcolor="#bfbfbf [2412]" stroked="f" strokeweight="1pt" w14:anchorId="6843AB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v+GngIAAKoFAAAOAAAAZHJzL2Uyb0RvYy54bWysVE1v2zAMvQ/YfxB0X+2kydoFdYqgRYcB&#10;XVu0HXpWZCk2IImapMTJfv0oyXY/Vuww7CKLFPlIPpM8O99rRXbC+RZMRSdHJSXCcKhbs6noj8er&#10;T6eU+MBMzRQYUdGD8PR8+fHDWWcXYgoNqFo4giDGLzpb0SYEuygKzxuhmT8CKww+SnCaBRTdpqgd&#10;6xBdq2Jalp+LDlxtHXDhPWov8yNdJnwpBQ+3UnoRiKoo5hbS6dK5jmexPGOLjWO2aXmfBvuHLDRr&#10;DQYdoS5ZYGTr2j+gdMsdeJDhiIMuQMqWi1QDVjMp31Tz0DArUi1IjrcjTf7/wfKb3Z0jbV3R2TEl&#10;hmn8R/fIGjMbJQjqkKDO+gXaPdg710ser7HavXQ6frEOsk+kHkZSxT4QjsqT8vR4Np1TwvFtMj89&#10;mSfWi2dv63z4KkCTeKmow/CJS7a79gEjoulgEoN5UG191SqVhNgo4kI5smP4i9ebSXJVW/0d6qzD&#10;gOUQMvVVNE+or5CUiXgGInIOGjVFLD6Xm27hoES0U+ZeSOQNC5ymiCNyDso4FybkZHzDapHVMZX3&#10;c0mAEVli/BG7B3hd5ICds+zto6tIDT86l39LLDuPHikymDA669aAew9AYVV95Gw/kJSpiSytoT5g&#10;VznI4+Ytv2rx114zH+6Yw/nCScSdEW7xkAq6ikJ/o6QB9+s9fbTHtsdXSjqc14r6n1vmBCXqm8GB&#10;+DKZzeKAJ2E2P5mi4F6+rF++mK2+AOyXCW4ny9M12gc1XKUD/YSrZRWj4hMzHGNXlAc3CBch7xFc&#10;TlysVskMh9qycG0eLI/gkdXYuo/7J+Zs398BJ+MGhtlmizdtnm2jp4HVNoBs0ww889rzjQshNXG/&#10;vOLGeSknq+cVu/wNAAD//wMAUEsDBBQABgAIAAAAIQBXVd5y4wAAAAoBAAAPAAAAZHJzL2Rvd25y&#10;ZXYueG1sTI9LT8MwEITvSPwHa5G4USclQSHEqaBShXhc2vK4uvGSRI3XUey2aX892xOcVrszmv2m&#10;mI22E3scfOtIQTyJQCBVzrRUK/hYL24yED5oMrpzhAqO6GFWXl4UOjfuQEvcr0ItOIR8rhU0IfS5&#10;lL5q0Go/cT0Saz9usDrwOtTSDPrA4baT0yi6k1a3xB8a3eO8wWq72lkFC/u0fHn9PK639/Pk7Xs4&#10;fT2f3qdKXV+Njw8gAo7hzwxnfEaHkpk2bkfGi07BLTcJPNI0AXHW4zhLQWz4lEUJyLKQ/yuUvwAA&#10;AP//AwBQSwECLQAUAAYACAAAACEAtoM4kv4AAADhAQAAEwAAAAAAAAAAAAAAAAAAAAAAW0NvbnRl&#10;bnRfVHlwZXNdLnhtbFBLAQItABQABgAIAAAAIQA4/SH/1gAAAJQBAAALAAAAAAAAAAAAAAAAAC8B&#10;AABfcmVscy8ucmVsc1BLAQItABQABgAIAAAAIQC6Xv+GngIAAKoFAAAOAAAAAAAAAAAAAAAAAC4C&#10;AABkcnMvZTJvRG9jLnhtbFBLAQItABQABgAIAAAAIQBXVd5y4wAAAAoBAAAPAAAAAAAAAAAAAAAA&#10;APgEAABkcnMvZG93bnJldi54bWxQSwUGAAAAAAQABADzAAAACAYAAAAA&#10;">
              <w10:wrap anchory="page"/>
            </v:rect>
          </w:pict>
        </mc:Fallback>
      </mc:AlternateContent>
    </w:r>
    <w:r>
      <w:rPr>
        <w:rFonts w:ascii="Segoe UI Semibold" w:hAnsi="Segoe UI Semibold"/>
        <w:noProof/>
        <w:lang w:eastAsia="en-AU"/>
      </w:rPr>
      <mc:AlternateContent>
        <mc:Choice Requires="wps">
          <w:drawing>
            <wp:anchor distT="0" distB="0" distL="114300" distR="114300" simplePos="0" relativeHeight="251658240" behindDoc="1" locked="0" layoutInCell="1" allowOverlap="1" wp14:anchorId="7272ACF5" wp14:editId="3462348E">
              <wp:simplePos x="0" y="0"/>
              <wp:positionH relativeFrom="column">
                <wp:posOffset>3489959</wp:posOffset>
              </wp:positionH>
              <wp:positionV relativeFrom="page">
                <wp:posOffset>0</wp:posOffset>
              </wp:positionV>
              <wp:extent cx="3613785" cy="4792980"/>
              <wp:effectExtent l="0" t="0" r="5715" b="7620"/>
              <wp:wrapNone/>
              <wp:docPr id="45" name="Rectangle 45"/>
              <wp:cNvGraphicFramePr/>
              <a:graphic xmlns:a="http://schemas.openxmlformats.org/drawingml/2006/main">
                <a:graphicData uri="http://schemas.microsoft.com/office/word/2010/wordprocessingShape">
                  <wps:wsp>
                    <wps:cNvSpPr/>
                    <wps:spPr>
                      <a:xfrm flipH="1">
                        <a:off x="0" y="0"/>
                        <a:ext cx="3613785" cy="4792980"/>
                      </a:xfrm>
                      <a:prstGeom prst="rect">
                        <a:avLst/>
                      </a:prstGeom>
                      <a:blipFill dpi="0" rotWithShape="1">
                        <a:blip r:embed="rId1" cstate="print">
                          <a:extLst>
                            <a:ext uri="{28A0092B-C50C-407E-A947-70E740481C1C}">
                              <a14:useLocalDpi xmlns:a14="http://schemas.microsoft.com/office/drawing/2010/main"/>
                            </a:ext>
                          </a:extLst>
                        </a:blip>
                        <a:srcRect/>
                        <a:stretch>
                          <a:fillRect l="-56194" r="-5619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a="http://schemas.openxmlformats.org/drawingml/2006/main">
          <w:pict>
            <v:rect id="Rectangle 45" style="position:absolute;margin-left:274.8pt;margin-top:0;width:284.55pt;height:377.4pt;flip:x;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spid="_x0000_s1026" stroked="f" strokeweight="1pt" w14:anchorId="3E341A2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xsnQSgMAAPgGAAAOAAAAZHJzL2Uyb0RvYy54bWysVdtu3DYQfS/QfyD4&#10;vpa00XovsBxs13EbwEiMOIWfuRRlCaBIluR61yn67z0kJdmIjQQoqgdiSA7ncubM6OL9qZfkUVjX&#10;aVXR4iynRCiu6049VPTPr9ezFSXOM1UzqZWo6JNw9P3lr79cHM1GzHWrZS0sgRHlNkdT0dZ7s8ky&#10;x1vRM3emjVC4bLTtmcfWPmS1ZUdY72U2z/Pz7KhtbazmwjmcXqVLehntN43g/nPTOOGJrChi83G1&#10;cd2HNbu8YJsHy0zb8SEM9h+i6Fmn4HQydcU8IwfbvTLVd9xqpxt/xnWf6abpuIg5IJsi/y6bu5YZ&#10;EXMBOM5MMLn/zyz/9HhrSVdXtFxQoliPGn0Bakw9SEFwBoCOxm2gd2du7bBzEEO2p8b2pJGd+QO1&#10;j/kjI3KK8D5N8IqTJxyH786Ld8sV3HDclcv1fL2KBciSoWDQWOd/F7onQaioRSTRLHu8cR7OoTqq&#10;BPU9XF93UpLaAGrU12p/3/k2AjeGFJQG6FD4nxMsFeVK80MvlE8ss0IyD4q7tjMObjai3wuAZj/W&#10;BfIBwz2AM7ZTKV6kjIBDiCH5SIS/56ttnq/nv812i3w3K/Plh9l2XS5ny/zDsszLVbErdv+EbIty&#10;c3DiRnMmr0w3srIoXwX/JpmG/kh8irxMuCGQiN8YGqAMyIQYneWh5tCD7K3wvA1iA2TDeeid2eK8&#10;WJfIfBKT1Ul9MBeqEd5KFValwz5phpMsUCmRJ0r+SYqk/UU0YCFIMo/1jv0vdtKSRwbvjHOUIjHM&#10;tawW6XiR4wsMhfPpRdxJBYPPOQy2BwNhtry2ncyknONTEcfHFFj+o8DS4+lF9KyVnx73ndL2LQMS&#10;WQ2ek/4IUoImoLTX9RN6FNSOFHeGX3fojhvm/C2zmFbgPSaw/4ylkfpYUT1IlLTafnvrPOiDTril&#10;5IjpV1H314FZQYn8qDBe1kVZhnEZN+ViOQ+99fJm//JGHfqdRpnQCoguikHfy1FsrO7vMai3wSuu&#10;mOLwXVHu7bjZeexxhVHPxXYbZYxIw/yNujN8bObQ/V9P98yaYUR48PmTHicl23w3KZJu4uL24HXT&#10;xTHyjOuAN8ZrJM7wKwjz++U+aj3/sC7/B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lFKQX94AAAAJAQAADwAAAGRycy9kb3ducmV2LnhtbEyPzU7DMBCE70i8g7VIXBC1U6VtGrKp&#10;WqRy4NaWB3DjbRIR25Ht/PD2uCc4jmY0802xm3XHRnK+tQYhWQhgZCqrWlMjfF2OrxkwH6RRsrOG&#10;EH7Iw658fChkruxkTjSeQ81iifG5RGhC6HPOfdWQln5hezLRu1mnZYjS1Vw5OcVy3fGlEGuuZWvi&#10;QiN7em+o+j4PGuEwfrZWDsuXaZ+lxw/rxGG6CMTnp3n/BizQHP7CcMeP6FBGpqsdjPKsQ1il23WM&#10;IsRHdztJsg2wK8JmlWbAy4L/f1D+AgAA//8DAFBLAwQKAAAAAAAAACEAV349r+JmAgDiZgIAFAAA&#10;AGRycy9tZWRpYS9pbWFnZTEucG5niVBORw0KGgoAAAANSUhEUgAAAscAAAG8CAMAAAAFJfiDAAAC&#10;W1BMVEVoc3xpdH1seIJlcXtlcHdqdoBueYNmcnxlcHlsd4FhbHdkb3hveoNncnprdn9ve4VganFk&#10;bnVibnhkbXJkbnZncXdibHRzfoheaHFeaG5pdHtmb3VwfIdcZ3BqdX9dZm1pdH9aZW9aZGxYYWlg&#10;a3Vnc35rd4FdaXRfanNha3NaY2lueYFYY2tWYGZVYGo4KC9xfINjb3tia3BRW2NocnhyfYZRWmBr&#10;dXxrdHpdZWp1gYpea3dKUllVXmNNVVtJUFVtd35OV15TXmdaZ3JreIRgaW5QV1pVXGBWYm44QUgm&#10;LzZFTlUwOEAqICo0PURtd3tNU1ZZXFdcXlsyJS0rNDtFTFBBSU5TWVxNWWQgKTE9LS9JVF9qc3hE&#10;MC1KLipFUFpaYGNQXGg9REo8Rk8+Jyw8IStaNClEIipfYl5LISpEITFSISlXLSlQLilVWFRASlR5&#10;PkZxeX5TVVBXLjxTOEZYWVRqNyqLj5M2LTSMhZJCKTR2Q1FkNCgbIipZISiJfophLShNMT8tJS6F&#10;doSGjI1hZWSGb3htNkdOUE1gJjZtP01XIzRyOilscHOGU1eCR0t7SlhvQj18XmuJd3t8VGFqISmD&#10;h4Z3dG10NT5uMDWHYFmFfk6IbW5kLz9tLSl/Z3VhIShjOzJMJDSHZGl7enN/gX1CMTtxPjSMlJlh&#10;OUZRNCqCW2RxS0x1dkhXQk5ybmWLeWd+Sz1KSUmHWEKLbV1naWqMb0Z+goN1UVh9dTR5e3p8VU17&#10;hY1FPUN9bGJ/a1COhnxrZ1x0YViOh2tkUlZpXkFuWmNNPzJfUi926zE5AAJkQklEQVR42oS94U+c&#10;97U1OgMDDAwDDMxgmLGBYCDG2BHmwAG7isRNinS/cVvp6r46otK991M/vZIrVXmjfsiH5FjRKyGd&#10;k1S21Ebyh9hHuTetHPU0deNy7Do9afpn3b3W2vv3+z1j99wHjAGGAWbWs561915779rSXD62F7e3&#10;57b9WMRLZ7GDo9vtNhqNLo8O38eHrVar0Wg1Ws1mc7TZ1lGr1/r9er2+MjYztjIzM2P/Vuyor9Rx&#10;2Fc3N2v4Z+/2azXekl9awY1njsfGZo4n7diZ3NExnQ77AF+ZxO3GtrYmJ0d2xqdndw8ODi5dunPp&#10;Do+LOxd/77Cv6SZDH9+5c+nSwcHu7LTd+xbuewa/GP4Se9tsNuyPbM23dMzPT21svHnt2rWNqW7D&#10;/uKjw+Pj452d3V38Fnbgv93daf7ixzvH+PPt4eC9jdp9NZvtZqPZ22+3e/ba29/v2cEHbp8PHX6k&#10;Dv70ft9eeRwdHR7ifz7CPfu2wWDQ6zXw7b39s7OzIzv6h0e8LX+a/ZwWfvOGfm97wlqtpj1leG/Q&#10;6Nq3dwYNuwu/D/wudtjvYW/22/Y79Zr2pSZ+PRz2vfqvhef61iiOidrEBP6s9mhTz729neBfgLcT&#10;doyO2pfthm08jPYLTC0ublzDg7e9vbEIgC0uLhjA7N29vblFHgTbIA57f2ERX98GOJeuXLmyfEXH&#10;0tLSmxsbG1Pz8/bUGPjstxGOhVt+T4HjRcexoXcwaPQEZcexg7kBKPMpwp80UePjL1wKFTMEch1A&#10;NvAahifsEdjE7ewTNd4SB29ICAPFO8DxdPUQjnWHhmTejDi+dCmj+M7rEUzUXug2d/LHFwHjg9np&#10;6RGH8Qx+L4LBnijDgz159m+eYDYcv/nmEnHc6jUNX8DxXYPx7tNdvBqKd6fv7tydNhTbYXd1iOeV&#10;TzKeTPyzo9duCkHtdi8IoK1Tx8AcH/BF0MQrYGw3BvgBRkNyArIh2JB+aD/N3uA+JkbxlNjPI/Dw&#10;rr3wmeLPHwy69vzZU2rPKe7FzknhuO2I9O/u4Te272zrPnAy6B5HdRhKR/2LRMCoPbdAswFhlAgf&#10;jTMYp1DX4DVnOAa0eCwsGJAXt/cIU/vIPixx3Fno2OeI4hMD7rIdBuE3HMf2JCxOTQHHo/y5DuKh&#10;I3+CKA7QAr7l+60G/jCerHziSSOArAFzLOEYtLSyVic+JvwfcIznSDj2m20RnJPDTJyRTByv8HXG&#10;bjo9PSs6Jh8LxHdewTA/dyegnl/9OCCMd3ZGtrYSisk1xDGetlstBzNx/O7StQ3wsT29feD4ruGY&#10;jIy39j7POCNjg5SBio+KIWMUJ3yDDNkgng0jhKE9chMFktvl0cz49q80jS17jsVB4uN+/xAIxoWt&#10;j6sJuHB0tDl0NJoBUPwi3QHPKJ4V/C0qPz2jU0+toCh6v6ULMMEct9P5Mkr2FU3jo2Yzvm7fPN8F&#10;rq452kiT9saQurBnfAxSXvCjAzgTxICxAXTv5OTEULxKOn7jypLh+M1r4mPQscF4s+b3ixOBuN3o&#10;CMbiZMfxgH+yuGTQyAfOz4aIRg8EiIPsu0YcTyZGXlsTQAiRCbFxXYIiUDw5E2Q8DOLZXaB42gm5&#10;Thwfm64gjrOqcEK+U6A4s3E+KkC+BDqepaoY02/K8w1/zOhEM54kgBnvzE8ZHTsfA8f9w1Ph+Omu&#10;UHzXfnf8Oz42YNlJanckRAEDlGUUY/hYfNfoVRi5evgVm+zgOG73GgnH4FNTBMSxIXkF7GFgtsse&#10;gSwI2U8v8NYGABtNnU3+TDbbDf9J4pj0w4XhZltnhBSkKywJjWZ6gJot/2Hg6HamaJ0+pHLy8TZZ&#10;c2Fbb4RhHHN72/x/O0F5IWBsXzRCPgGMV5OsuHbtzY0p0vE8YGw43nbSFe92KUmytrAvkY5dSYWS&#10;SIcg3CyIo15fWyMbbxGVW0HIRhV9Xq8loqCjgeL6SiJt3HxkBDieFo5n8Q8Ynp1NfLwFHK+IvAPH&#10;0hUB4juvFxR37iS4p+OSwzjdtf2iayvAgeTe6Ci5My7OhuMfvPnmtTeFY/ukEfLh6d2daYL42S5R&#10;PLkjSTFjitZQ0Y4zoeWxBaCshxEXMnGhnvLMv/7sU6C296vI9ich8TGATGEMPl6p9w/FFWLkNs8h&#10;1wBtx5lzq18eCORmKBm+4hoiPLb9OyVTeFWCJJ1PtNz0U5RfIk+3E0MzeGoSJPzzOw4sj8AWjYCB&#10;XAH5RGjOpOzHHtjYcbxKJBsbzy3ZkwAct1xVWMBFoM7Pd/0QK1Me85V8LDJOQE4g7vkDzvPOeQMw&#10;HlsZG9uaNKRtuaAFjvuuOyf0aDHIM8TXM4wBgvHExsKuBWCzBmO/XNsdUqSIve2GDPPuJIFcMvAw&#10;D186uJSlNDB9iQfZeNxEBeh4bGxlU+qnzWcx/j6Rza1b4GMDssUYHXsuG4ag09Pjnem7oOLp6bt3&#10;7x7fnSSGwcZHfSGv0XAUdzvii3k+x3z2SQsMoSBDe3oke37x1wEVrUgQXww6Fh+Lkdv7juNDBdO1&#10;UBYSsKOVA3gedVqdp87xs2gUOJ6I0KCdFTCP5qjAOT9PIM93BWY/RVv5aGbS1tHwH9U1htxOFAnm&#10;3VsIMjbdcDLn7xO9BZDxSeJYxxK1MaSdqwqgeHOtZo+ruMHgGjj2n7UQuqKRZYU/tgB1w68Z9gCP&#10;pjBFId7K2GQcETvVFbHUIjCvU0jjtsHFkaYYUsUG49ldg/P0uHOmcLx1nHAsffw0aYaK/E28e8mB&#10;fCnwq/8uz3qMh6QKI1LieAJSzy+VTWFhYtRwbIQMGG8sdkGn+xZeQVjcnQYXH/OYgaRAfgHgI+fN&#10;Oxsp3lhctAc5pUDAiD0SYwhJXMCbrVK6iSiAcgoRxSaI9BriZHtIGWn44XQsEets3Gw7Gl03F7hT&#10;KGeQRUwQ6RJJdmYk7HEIue0wnu/qP8/hAKT6gGcogOu3ij8RwGrpEZiLEE94BZSNkQPFeyRkfBJf&#10;3Hagz+GLgLpBeG7u2twGQzzAuClRARwbSnESNTyvJp1cCIsOga6wJKFY/zWLYCSSRuBYE6+uKhKU&#10;gQ+iGMG0ZEUNDLJizE0Ub70qjWf5Mr2b47y4K6J/kgKZOD5wmr2486pyAA9fUlrs8kE6dvO7VBVg&#10;Y4PAmvOZP3XOZXo7ETi+phgDV6n2/tERFLIR8bFx8TFl8WE9cmR4xLrQhVMIPBYjnO7aNdDYYd6f&#10;91bEfy2/TItWMtAVobUp7lKM3R0gfRY4bjNFh/DEf3dGpy2/2Deb8TfgFZeZVlMpRf5oCSf7NvvW&#10;CQXhbU/YTLSVfEjot9QjIWT/WqLm7rzD1tW/NBS+MEXGnwdFdvHlTkoiUPouugKWrjg5KYGcSXkv&#10;a4+9OcckuRiPnaUANy2Lu7ZmONaVjSkZY+ROScjbISxIya2KqBiOTxzIhKaxpQF5pwCyga8fudEJ&#10;5eYY5q2JjbdSvq1g49nX5N2INjsOkdvAjVP++NLrCNi+FrCdPRCxG7XzZffy7OXZ3Vnds8F4rL65&#10;Vt/0YNTlZXk9xqduIX9ssgI4tkfKHoR9Y2RTFqLiw2MRMWIySw63I+NuD/z2hmVNLXPKqLoDUiZB&#10;4OlvpWdfcM4RYbdTQhHIo7wLWdFlhorCgqkGJ1IqVOYJM2s2mzlZFnFbFgKubEFtDuP0VMWB77vV&#10;xD1O8Zif6grP9gfgI7zb7U51E19PTdmHU1CsIapwqSe4FharwZyDNCNZdJzRDGLGzZwHpqY84Wa/&#10;NTJuNcPxSq2hZIMkWRYWSschMcIHPHDc4817CnNTwigkbx+CdwWJCpPGFrFZ2LaTcdyPfIVn3Zie&#10;G1PIthU4HhYV8c74iGfd6it2DhweSk8HjoXaO8KzFATAu0sE7+4O3ZW97FCu6FMjdjUYs4TK5tom&#10;ijS1eN4itwQIk8gMxz+wTD7iPBMWHUvCAsdHJpGPj0/BwwFiJHnxUNmDiQd90W5+LR/blZQm3nTi&#10;kqwrtdhLX5v3/AaPQtt1heMOKdlTvxFjZbg51Ehdt26lczJnGYqTxHFcAnliokCyZMVU5TAQF5/q&#10;EuDAeHcK+tX+8k76W/xar6OalCgiPQV7wOzCcMSXHzIK9JYKMhOGYnup1/AgUR6Y/GoEjJGY3ptz&#10;GheOW6JjDwrs1m1ciSJ53+6nwM2obYaZB4MeXnYmPdBjOl9HHwKE+gC8yvLHyM7rxLEfk8wnbB0T&#10;x3VkS1Ez8ToIWfcSqdcRrFwuaTexOXnXziv7NzmyZf+P6xixjy1zbHlBwdiftNFIWU3E8ztxq3lr&#10;6gekY+LYHlToUwMyahD9w1xMA9wgCiUJ7aZGxteuWXSiEMVLTIuqZzH0A3S9bjjvRdOpripQ/CQD&#10;/zL4Y7FL5YKoyTk2oU4BqI0f2MkDNElJGoztj7mVKhgpY9ZISAa3Vfl4wh+OwHEznyC84+68kOsf&#10;b/AVl30mcPmnd3OaRprVcWz54cHAkRypirmE5ZR/y8eAD0erIRkcxRj7fet1EFBNMM6EbD9qe05J&#10;O9PU1yyxt7go5SP9kZJsoxVdbPn3ft3DNqjdEeB4nFienJlU4q0Aco1i1OsZpGJADDAuK9FBxSOC&#10;8QwZD5kPAHnymLdXCaJUvYBwIUZwTOK6YOfJJJh/C6pna4Q/UCjeGhtbA4o3Nydqr5Ixj02Xx4aN&#10;N1lcJTkAx2dHSOD2lR9zyvT0hFBsGL42txQHcKywPdEybisItygzp6Y6ktQdXJm7884hrULbEced&#10;gQhZgbcyIPp+XgCYWtnY2HBSbiXWHfUgsCWd7Mlf/anFU1SbyLzMAqGECu99cSMx8FTIf56xRsIb&#10;/CAX0iyuNfB17BLCcxa/N/957TkJC0MxgefaYmHbGTlumzK9nkRBHYK/oj1vKzXHJWEsWeH1bBAy&#10;qi9QJLg4UMGJh1O2OJ++7pEwRIx5ItggzCSaB3p11VfjYTIpujJzGNUPQ9Or9Q98BMa0M8Ez0YfK&#10;jiLHBGHB72AtbTcdB7NxDuzgWrDFIp29obyJ7Ik0+RawvUMco1CzMqQpQh4TxZsGZMMx4ryNN0nJ&#10;fGTMpZCsCcpK2sPUVTJeRasNPJhGxJa7Vz3V/SzE8XaJY3ynKUtEhQkGwDFYiCTSchQPBoQEcbwg&#10;NNhnFcZ0BLNtwZjHtQ3HcSvDeHQiqn2OZSe3ifwUTdSCjGsTgeMWuXeDR2cRTIyglfjlCbu40Z0q&#10;i8L+d3TxF3iqUGeeX0t6wjEUcErBBZAtqNsjbS/4lcdzCyjl8FfVr7spHNdrXrRxOk65aj9IHsCx&#10;MirNsugBIG9u9mvMWlo5ydh1bCbI1a/aVBYOZKbeainIW2GMR5/EJLl4fHyaNRCz/zgVB5sKfyuH&#10;eIzbSvofHksh84YJxbNVFjYMj80A8l72LirlM4pFeYLg5FtBrmLT6wcwBujx8qd3E0hG+vgHPxAd&#10;m0pg8NDxYoRoeEBB4BdVPJC4Ja5qDmP4XLIvazuRcmcxCclON+OA6kWXUxUVBOOuHDTpGe503Y0A&#10;TQiI4ccm/mfVJsdFoxNE8sRoMzLCrVtNZUpGszpWDloZC8V7oyjRt8C/i8IxU186XfFT7U/xTwaI&#10;8yVHGS+7YgyqRy/MQJmSlWPztwz38IcqDGCU6/AbbesEo+0MQK5FGaPZcnWM52duu/JQe0TtUtoI&#10;HdGxist2kWcpd8VrbKzI2SV7PA4GemMyvTH3BjCqHm3UzbKf4XgcNbxx5IgtCsMHeD+YWNk2BlGW&#10;B+g7kGfoNSPwdwK6geCdnLcm9XuxZQv3Y6ebx6Jbii+pK5Q53txU5pUul9GUqgKKTR/PE8dEMUpK&#10;OMc7tE9Z6kL6b8qvr9vXhGFp4jmB+MqVVWfk5M3KSlmsPLXo7gBna3cMeL5IGQ3HsZ7/zsLAr9O0&#10;2Rgj2o/mLxgV3De99BV8jKgGYG4r4Gu582I0fD6OZA97iJYasyBNlZYDxXHN6CYc27XHo4HFoZJw&#10;h64cP9/Nrddzci6AnETyXvnOQj5bmZlpp6onz8c48QBmhW3SdCl3PMdCuOiYfJzY2Hk4ZYtlClJx&#10;eWsMOEbkFHRsApmM5zhWSa8OHAvGJlMJfYMskU8dIUYdhyohjlXDgy6BBsV13LKlUMiG5LB3ErvH&#10;OdWXDJh+layr/r0yw2KHzjr7tQhi4Jgw3hSMR5tVR9dolsdTpisMnGI6qC5c1yMIF/4E86SIdVv3&#10;BdDo4p92JC8U5ZGus9t2FQbkkVQW6Xb9ye8kT41Yy4tlcDjmn3jliux5xLEFeygcCwAljv1NSAvW&#10;Mz0IGkXOAv8jmUflzWJaRQEjAvBLdxgymfJS0isRcu81R8ZxwclMwc2laK8jGRKXPdYeKfukLTw4&#10;NcnBIni3pQzfQqksPOvc7bpLK7lW6nIS9qEOCApK0BGmHRKIAWMEUpMkQlam/eD3bLmQJmYdw3w7&#10;TV3MzAI0rZ0EYytuCm7SGbNvxgZIi1NUz4Td4yimyZsE2nX7pcpU/Klr9gJE2yk05rk+195jtEhv&#10;JmGRy7EJx7fIx5avSJdsu/oh1rNHmrkHurfzBb04hKg3jI5hPVwKlVwgFWeBXZKdjCv2WVI1H3+y&#10;mmX78Kx6qB8YABdDx8wtzS1VYLykbLeEBXNvnn7wkh/tEQ1BOTQy022jAeSU0gMdI2rdgIO4NEXi&#10;z4Z62t7Y8AB2W0EWUl5zLEHYRaTxehhTIncqQD6BoSIRcg70JN5C29I4QI0EAVRryP/EENtJBUZn&#10;t3Mw2KC1BVUlSIrAMVyJ2XNJUIxQ5I44GmcdyeOGkrFwklEke61EteuRAvYOZomSEWLM1QFrgftN&#10;tyuZNeYIjttTcrLLXdXSoNPr2ZSUhDw86St+8VixC4d8TLh04KeMEcebdEdHCaSZM28TEeVNIX5a&#10;EhKXlu3xxnOk4pRfyJbiq0vFe1eyroBBAFAuE5vbpOPFboKF4zg9A0x7KnfliQrp44qhBjbeayUZ&#10;v5G8YcHHLUu5xvV4ItX2WAdvuXxGfTpOYM9kjQZ1t7oEBzOHFTpOgn8xzj0RIZJewGLHYYjWAUTF&#10;9k5vX/RKJFdwfMIStFdFAsfKyzAr04LSzl67UQmNmucyWjlRbbyQfJtTylZQVYy6RZX5AqGRgNwa&#10;i9xZVgdw96T0LIC8Ije99DTiwTHnwxHANvREgWjTFORjZowl1tysxAekLc/t4YzAe3xcVymNWdx6&#10;v1818lIIIdNHeQM/0Jhq4QnIhn6LPh3H2RieGJnFPEvKWgLAYbJMHIdLdtsvpAzpmJq4EhqCH9MD&#10;vnplOXB8MhexzJ58LItlfKS7SldEL6h29YS+FsYLnildWjbDOX7a6uobbjkPPk5eXZOTCcrN7GSj&#10;xydXSlK9JPzIOJfAca/AeHsvtxMlVbQXn9ymNCjsecRytMMMS2QZKU6WSyArNRMm+JZMJw03hArS&#10;jVpU2nnCR/ypeDsCaYbLTV1imG+A19XFAa7QW2GOEJOydKZqGXSFEgLe3QQsu2Ge35EDwunx8QLH&#10;Dq+csQOMk7kDD0LfgUz0pkIEUhqJiXn1GU0eXl0O2Eyy5ZpiJAmflRkZ0PncphqX1WJHdS1WURp5&#10;rHcDxsSxwclAh5opnrSTOYLWcxOhkO1qb59axqfk2fL8WwQzbp1dCCbbBpHtzWUc4HmEqvCnXM/6&#10;YoFhYQCXY97/KjyOwrE6J6IDiLUOhvi1hONWPP+t+XDDD/nviRUEmfOB4+0hHO+x4OBXF+C6qg8Y&#10;jzoh75/h9Uy0DBw3mItj68drcLwYQJbG7jayha5RWOoaNRlskR+2eqLlrLtTDLs9hJ73CjnzHRNe&#10;i4suDunihGLBcHp8lhYf4FiIZAkj4Xgl/G0KB3N8V7Kxw9junvUT9aUx+++BKx6QPrrS+kf7qEMc&#10;nXk3W24MIoh58o1OhBdvjV48P42og0ZQPLcftGapQMljd9Q2muwESSEf6LhgY/PCGpD3UCWaA4rV&#10;QgZ74ZWsTZc8O+HiYlk4XiXWTuZOKjguxYlaIPit26wGSEoMgop1CViolHV5GrlN11H8xpWlgLHc&#10;YcketlkCWcbS+VQYjx4mvhu1B7cQdxaL+DMuRZTCSPjO7ZGJC6GbSXUQlAzjvx0G5V7JyPGnnLhF&#10;U98rGydzFszadF934Eu1sIuybg2HR1cpoMW4lRJuQMamkg19RWrgWOA4NIVlyyCKw2pJPk6Q3KKw&#10;mCk98yMVZVwBMQNGu2eA304cxhlI1TDB1I2Hg6c1T2y8f4Z6Wj+azBBe0w8jIKtxsL4mS8dY4Bia&#10;Jvk/kt2x0Sjcs7fYCNIcDa/b0rsesxkcBUS2OADEc+ghS72Qcsp6YgJfvDK3bDQTYF6WBEyFWLSp&#10;lZl7PJtK0CWVqNxEwHhv6HBRuZyAvBrqOLy6881AsZwkSUPJfjnv7svS6CGy6zr3zXcWsxdyMV8M&#10;onyxzb9hLzt/5oKRA8i9QcIxgTyE470Cx8HIUdPreKNHVLk73cJ91DEc64oy33XyFZadhluydOJ6&#10;lOzF9Uo7UjJcZl2cDocl6HiMGdqi8SNKJdNDgiIx+Bgqg4a7Q+8S7g26Tkoe+e47hr3Zd7/t/wnG&#10;o9msqDK8pyyI48msKsKPt0bN2FY8M3TQQ+/W43edjdGcYKbZKOArvgKGMo7tH9JuIREYGYYbfNmv&#10;nKkOi/a0AsW6ybISG3sOmlfyU87EPCHmAsaB4yvLEjVSx+ycEIzNj7BWJydv0gDlBWe4fsJYDMc0&#10;rZjz5eMAistpiqrV/WSP6ip/ZjudW5EIdkYm/wjHOdZbKHGcCXkuNzrRT6U3HsnhPSpfHDXqHkXD&#10;Dt9Gy6VEo2iEbQcS6t6mDz/QmLsjzLnAIkaA+PJlsPHsuPiYoESqizXrma3MxQT+9LAynnTLwwx6&#10;U8nG+/pjedK6xau37/BNwYN/KreWJR8XU6bSFfabW6pixnG8k9PTmzVXi2EzpNKSSRw6GUGewVhk&#10;bBk04XhuL3BMjNon11cLYbG85AX+bdF16moA5Pkcz2Xbre4K/wLrq9LgILpF6uHFIZvjSbRT4L2T&#10;k0zJ1OAo1ShX4aJCjvPNlc0Vs5PQUEIdJR5zWzHgOyVunu+GR1qvKLh3U668tKyFObiMOzOOC0Lu&#10;9c57Z+nw568xzMeQx3x8wOXb4XbrDB+Li50s0muEMV6QQGZ+RwzUiG6XXK4UgHl1Jh8bz3rAZkpz&#10;2uM7g/BliYqEY2dXY+Ug4xQREvki5dJ+BvqWp73NPEWvJ2s0L62pU9j1VTrwiYxiPwtHPfWfEhb8&#10;tWeK3LHDmN5ztuzQ/tIVjudJZfO3MLjC2NgOg/EbzsfgUjzcAb18PZe8WF4qpoOUV35AWXycOyES&#10;tZ/MLRcymnevGErtE4WKmJNp188FVyp+yByzkWCcOifW0D9pvWdmd1xDeafiK85mT3onulOuLdXu&#10;0e04lAdUOCoqdigtCgR3sthNpuKE417vbD/hWIzccBjvVfiYF6yUeqvg2PPtcVUQjpvp0iEx7NWd&#10;MFF47Y+RQV3jVDzvsJJVBV2QSRYLyiRoqmM4zNj2kVAcwV1IaUA+kOww9s4MSQqWfoXiQcpFlhnI&#10;jOUYtdDIrl32pE1Ez9VKXEaowjnUZcx+0Chnl9DyyHQ/EjZTAPEU2WgKfk2g+F1D8RtX2PNICBYM&#10;SDYukCwcX2MiVU6ugjDtK/48Rd7C5zhEykGnijMynGBz26+I4WC7k6rOiNYJ/hnKuDW9HdPYeG0N&#10;JLGyNrap+mXzVRjLJLGxkQrmvDgV8jTizqIat5BTvR2lH0oBlPSx8hWZkCWQ3SxUeThz/GDkvkCT&#10;66IXOCgm8MovAMkLtdYQjluROB2daGcv2yabN3AqGxTWUBmrh+cSpkr4eirSGMkKj/IoEfDiLiK3&#10;BDGvkb4lcsdiY+hVpYzdTjroup2g06nCtjeomnAFZI0jaOUBIbl30BJvPKXGcje3aWNJCjgec9oR&#10;BTZvLZeoIBknNl4l5+0VIDYYr68TylGFWGaBei5MXHMuYk/ULhk0muwE27y/ubi327eF5ODXZASb&#10;O6kefLYTavgOSaoryav+H8cx2XgFcxhWVpBHbo/mbiXYhzfkJN4YAjKhoQEQA+C4tPskJLsHryFX&#10;WwXInq/Yzxg+g9+Vod4gcOwNp1QVy0laU1ok3u34hIpkyAeO7RO1am9rs9VMdsXNUMTo91lT99qa&#10;jhXZIyJ5BVExOx1Qtoah6dnpJBOAS6Q2Ik1AHA/Dfpzqwm5ubSRGxsoeKNvWlCs6FWJLHIcPkJ/z&#10;+E+5cvdwpVFHHNlVD5O0p7Blw4OmACl16YGhE4ZFto3FRb/EWox3TWwMbby+LlXh0VVOEKzrWLWM&#10;1xss3lmqLZU7wtOdkHxycrL3uqTD8olAjCOxcgSFLoRTtFg820XLvAdBnm6wKp7K0exkI5RJSqLj&#10;W2rzCEfmokxrJY5V0S0n8QycP8IhMSiqx/QB4bMJx+6Dx+33A8hHmOV1ptRbQziOkHWO2ePl/Ict&#10;qKuJQM7iols0lthRU68h2xlTGxcid5y89QBuPb3Rhys+L8gYDf4I0THHTFTolWJ3coyj3mTqRHC1&#10;k4Rxiglnp5WlAxsDx3WficbaRzef8n4tC/qtuAD5KdTgNXSu0Srn4XgFR40o8u/7+DWDca1Na623&#10;H5l3d+MaJpDRFu5PMRMV7wKgIY6XqUxNBQSGA8br62+s4mUYxy6BA8dLJY7ncrelnxe3b1+/npG8&#10;6uF7IUwKrt47mauC2J5ktL+7tGoHLyFVYZdSYhmuqJpfh7KteFtutY2og21ni3QUoXrpwU9kQgAH&#10;RbviC5LN/RyDlHM70kQ68nG6aTqRlyqSyS8w3rK3EGPaFC7pwBnTqUXHYaOZqQvdIrUMWxAwFEXx&#10;IcoJWz7IakQuYKFTHRxFUXpry6Wx0/FIjKeYtc7Py0IxYeyqAgm6NSQP4NCTq7ds6cq6otHLZKxh&#10;DomN1TnR9PlN2WMRYHZK9iZ/uP04gXAjOo9MC+i53PDeYKgKYBhenwjyFFNJFuO4sX7j+o0bN0TJ&#10;UsnLy96P4FkFfRRYnCv4eDvNcQBEycXX7bCTA1i+neXFSVnrKC+/7gwbhK8elvNG1IImPHFs4AUR&#10;1zfrXpxG8bJwx/MitFExELPY7M7RMqSWV4LvNRKhpJGH+/xUOYpCSSYFeUdxhLDoFNWck0jk5DrR&#10;Xh6ahXMUEt0ljUYu2l9dcznZSlNtGNnVVf0KDIem8oOTNJW+GiGQvR7HyC0lhL1pSHPewl9GNhYT&#10;ZxinmondGnQf1jaO4+tKUnRSoZ3M690FJRWEr6/pFagYCwVir3HGSLQVW1J6RZ3XdIs3WuqiuBbW&#10;nmtz1yQxQljYVDfGd4mOV5cVYHl4tw4E3wDyboiQrZ5GHC8z/+BZYgD5ZC/xzVIlRPOUhu4wcHxd&#10;pCyhzMvtMnVHEHUuqOyl6KGh8YO96Nuht42ROksg/rae2pXojt9IvuLclFRpmvcZJu6OiNKTZ84g&#10;JJyf9RWis1cRz16Wzhh2HAfijXL9VE8aqto+nSU4R3pxWuigwbq2CZ1adhIotPcExRrV8JgCAgJ5&#10;TEBGK5ucFfSgT1Z8mmVZbtwdQkwPzCQXBvE+TUFx+YCt97NRwx4BinG9A4xdjXWqAXEngrqYyDhY&#10;YG9PuszJC6BhPVlU0KY3Wrjf+jF4pwZGmu+Si72YzOgMl9ipgHHgGIeTrSe8RI0GY0CYr9fXbxuQ&#10;152PWX6eE9XiWdo7ER9H+rh0jYuO4Y0wmK5fT8dtu0cP+SKmJI6F5dJR0+nkmJctQJoL5CknJU83&#10;c8+6F+EZ3m77QNeNxcJBvB198+Eg3u8V+YajlATu5emz9rFpX89EiGziefOadBXIwnHZpDd3Ujwm&#10;Clq3U2oPp+qrXma77xrTptk7rvBuU7mJNWaLAd41pMLGnI3XqHbHVNod2ak6L7PxmIYyGCSLHiK6&#10;MEId+0yJwLEl6Own2APNsjLnvgw6uas20XE+1zO2e/Jc9Dgalf20kXdrT4zm4WjSTWET8YSIpDEN&#10;PojPllXMlWVVnZUbKEc7jks6BpANT+tE8Y0bV68CyBHsmeVMfEwx4ZliTcVJ5aq5qH7omXPNEGx8&#10;la/k5PXEv6txC+qN26uVAm5qnMDlvimjVHsiXMVyyKsJusbiZZuicopWePoxtzfCPLGd7JjeiehT&#10;EfcjSDuizM0FDfDzmasG5Yb3yxBGs0H7VRhLWJC194ba//dKcZzkCZirkXCcXaCG45j9JO8p/to6&#10;YYyMhOMWLMykLtKOa2M5cTXCXubxkYrDh0njkdSJjElvmY53YtjVAcslEeSNa8QaIryJmIrWUPWI&#10;kmIQZhlcQ5TYUTK+YkDhI+c2H8OzRmdP5FGomi0pG2fCNkXFm2RjAtU9YqCmrmfdLHn8xpUKjAPH&#10;ELOA8dXrN+3NVcCOyTfjY8fxiUrLeylMWx7CseO8jPICx7pDw/H1FPCt5mSGsByZj8KoGx1EmqKZ&#10;ZglNTORGWtnQfWSbBroSxslCnJ3wc6ms3EiB2tEwGgsMVzRDrwwJ993cxePQXkjIYO2Ur5jbKxWF&#10;I1j5ikAyxoaEMeHMZcz+fq0yjS7GsyA5sbLmilhUPDYmWAvVMPBy1gp6+xOOR1SmQ2nZ7emTMx7l&#10;cYD8yE4O8jxTcbnUxmOwOeCkYpYim2z5npuEGjn0E8gTjo+OfI6DugbazWKCsJ60CGbbMVayGTC2&#10;Jg9qhjfc7GheWpgdVaE1HDsdX1kdpuNliYqrV29e5XHDwzxDPNGqil7U2ZYzH6dKnTN2oveM4+sl&#10;jkm/q6si4QBxKGe7/0J3qXOi6VMa5BsHdH1+/KhbzzEcX2WDKfVjyT/sQHZA+TVD50ijEAaHw1hO&#10;AD08PfWvklmcNIk3zfqwf7qhcNzLebfU9b/g9Q+f9haZN2LBhfpZTkbbOzWaa9s+BJ+XnrWQw6GI&#10;HcXI6664T4INFVsjmlKRvZayYsKtpsY3r0VHu8g4U83Mzu0WFROlKtAlB3HcbgYTFx1oeB9PEOJm&#10;OyEV3fELvI4iM3l2vHtkD1oyzFaM9By106g0GbbZX2tAxagraIr1N/7XADKf1GiXh0MIdY036Kzg&#10;9FK3ugF4t2/fuB6gu+rpCrAx8LXqpreTQhJXcr9+3Q4czzmQs7C4Khhfz8AleG9XGTkTsgcQSj/K&#10;cd5o50nIzSjb04MOHxtMYVPq30j5icXtNM01+yM6KVITkg2sr2DZPnOq49ig3Jf+zXDT+gccp/rv&#10;KAF5yP60kHMUe16Pz5FeV0L9LH4TCvXUGRA93kwZj8WR393Sf5wJO0bdOxKzVjKIXU84iMdiJH2Y&#10;GdjRP67EnCwYUZFmvWSGNQniWKNn8hywIF6bztcljjuJkrvuRz7rHx9b5xNWW/QazeqAd1A81mS0&#10;qKw056DtI6SmGOK98cYNJc2Y+IWs0BAxm/bHMI/S2XVFqArHcTAn/vEueBuZ5gnfXH9bzuYB8xCd&#10;LME+5N3TaToqcLweYZ4T8vWM2ngnozt+n2Q4HzAUihHHPlQTSxbcM6/B8l0OPOrCi6kGlJSecEwl&#10;u4Np1u3kj0iMDNY9PCWeSyoWjI+t5+zQU8RJFHPPyWlq4zkl0o8Cx7lqklLGewtJH5eBfoMgPjo7&#10;KmSMa/6EYwqKDGP51NYSBQeo4bUZkX4oQOzWGxKxtEdUzji1kGys5JxGaeZqtCzKKwi9LGlsdLxQ&#10;rdojNaqK0dCksEEnmbP3D3d2jjQRJWDcD00RT6lc4bFgAHs/oI2B0PUbN94Skk1XcF6QXGIaQn/l&#10;XVWaA8dKa0IfuwS4iRfh+PpqkVyAjEgYdmCnQb4ncHMmXZGmVQdMI8wLhVwl4kI5C8j+QHlI30rV&#10;5NTtM9/KVvROHq6aMhOsYi4s7lVddbKd7UXOIdUxCFgHrpg5UAwc27/DoOu+AI43Bt5jnyeiXh4S&#10;sqYKFeW/NHRzeLB35D3OEogPE45r3j9rQcAmq3Yrkr9bCbZjaMEjetMntka2or1tfFKIlpiYJIZZ&#10;/BjzmRHMM5u3M4WDyllkaxBgzFkoUK2aB7MwDOSwCFVn3g1yu8zZ2fHO7mlFTRzu1Nue/OATqIGL&#10;rYZfWLW4ZuMaExUG47cE5FXDsakKjlDC9ChW8969wmpzyOO9rGdvmz42Mr55/ep1UbpgHHY1GdtE&#10;zCdyFS+jh24ZtT6YOa9JWagGEFaN69dvXy8ybyUjZzoOonYcbw87zpPzPDl8Uj3XTbyLnbKxdW+7&#10;MBZnOk55PZXkVFU+PQoon1YZ+VA4BpINthHSCfT8IpvaMXwEnWjKWBSJt8hNiJgX8jTkDOSUh4bQ&#10;xiWBOI4BXmqYCE2BURSGVWGXL5N4ZXUOH4J0RzR4QvmJwPEMbzLJnMYYSyVbmhg0UqaYVfybTorE&#10;boVCy2G04Q3ljCGVB520+SFDOWcq2mpyOj4sps71d6djJLxvNWCzYdO91S3hGNUP0PFVw/HVq87H&#10;24ucv+NDj6GfGeatV2CsOE/UKFlx3WVFYX4wZ/Ly3NJcRRovu7iQu544Zk+e4/i2ytIlkHNc59qi&#10;+IIXF/f2cg9QfoTSAzY1bN/1Too0aKAY6FoY5Mv6MIG8n7RuYt/Tw8NXFfKpOFhQO03kXY46l64g&#10;jpNA3i56DhezTb9a3g4c8z71s7FvZrPGes8mNIXIdmwrH0qZ8d1IpI1hDuGWVMWI2pB8whRAC1XM&#10;8seYEsdUxg7jnelKqURGzUn1oXojnuatdoZkBXCs52aQ6aXRGXhOk7vj7I1dtfqYzk633PHBjKO4&#10;xWnC/vRG7xneoJPfxfHVq28hVBMfc/YJ1rIBxz94cykb3W6jBuIRNd0VAFXIWWfjahkZAjiheCkj&#10;eelkOcljwXhuuajnCaxk3vXbpW3Iv5QIGUnkk0zIjuOia2LRx83R77hI7aEZzAsxMGMhpmjkrs7C&#10;2J6Gawcfg45PCxyfZhyfJoALYYenWW0kHB9TJjNhcZYTFpVwrhjlPYRjv/zG9SD08RrtbHBmOohh&#10;/ZGkdeRyfFR6E8fIDz3MCxzH7alCXESj+8PHC+0EjitlP++KhqZwuzGq0TJQlaXIsj/LMYzMBeof&#10;CIiPYlhW/3jH2/8Pa+27k/nEaNitGlZezWPTu77XEbJiHTAOHBuMNxatN63J/M1o0/j4mnBc0jEe&#10;X0PP6rLwhsjsdlEuzp5K+oc9cby0XDY2KZsxJ2+nAJ3KdVXlEFm3CsRTQu625wG3s5Um5EPs4So6&#10;JxYX9twDuVBZMrcgi3eMo+0MKhbiZDUEjE9NWWQQHzmaznL+7fD0KDj6sELQmNCgYdHi47MhHOeW&#10;koKME7xDRvoVQYTvuqIwtHHMzhY9bMgf0AE/ItCqNidanhlTgDcy8kPmfVXy0NdUiGbL09ZWVPzG&#10;d15T8RsfScJ4Kzl2EKQxO1yMZxgUOO4Ul0vM1tHJeXQUKLaXnYOD6WNs56gdushoNVaO7eE9nJxp&#10;LLIjHDj2fRYYA4vwzdSxYHwDODZ1bNrD5InNcSSOmZe7sroeMPaHmOh0aK0HilNWLapTc6/FsTRy&#10;mkzkzVHL4XazwvTtaqKiWgIpA8DbHnnq90ruRgdvx4fApzpdARNsrJUzfUGQH3RKa3EVxy6PWcc7&#10;HTq8GHL0apWEpHwUdHzIGJBjGsA3XixpKGGxUO642au0g1dURc9/yuFhvhDUsvnHUVwm0ABjIhqz&#10;ryf9TVBsutk4vzA5ViqP2Ds2mbm4QsPj/K4RjszSkG/C2BKDpU8zuYOGbKfkY7e4iY0POYMTj8+u&#10;zaPf3dmZafdtJAWNGt329AF2eNzd2e+g10PrDNgFodwxkxVXPQG8aqoCo2faE5zjKF2xFM2lFRzL&#10;EMHiRKq3JWXsQyj2sj084zfJi+Vy7JA6rl2qOFZvr5dIHspWDAV6eYiAZIP2GDiihdxKf2hibzd7&#10;dgu/VQZXThpIHbt8GIbxUTR4ZAF9Von/DpWvYLQXOTl9xyD/rKFFTQspAReFW69v7xfnC++nNqY0&#10;25oZMQFYdjJ7aXnHExEJ1iMhhBOSd4TjLcnlrci5SYGwglcWrXeKqW8sW09qQuBh3xcd7sckxoV0&#10;lSsx3K184F3kYAjJitODO7uG50ktv7F9jNPTfants52DOxcffXRxcWm33jBxMaXOYE7de3OJSTdT&#10;Fni1PlEbEtQxbcyGvs3NdnOe5b4rYZYMGJfDFkofJWrRJ5VRvrIdz3l4h7q04LqcuvPlTnK+Xl0t&#10;+TYwfHv1laRb5uMCyGiu3s6dE+qK7+Q8RCXwWKgudG4Uy6Yj+srgGmQcB4yPqzje7xW+h7Oi+lGQ&#10;s5c/jlKbaa9sCSlny1S6ohbSyOSUnjoriuL7NSWFNUI1leQS3sZHUqFj3Ef8JGAP1T80Ms1Hp0k1&#10;F9U+p+Md3S0N9ZQgK/VYHOJ90ZQVgzxI0h/rxWrDbLeTHFTtszPHcb8/fbB7bF62mZ1Z26p3cefS&#10;7M5xH26ou09tr95HX3zx3hdfXBycLmoBS1fqWKkIB7JURYdtmcLxRMvdF8lZsTcczlfzECeFky2t&#10;GiKO0w2vDPWk0hnnQ1pK1+a6RXjh0bxdyIrrJZDXc8ZCMypRzN1edASXp34qKjlHlPZtreJLIFYj&#10;c6Nihs84PsxZYoey8JQcXHmU22vQnI1yya7WGHbdDw83WCgNCG5L2g8hs3/W26+NFIPOALIfEnKz&#10;udZcNuRn+PpEqxEnbxByjgInI5OxMzyDUHYMiBNYLzgmK7ZqYP5Es5dXvQeMF4a7vIXjoA/DsRZ0&#10;UFv0Jw25NQ773r242D3csf3RtjX3o48+eu89AzGO9+4fL3qTu2DMCI5c7KrCpDdgDGvn5uZoS6m5&#10;Esch58pe+7Jhbi41j5btn1b3cC2BWt9qnvvDHqhVzpXN/op1vKyvVwt5Q3He7evV0nRh143ByS3v&#10;puum5KWLs6IjrNErRq9FO7O60XPEp8akFF8RwbZsrcRxpUOn4uXkt6UmkLb0R1iIBukK/F/BeGHY&#10;qa9zJM65Wha5RKhgDBz/MPA3W06rCnIeH08FaccxzwYXzxVin/ae0+kI7tyWbP2q/XqxrQ3XIzqL&#10;+cAveHd0XBvL0FpxXpLHqtoDx1bltGmydkr0908PZu9cOmysXDrYfXo/oxjHRwKy5dy2IzP8hhel&#10;31iaMxhbvQ8+E5xmE83A8XJBxwnI1dZlpSeGnoKwKsxJW5QTAhKUycyr8VlQLIgWuejbZep4dfX2&#10;cKDnJvvix25v5x494FjPf7dsDOVHXNBQURIVL1vRzexdkFyzVtDxqTYGHhc4jvDQ/InOM5ma/QQp&#10;/cr+DcJxtfE6jYg7GRobUBn0ENLE/MfjCZKO2lkgd7YC4PHpkpFfSTykMshkvgHeTsc9sod02oGv&#10;ud4cslIvZru6fdjHcgyyfyIPyTYAb6cR7Y1oUGiHrGCot79vOR/7ZG/3cnvn4tLRQnsXOAYfF0A+&#10;aM9ztPo1WSuIYzZyXFlaXLTUMoaK1uuwkU40VSphOKeRbqKGyrzeakNZ1e8SOznnqIFR6DM+Xs6N&#10;qXLmv5HiSKdeBnq3g5CTuhgqS99O6jgkeZS/onPC4NprxCocbkBNfWFF/8bZ6+yYR2d5mGCjF/UH&#10;BWzHx0wF3z3OfFxK6kygQxxaSuJq03VnWFVoPAe7weNyMDw8WYyOP6lWYHVaoJsd95kSsz53ENie&#10;DS0cmJ9OSE9xIZYz5YBOtWc2MZV9IkyCAMeW04rl8s22HJf+22l1ALqvup6gKMm4WDWQ5hXWhOT2&#10;4bFNeDs9NRif3ZluHF0yaWHSGDi+DywnML93MYMGvGvXku2Y5GeN+tu2cJfOTuurtsEWm4ZjqA9v&#10;7JRBcnA+qD7gr6J4u9yfFW1LlpBY9sGxy2hEXSWK7WdbSi+qLEUBRDK4DPSGg72UxzgpRLlmSS3S&#10;ZtF1/P2dY78nfjwrTJeqXXj6N4KxNLXpDF6J4ziwF97LGlUcx8lU1Rj70YL6CoorSE5rp0+Su8Oz&#10;JcXYEilx76ey767Jx57gO1uZKEE4F4ogc/HsdObrQHfB1LC0+WQWnyKrgcj0tXH6u+apgYjbWmyP&#10;X60Zf6TRcaqqdtLOjDSvlOmKaBhD4o1F6SNzVBye9c7unvUahxc7g8HZnffeM/Re3DcYG5Dv/znr&#10;i4tjX/RxxSt1NNBbf6nNBUM/Xx8wtoZXyuNr4tGE49RDubf3ddXfWBkikd6LYcCePyYdr6/mBmva&#10;Rd/IZFy6K4r0sfuPS9eb8D08AQBjqRDJdbuvxG4ZB/vR2+F2NJaQj1LN4lBGdymBs0zZ2DBkm1tP&#10;LR1kLwZlcbLdvFpgfkXVpqMxGLwWxjFkC5bNub0y2shF8V6pSspvr81Wj+kCyPrIiTkU9EjG8XQa&#10;RThSAFit08VsoXS/bjPGthA1eI5qWBCXf/ryZA94dX7mkYqO48XtYhNow/NuR8QxLYDmeTMgnx71&#10;GmcXB3d3Dy5dfGRAfs9g/PjxY7y5n4G8g8WkaVi8TWzDjB9j4wYG5BLGYzNrEx7mqYXj9snJ1/ZI&#10;n9uzdb4QHhbD8quSIru3sFR2O4SF59WW87CL9RsJyKuajJFRvF5aj3NVerUEcvihK6OFPIGlMz1a&#10;6nJjaGqxq4iIooDM8nGy4BRBGhXF6fEWNhHbyw6T8mRkVCToXEun90nKOiuYHGQtzDTbIE3CTQXE&#10;ztCe3mX9CxxjOtx+Mf6b3+kibxjHsxUcj/t8lODjShptdvaVGl00e8SUlcuz1fGbI968ZJ6OCTYl&#10;pMkprowb+WTt5HG3eWlGXm40yLrC+bjPp+nouH+6Y3d552J397hdm4aasH+PHz16fP/P9//8OGuL&#10;4ytL19IemiXOmrA7NlUxMWEw5ipAyIop0bHqG/aAnhuOISzOCZev8Zyd7L1mpkquQ2lQkGC8ulyO&#10;bGHeOg0LQHpidX39+vBRKehVoVwtveTfY9sd56rbR4h1Vh6pTCER4R5M6d3jiN9UMOsfaVa60mzc&#10;k3Ws3UIG4x0siT8mjg1eQ/aiokdF65mYZOPgrE6y/eenvBTHhWU7u+3ieuJDi9TwhjuqeXcRXqb1&#10;zqzk8PT0bInUJIKF5dkM42kP5mKBc8HrlwsoYzEpQjyOs6FBMyBcbFPzD6iPi7XEi9GxkAXygH1a&#10;nnHnA610Ts/cm5dOe/uXLnZ7Cwu9Q+TcoI+fPr7PAzLZgbxjdvnYqMT1S4QxJw9hOsfW1trmaJPZ&#10;4yVnBqfjc/JxVnJpGN9rgbwtHLP8UR09FElrRzJbVLOHnn2mVwscL6eMhrLJy7dX/w6OF9SJ1GkU&#10;8iEKbK/UJrKN2Esbx6cK4o4PA8jZtMbP71QO4dhivbPo7DgpG0kSWnuDLCq8iLgQOeyc6fBHVUPJ&#10;c+QBYu/FwIy8WCTPE4pOOeH5cqXbaJbptx+Ou/rN5svZnNeY1gdJiRTjri5fZm9/0djPheTYfqvG&#10;fsTBXf+7BhnA7Ppwy3ex0is7BBToqYHXuxcNxm3P3tfGLde2e7Bzcad9dHDnzp2nT58+fvz02bNn&#10;9vbp0/tFEu7O4WFXI9uvYW2WLYxmIwn2vbO2vobsMcWHDZvw7qHBeQ+6YkEjFxYkkO0LXy+kToah&#10;UpTPw1pa9jRFycWohb+VKZloDve8Gv4Ke2agNjPzcjltqGKxjM5QaYhqI91Z4U6jJC48mCxtHN/l&#10;S8WAmQWHwGur4XbtLfl4h0CWQJassDO+GMPdCaz2ypR0VAgyjXWKRr2hUYx7xHEvBZ0VGHeAYwxD&#10;4QvemU4NR9MeyI2kPEXKuc2OFzGh8F45ooEUKD5wINNsvEUYc3RbU6uYu11f1FqRxAOuCO6yT098&#10;bC+xyXZBuqLjCYs2Mm/9tuO4jXJgozaze+nO9MHFnd2DOwcHwPGzZ48e2GFQfva44OT3LmZb3IMX&#10;6y4dxnXrg7Hf1bZkSlYs+ZjXPWjj3vm5UXLOWCjUW/g6+nqHZfKcwzhGcsb0oRsO5Ldg6+AcF30h&#10;+pmGcMzW6GU1/oU+8TkArnmCAvdecZz3WRF+tZvOmz5LZexsXCk7lxAnkIFe1v2DkoljI2SP86oA&#10;9MkMacqIlvV422Xn1ZTF0JqQ6NgeRMSqQkPKVFNy1AhfjPYpyHh8eraSHS5sFrk44hmO6aGAjiQc&#10;VGwwdmkhcTy2xXRbm+uu1E6aNn47jhvJodmoCgstA9pOJb1O6v/GktN2X3SsFeLddt1mgB5cXFjS&#10;zY5nAvKT508ePTJafip9QVJ+76CTttS1GhifvN/3IM9wHMW8PLTH6LgnRj7P/FtQ72uOuZiPXJCx&#10;w/gqzPtm3y9wvE4LKNv9bqaG6fU0VGi1HPId4yyWq4Ts3RRhcYwIjem0YS+aOx4Ohxxsx6evHK41&#10;jgFi/jM+nhaejZCZREYT/8D18T+Dkst5XcXwlFSyBRsvFPUZzUHenousWx4eizvpFVOMNI0rnwTE&#10;8eViQJW4c7YYp8J2pZGtrbIIMjQrM/Gzg/gATAwQu94uO6Jr2sFB/86iz4SWTGL1g7WmyiaInLFY&#10;zAmLxcWOcvtprUIf20F6Ghhgd9xo9wnkpxcfCcuPnz148uTBI+Nli/geP7Y3RPJHWyp4Yyc9rJpt&#10;zhpaGfMiyIZWKaSe5N7Z+dmZwfg8gOx8/HVOX6QxxHPFdJXlV+O7qyRj4tgZGQjGFzW54ub1RMi3&#10;w55ZHAHk1eXVV2ZvLuyVgwGZjKCh/XC4SX8I1qf/xcHiHf/d3QksE878nwI5E/LeyStLbioljF7J&#10;wYMUJPkywlJX0HRli2MXBsO7Rcr8Xa/m3FmEY7NFwxGdQWNumgCUx3NtpMw4O5sfOI7tE1AUl9Nw&#10;ep9szH3PgHEoX7O9etE/BrV1uoO8mqcTjUya5L9Yrhb3GZABZMMfz1KNredtmmOzdy4u7l+Qlp89&#10;expAtrePmYcjki9muro3I+N9TeQ85HwDqmPfpSBDGa5t9igaH1MiQ0p87V0MVVkc6xLSyhrDm2ot&#10;nmcTG78Vh3tGr2ockeBrQE7Kguk3FmKWU891sWEs9QJWx7+rInyUOumOTkunY0pZnFVajyvdGxXp&#10;7EW8u8cpT3FXcIY+Pk0Zi0HOWJRZ5MbgdbtM81hFLpnn07zoe8tcVWDm215yjebJyftRkiQEaiDP&#10;2RyNVbo/3fxDS5z89TvumBivJpwvJzQ7lA+CjouUm7aGIt/WoHrQVuS0ud5t3J1oB41+umiQXOBw&#10;6rxDvkMh3fNYz5qZzuj7TFuyMbCsNWHssbuLUO8SZDIw/OjxI74BMT9Fie/iuIsKrkltLhuu9Tnd&#10;2VLcpGPM7r7io1cA43M8kKErCnm8V7Jx2n5n0+idi99I+F1XhiJgfBP9rW/dcCgrbSwcX72agVwU&#10;oFPv9dDg+urszWLApcOzMv7nLA1wPStHuVZnrMgp/BptoUjwGDnkeN9r071UIor1JZWRT0nheq3b&#10;Mew47spgur0wtAEl7mQ/zzk8y6u6tHF89nJWFl7EGInxbGOpP3pMQyskLIYKJ5djdmZ6cyAoB7yT&#10;qiA4DMewAi0Od5IGmLu5vyyjGISMJoZcDEG1quOWN9Kx6Vr6lz3dbJPKbGTZYqttbea7FuztPr24&#10;//T+swcPjIxNJRuKn7x8+QTi4r2LQxRV0NbX91WREMdoBTFH3Ls+fYXOCtHxGeM8EbJKsCUZx2TN&#10;3ONhNZYQxSRdHYmMgWShGG1VKcC7ev3/zECmzyJPqz2prnMogVy11SQcl6ZJjeJxv9hZNak8HAce&#10;uSg5qtRICF+pjDgwRUi9zwbkvYVXrWqvdVnIj9CW96OVFOTCKzaVdF76KIF+/yi5dY17DhXn+Yal&#10;UlDQD489Ehy66f2noZBDGI/PeoB4Ob9z+XISFxnG4xLHwrHmWg114LlVs9PNLR+pe73TTU0NoY5V&#10;0iv6pdv77l+2U2QbE6k1z7fZP55ZuXvJ2PgSdARp2IgYKH4CIIOSP7rTb4DQbd2w1gZjLO6KDblu&#10;miUOOOaAoITjM6hA91jspV6ccFUUaxnRrwR7c+JiEK4FdVdFv47hm0lYCMsJxwFiAdlhXMyJK1B8&#10;W2mM6nKkNP7nbGgSm3JX++Vx1tvPmFYJr8zOHZVAduBSexxTanivkjeNdiou+Io89m2m+4lL29pN&#10;xNk5jUYK6Rdh2+PKFIyF0UpXny/ny2u1wVbrbPG2lrTtbNLFk+5x9zmFPgLZF/CODMd5jtzItHmy&#10;oshFu8vNe0mROca6j6HpGgtF80dX7ThpzVU3zJuFT6gj8ZHM9O0jZCwcxzHM10YNNg53dncvmUC2&#10;YM8cFsCxaWQTFuRjOx7ARXTn2H4vrlyox6bK+uboxC0bXUEci4/tCdFTfY44ZeG8bO31ErR7KdxO&#10;wY6lKxTGmYKvAsn2Jrj4nXcyjjmzs4Jiz1msrwrHWqtYGUsfzSII+HLNIOM4X4zzFMxIgL3OBrn/&#10;d6j5KDXZnTL34ZMqfA7LYdH8zEuVrlMLxS+zX9kOcpZFAQKTtrKwEdFjlMbCdnhqFjwYTDhmCxv+&#10;+Xrxw+Na1gfTxVpzu7BiIqE23HBW1op3QPsyXWSNf2h8fDlKgF5NqZaiheMdDZrHzlBZNCnpK/01&#10;RZeNU292bJaNeflj0nFXLlc8Dkf9fTwaxLERMQdx2zj51vHd3UvIWdw3LMNlYcUQZS6e2PHyxw7k&#10;S1z8ntetGo5roxPWwwd1HHy84O3CvHpCWAwWFqpYRiia1jn6inS69NeJYtcSV/PbmzjeuSkcE+AV&#10;HN9ksBc+4+USx8tF94hccG6zqDDgfjlgbT+PwCyrweep2FZwZpWRs2RW7Jf69n1GkH/5LEbFDvXa&#10;lXycJyef8SrKPbTCMWczpLpXZyHR1mKB4zb6MI/zXtyZSfMtTU7WXrswSUwM+uRkCy1rokTmMtud&#10;MoccUzMvD5mNpiPzobn0bP5AIKXWpbJRzFsdUz8ZbMZpuRQyYkPN0mkIgGLdXoMjsHzkSgv6GKex&#10;47hmQL6DNLLJYxT2gGPI4yc8wMiPnj796GK6nxa0cs7tWN1GLM03N9694qO7FeZJUybDeMrEF42b&#10;+OkJx3MYKjCcncDcIsiKq9IV77wDMPMToZKFYby5qVmFlnfT5kmZgeaKXB56q9dvp4Es1cCqWJi5&#10;X7HYhMMmoHw+iDKF7Bh/z5H8umxdrninUtvCKzbkjONCl+tywfZibcTo5lkF/n9qNC74+FgQPvaV&#10;0PhXI4LzPlGuSxKGNzVqyFePaUXTVjm5e9o18uUqjqd9bc103i8NdRwL8cqO6LQ9mL8uN6KVkxYk&#10;hBeT8a1RzMTqNgoc7yPN4JPcsMlx0fWx7b9rmikZOQvYkAljSWSTxg8cyU8M2h9dHEtRTO5oCAdq&#10;IDaif+ldqoLbka7wXho+W+cLvIQW1dGOeunTfl0UAsHm1BQ5sLtKIL911Wj45k1nZCK5gmOJY+D4&#10;atDxMuQxFzWoF1DSODWc+pR8OfJeUQ29/SEmXtA0/wqqizbO/RjJXayliXeOKv97sVvKm0mIhUEx&#10;t2G4zakIMl0oRwmry52pxbVXrEZ9WeoKTlrLBg9bs7STffQ7O+oWDSb2jfA+yBy1gTWM5B7xzqVg&#10;ZZ+a6faK2XF3C/HUmB7nDAxtxKsfohWv7YtNqgJ5QT3qiuUWMow7i94tmUxDDt8GtLEcGpLHNW3w&#10;xSg37LtYFBtjmspom8qNybfHlkQ2HCvMe0BShkR+9tgkMmcqzmDoLcODzdH5+bX5d99wHK8W8hiN&#10;aL1zPflUyYNyjydUnWbBLrHL2uXx1ZKMI892NaE4gLsukZw42V5S+xK7UYjjvOwmLWAgIbsFpLKa&#10;LQoPFSrOGFuQWSTRc7Im5/79o1gTlnr3XKscpbn0Z+n87g2GHDzDDXvVABO6QsuUnZA5UnGeq2zy&#10;hbjl7T82TpV8fHysqZcxFn56uhbmYfZ/2owVzGTZTCDmoVUEwPFKdFazj2m82hmSR15Ne2F7RyNk&#10;xwjj4OPea5ZSRfC2qDkLGp0XSHYcc3WbhuoPfAdW1POwgqmvyQHc22ITfbnOsMuBmU2Myx0c3bVK&#10;iDstGOw9eSDTxRMkLe5/dHFpcoYD9nmabq2YtaK2tnGlxPEgdiOf90JWnrt7kH6BAf+SbffmMedm&#10;qWfB+K2rlZrHVVfEFMhvOYxvJEIWlK9nXRFlEE2B44o51EDKRSKaK7RHHAO152dWQB8k6/orGK4u&#10;BctAThFZuelOYE5phv3UD3V0VInaZL5dKBZEVoyZflrlZTlMNe3HWHE8wxhr2+Vk1G4rz48KZy8E&#10;5CGmHO4kCFMD7NaiV2mEKd4Zojjwi7XMbW3TiyXpa2Oxz/E1rXqhN6bTaG7lPdgXXQfWjI/z5r8y&#10;SkpA9iqG3BROxyldriaQ6poTkjHuuhYKWYu0fGAmB84PBghR7t59yhjvARn5EbwWj/Tu40cG5AO0&#10;v4zzD7Or0kRrdHz0XZ8IYPkChnl8anvnvSJAyvXVQZyRmiY8B7vnFc9WXE3hXajgt0Ihm7x462Yp&#10;KTIfX3eiTvMIl31+1vBaJ0E96eNBlBv2X+2E67wK4gVvDF3oFIRcnabiybj96k7v4G1qg6qjcujo&#10;8dziSyPvBg8oM9LrNX2Fp8Yzt2LtpBvGxFqwv5iuOI4FHbO7u7vYM3NQC2JVfIelXzHZe6KdN0lQ&#10;I/ctFjIn2IwWQJKSR4oRKwVFy+aJ4A5j7de4WZ26wopusVwtPaAxXi9G6y0QyW5siwSbky/e7vPv&#10;aevRwEUJBjWUMNC1qs2G6uvv+vjijWuLPTwRp3d3nz6znBszyATxMwR9Rs72npWvbUTAzjhXRQDH&#10;7fEfQlZQ3BpGJI/5/OpCfa4OsUF1UoE3rkBYLKlpaj3JiquB4hvCMQj5plLIAvL1G3JaOKBNHEs3&#10;58GaS3snpe2oguPrt4dwrPVfjUzEg4XO4DUYlkguhWzsuSu6pyuDVvJWbzFrW27yXm/wGhg3eqW0&#10;aeQpA7GCL+6ip4tsQxvCmxnI2okIcyOnATOMIZANxQe7rB3XkisT7UZrjO60CgWL54hhrYb0cG9N&#10;OxQ5c1PzgrDnhnOFNHhlRwkKkvvYijbv1cXl4GQujajgeHtxsRjbm1PFC0WauKGlV+0eax26DMWp&#10;zGLyCktxkC2jvvg7YNydN2DZ/XXt+7unu3cNyA90GIDhfXsKZNs7JpEvHdhjs4NpXWMrx9Mjo7Zt&#10;bN1xzLQbdfE5/W69QS8W0GZCLoBMWeGNeG5su6rJtDf4KkQr9fZWEhY31lkJCdkhGN9MCQsm3uYE&#10;5Dx4M/eNxCjQQazk6L1OsL6CZIfweeSce5GsOKskKhIdN4JiGxEY9tr7YhlutnsFyI2kKgaFEbnn&#10;v+C+w7jt6x4AZG3xVJuF+RB9N6uA3J9JfDzrKAaOJXa5SJR7EbkdcBRrfrQpJq8oqEtcHHJH+hhG&#10;qfhGmxhinIa5cC8pZhqDifs1r5Kt1Dnd1cetOI7lmMgVvI6WSUeZupv2TOmPRQXIko5WhYajAhtK&#10;WZi00Vp1enx8tSE3ezTzVi3txlsfHJ0/g7BAgPfgEQjZ6nmexsDYrAt7RDD1yDZb7oxNTL0rHAMi&#10;yh7DXoE3KEzDv1lMYAgH6mLMxtY4Y3ncJBVYy7vK2jQQ/A7VMXEsPg5DcqUOwvwbcLxa4HipXE+W&#10;+dhyyCf6RfeHdcXfwXCi4fNKjFfh4sNyDMD+K73OBHMjutMaqXGOkG4kTahpFq8EfU7MxTYitB37&#10;ChMsAWxoBjtkRlNwtx2eivJmDcRVHE+Oaakz1quBiGO5aew4baYNzRIIJGU6LjiLMznj0noQbDxF&#10;GZobz3HdX2HiznG8ryEVC2lyXmcxbBW4ihQT05GcIBcTwvol2v3iqMkUcchfzIDMs/CWVg1rrZYl&#10;4a5xFKHhwRwRBDKK0qaKDcjuFUJDtbWJWCefyeTpS5cOdjZvWS3vXcqK65IVC9wqYBg+IyGfh8pL&#10;4gJlSf4xcIJsa8z38hvCcdgqpBtCKt9E8vgdq+jdLAt6Rb7ipifkMJYFQPbRnEtpCtzttEYkJZDJ&#10;x95Wmgg5cioJ0dX08SBL1jJt7GWOw8PKOAudt0Pyd+ALSfwLDeIYkTnfEYdXnJbVHb/7xRqBZiC6&#10;7VuLjI7lbWzSHr4iYcHVzsTxJcPxpDZAs4OZcV079vk0tbmqoGQNr9c2UGyYxnBY5i80VzaGedPX&#10;ttJnaFfrO47Fx1YOj0mhBDISxqlip7Rao5zVzV9fi8J82EqN469wMtGcVoc2Jud7QkRLk5stBb3d&#10;lv0YVOu/3vvajvNzwzH9m0+gK6w7xKK8p+beNCA/VQfqex/dsUaS6bVRet04MIs4Zl/eOVTFPtg4&#10;iUPBJO1X9fwb9wTMaRxn0U8aeHYcv2NFaQD57Xfe8oiuoGN8gjC+fjM5LK5gWvJSFKRXh9pR5cpb&#10;cHdp3mCX1PHCUPBFL2WajB1V6cqAzMDxYZ4w9LpAjokkkmYysGmoTiNx9Svf5yhuOkG1Y8qfHxNt&#10;USg383QV9rXVriNChj4OPr7kOIaBZ2LUl1K5TklLp/MKrwTkvkNzZpJTjjk7M624sTur61Zx+7pu&#10;LVtHLMfWmOOO+4uJ2Pym0UuPRzNph/rh4YqI3erGrro9VeH6uFYXjO1378F6e37XorvTuw/vPrTX&#10;84cP8PLsGd6eI9SDldP8b/fFyD6o5T2L+MY3m9wKQj7G9ZrGdEpjvJz3zgbn4Q7I19eBz03jjKdi&#10;IR5wXAUzgfyOjrdV0LuZVHHiYvv3Nv+77jjGEJc0JRllvMDwTWXmRMfonDir7mJ8XQqhLPdVZhcL&#10;w7aJJlnZZJ+QwzvdWeq9p+nVkw29hjbRNtuNXk4rNV4Pf/+qVhL1ixFpEZXFPiJY4YDkHhkNspZA&#10;tsLFQegKeAm00gBrWn1NFf7HNqNGISy0P9GXb9RrysKtrcxocLe22XDM90q9Vj3E33W4OkjIgeNu&#10;ucui1fAN3x7QRn6tybPnsF93/B4ar9vGBlrSNOYQD0CdxFwXjtsYXWgm72cffvj0ww8+/BD/ffjs&#10;nr08NATbv0+eAMmmkh9ZvoKWZLbsoa/6PXShfmSdfZO11tS7tlGPOJa5QhCWrsAohfOz/fOYG5Uu&#10;mh1vmjVhcaKFp1dyN1PFsglB8c4/vPP222+/83ZUQm5UREWU+5Cy4OKRK0vC8VIyCBUjslg8n9Ok&#10;h7OqpE0598Fw0owQdo0mP2TfYcw9HoUvE2O3+0VqrVGgsUznW61iH2iJIUSGUwG5SO5UEhlsJguk&#10;JFIe5cJVa4DrNbRtikgmGmiEMSAr7+Z8jOTumn3rqNOYViXyKtFs+D7Mpm+cE5BNKmCniKBM/5Cb&#10;NrZmtOejVl4hnCpXZsilddr7/LHVLycxwdMYJ1yDGWE8HOoixS9u8FeaBCed/YOYkVdESemCkZUn&#10;/vDpBx988P77F+/j3weA8rN7hmPD7iefmKT461//ylgPmWNLKLOid58w1mBOyGSbOrt72LpmKxeo&#10;jvcGUBMO4TPWGM4i4B7k5FZMFelQzaD6hvlBVzRiJSHZ1XHmYyPkt1Kkd/3qkD4WHa+7PF7CZPvU&#10;NO3D4K7fTnv9QMfCMeSARcSpN3M/pNB+LDQ/41K7Iw15PMzHjBwMTG/BxXAMcoZR8qjYf16CUYQM&#10;ulOZOYQuzGz7be/daPTKUSzRIEJZsa+LfL8CZYBuVC1wXa54ATQ5lQGEPAJlMStCvnTA/SAI7ohi&#10;ruLSChh+rxaDFtpCy5prLIxs0giHXjbH8ZgY0kasaEc0M3ft0BWG45k6H4vAccO32lE8kPN7SqjJ&#10;FcfIjgRh32y/+nHW4DxmNMmeEoY/5AhOimeGYYPv+++9r+MDwPjew3sPScTPn3z77YMn//mfv/mr&#10;7BUmMkwiw2zhbdTQyiYu3uP3Xzw9ON7fXtasWJcUNNLTTN9LTosyhdwJTo4hQobjYmoFnG9vhT9I&#10;hCxhkXv0irQFufg6E28pzHNhkbv/fRgLYTwnHO+feYymXSlnaJVhGYNLgDTuo8StDJBkCm63s7rv&#10;zGRstqcRB482jQU1eihi5KtmUpByY2shIdhPUKR5QlMeKvImJ98S3dkTfaiAqtym7Dh2Qm40nZAn&#10;RchMWoCPMRTFLsURGmERLZdndFUN82OfFB8Z5ZqWRjojr7lTzEC1uVL3Tdz2mwP8o8Ix6ZRkjCjt&#10;zB5OdOgzwmW+sNceOmqxx7GfBIXvRXV/CB7ZyQLIR9ad8MxUxAeE8BeAIZj4g/sfPP7w00/vffbw&#10;+efP7fWT5588evaf//qv/89vXj55+a0R8SM2UpORn3oTtdHxF0SzsHzp7tHAxbGo+Jw5CxNH53mq&#10;qhoBFgocM19BHz22R65rt4iLi5SrSAdwzCAw9Eeyb968KqcQVIUJipgTx5bBZQ5NXo2OaW4w217g&#10;1AqbixkbZeoxjTSWAYURPQ8c1IUuHbQvpAfb37UHHKdFjR7LXjGyE1BMTAcQ2m4WwrLNEivdmTHC&#10;r0xZRGudw7juqbB6ImRXx7DMzDOEmgcjtyWQ3WGBFc/EMQM8S1Vp7wsPgllbjSSQ93GP2q49qrXb&#10;URhxbUGolUUUL8mQZYFjbser6yFER4qq6Z4SaShireVQUoM4lWJDn9GKY9h9etyNahe7yclDnMAQ&#10;w88+pJIwBOPVBMUF5cSnBuJPP31077PPPnv+5ZfPn39rdPztb/71N7/5128fGI5REjEgn3/98usn&#10;huj7ivO+eI+0bHdkaH7/feu3vnuX49ZtU9HdI4L4nAu4PFrtJO/pApOIzFgo7za3LD72bb2uLJKo&#10;+AeXFYmPk5Aus28Ux+vLGAfq+6g5V5wwRquppuBrLaptVUAOzRj3MGFUbnMybl1PwgyXigKuk/HI&#10;amMnCrXVh9qOEUey3UBD13OPp+d/2dARewv7ujrC8FKTm3a/HRPQaPEapPlCKjUn9UnhmXbFaAG4&#10;Fh1izdYUlm01ms2kkN1jQUKu1VKATwxPGRkTyKDyBOSmVm0biLUwHivVAeRNRlgG4zUqDJvaxoXr&#10;qMewSt50ZdGvuzbW4Pj+UTsEd/yXYkK94cmsi03BxSM7/tD6pW4SHQGmJQywHwC7731BQQwIG4iN&#10;hu99qoM4/tWvnn/ypz/9yaD8G4Pyt3S7WQLZcPn1y5/++OdPUBN5z0fWf+SETHqmwrh7l73Dhuhz&#10;FxU2DjHPDoF9HtUPn6HPpl/ts/Ha9Kr3mjobBxH/A7B8M8mKMiBE1BcuOO1eh67AdLBY7eS7GOS5&#10;uMbFuouc64FHzly6k8cubt1yHhGGvQHCbXa/HkgZee0tgY8H1l29ZOSRdAHcwuZk2rGKWBESt8ex&#10;qQydXOgqw8QbQ1c0NZASaTnaJaJL2qO8fdrYDuspbo95wpQV3CkcC+OAY13foXsoLMDIBmPfUOvH&#10;lP7D98xH9qI56mgWhCkYRmMJas1Lzp67JTJbyejB4JD2ZV4zDsEH+FXLPKHdYLOPM7gPpYK/XhcX&#10;JmMQIo45jnd2ku2UD/wx9bAxMQI68DD0sDIUn9p/hO9n9+4BzsCx8fHzB3w1lWydTXjz6NzgbHT8&#10;0nv1uEPkvQsfNwQs6533rTFq9+7p2d1dMLJmQpyF3wkT3PKScVZ2jI2Xrqgxn5UQCos3AsaOYR3v&#10;uJG+GI7F4gvX/Botr3NLqi3gsWmKS3P6QRbtLcW+p7m59MN9xDmfatDtTvFolWK3Yt8tb5AOlrUE&#10;4XH4I4VjuG8PZfYyqZBMa8B1rpSBe4qcKNQhFYKHRABG7vdnMw8tMofoyLGyg58poY6bLeF4qmN2&#10;3K4LC7v5jJuQYRsGjkd96729dN0nltEcVTEHcitHfaNtxnrhg4PIVi0wUCwoayZ2/7AvDAPEaObs&#10;t9P6XJ0Mm4UFg681J3LqCuxaD8nmD/wIYCwmvvjg/Q8U030BLjb4Wlh371P70r3PP//V55/d++we&#10;GNneff4roPhbHN9ZuPfdb15aGvkcFuSfvjSR/Oi+shVffPQ0mBkQ/oLY/uJ9K5XcvXtp1xiZPe7n&#10;auBZ5DjNOLY163J7QRYIr4JoEOFqaOOM4ncykNHVlOchR4ZO04QKOnbIxnj7Je6nTvMbF2hH6TXx&#10;rBxyEBtdYe4218fWk4Z99THTapou3mBdPbKT1cc6g53rzesE8v5+0PF+CtaQyKLOneH1t+/s6sZw&#10;h3E3Va/lIJfw6NcDAf2CjCN53Fmc4t8HIGN2GZe3zKCrQ3/i7EGNRVwB2PBOHE91g5yF49HMyHFQ&#10;XsDQCWGxGRsSXJ/4fnm818RuW5VN8GdRV6BrWmJ4IhpO4m8IS5FWm9aY9K7xN57Jci2NeTQUTxuO&#10;oYwvKImVYrv3kCxs6AV4f/X55599Rhx/bnGeaYtv//Tt82+/++7bJ0/s9fwJYGx16p/aO+zUw3Fh&#10;WYxn94tFDAHpj6zL7+4zQ7LPGyEZRyseGzV8v822SsfLqylsEzyvDpPxf/uHtwPIjmNPazh+b992&#10;ZK8uS1ZortIcRiuitmf/4yLQmfItvHDU9OhknXGPbpqDGgcnq6f/APNpR/m0w3UniWN9MZM2cIyQ&#10;UUMhw3Mc85wMx9DgMx73K3LD5bed3WxMOkQrRKOXSsV9XbJX/Ln3ujKLeaaO7S+znS7ca4ipTxPc&#10;F0BGHpFGrt26lWEcR2sq8XGzJQiP3goI3yKooZLVLgIkK0mBTFsIlC434LZariv64cuoHyp7M1Fo&#10;4hqSJvTFEcd8U0udKNxwsOUXxQLFH1YPT7GZiACIH34GMBstf/mlwReQvvfZc/vMt8bI37749rs/&#10;fWecjNTb16Yo1DlN19v9++iqfgqv/WOyszIXGcmA8u6pRotpH0toVUw31trHOeA4j1+BQrhaFPIE&#10;4/8LGP6HJC0cxzlDF6sl2X7HPTj2E65ts13RLXU2oMP6aTFg0Z5mYw5aHOFvbPO6i7zULg95zQ8O&#10;/t6YaydtvdkpBdx00XWBXDIIuc8MSDtBWfaIfiTOVnK77grTrbxtsx2qwgXnIKZee6ULT3NdXjLw&#10;10Sk3ESKU+yNQGcEBq2PemMHrtMe7dW41hO7izYyjqEyKDC4TtyQniGcFDOA3HYgu0muKbtv3Mk8&#10;+Vh1kyBkaaY+0zP4vs26N/8hJ7HipFxPBUExtj0pY3GRG8c1cdy4+OExSs0fPgQBA8cfMFGM2O4h&#10;yFhv7t37/MvPjInvQWwA4vdonH/+7XOkLtDU9FOrhTz58Y/++eXL3z5hVQTjsp59rRlwHDFLpUFA&#10;B5ZNX5wKxH6B5+AsnwE35zim2U1zB6/THUTT282bbxVk/I8lkJmWUA6t3I0a70obbyzGlDBCGZMN&#10;bEzofLjOIxACHTO/qnpXmML8uKz/0njJA99+gW60HVcYxsYjjuOYz27vM0g8pDLscxBZag1hpv8w&#10;j01gmRj1hEOM9FVoKCA3G8WRs85Qxzy4U5nuimajFRp1itPcpxTqwWeh3IGHTcDxvHCsfraAcUKi&#10;R3oO5Fs8csyXGvgkjJG7K6h9vhV0LPUvMNf7GaMTiXBX4vQFGXPOt4eNE0w/r4w5H6Mt0LiYCI7D&#10;1LAo2UCMF2YpAGJ7+/Dzz/H1e4z8rD79wacPP3vwmQV6Vs57bhmL//zY4r2XH//fP/vRkye//a3S&#10;cI+fff2jl5wA95gmOGmNcuHTex89tWgPkyWBVuxk4E5HAlnpL1rd4YBApIZksI+IFRs7Gf+3f/zH&#10;ko9vSAQbqy+lHb55/pXCucXFNJsGBlE8t1Pzembh1o3KLfn4eGd6NxB8KR0Hl/Hm0kFMLsNEyXIm&#10;munnkcqVL+QIOji9HoIUqtJOaQJm36sEKykpwjSewRJALnDcEM32woLAdFWftbIZyUpGkt5q6Qev&#10;8FPcQ4s0WrPZTpGTlWvwS9aCjUsgBwyZS3YC5v3dggohMZOP2TOSw7v5xO18ndc84dHRdsrF5DIy&#10;eqUmGCVSHetvZsEDieh8g4kyOIVvH7r44TgB/Mkn9s9e7gnHwC1V8aefkpf5WXvL9z4gij9Agfoz&#10;BHsPnr188uzJy//8j99Zv/TXv/vdzx88Mkb+6T+fk59/9p1kBpYxcENOdd3TF/THPX26u7AcMuD2&#10;emzlJZQt6eb+IM+d+chu1qGDjf8xcPw2ZcU6Gz7mfLbhXkz+jbmT1+TT7ipW8iwUwxBd9ewFqCAs&#10;jBrtkruj1Oqlv3dcviQYHxzMphZ39AeXsd1IAeRp5TVQtAbgrDLb5wAKA7IvXshTJbY8zYeQyKsa&#10;zMYGjsMJ1mMGmR4cprahPJWkpjZueVVOOAaM51tByJLIW2Lkmm9E3JgaxnGX6sKh7EAmGdubW55C&#10;FiPLJxmZOwdy9BWZaB719DiFRZjgmHGrtYXlusOYfMxR37W2WgQnCmOI0fGk5Sichg3BBPKXn4CP&#10;CWF7/exT5dnEv/kw1QHPxQWtFg8s9fboybeG45e/+4+Pf7b8yPzILz/+7sn5T//7T5+gvPedHT//&#10;7iU7+R6RmAFjV8y+g8/CQeDYZxbLHlwMIiYbrw/bJTxl7KriH/8Xwfht8wld1R2kFJpWOuLVV+Nt&#10;L0ZzTK9RSk0VqOSyyZ6WQ+rj3f8KxiRnqYzLMYqH8sEAOzLtgd+I5PFsCgiDlFfqXtRqa4QcclKH&#10;MynVz/msAnLaktjMls5kS+gpY8HCCXFcj5yrcO+GHwv1mAtW0EYDJ686K4eyvu3UEowrIMZHi5GE&#10;a92yl9at+datUBejt26N6lD5jsHi/PxURVWoIyP8RbVkIWZAKhy3J9T8V5eWgrMUI7jWvF0b96/0&#10;s19AJg+P7j5cExfzMMxSWnwIBfE58hSfAs8A8gc6CGGj4wugGGB++uG9R88x4u3JU4vzPv7dz3/3&#10;MyuDPHj53fMnX/8zwPvExPMLiwVxIJUBOxGn2D99jLUMT+/7BHDU+QaSwGFzX16OnRboZVYvydUq&#10;js3gNiSPBWNsaF9CQS5m2C2wddyqg0L0thoYG71euwjnR3m1a8vCUu9na9bKq3xsKybu6J1Ldwog&#10;+1jJtIZgmlvjcrJuWkbfFA1iZR6RfOxFrf5RMsrNZCCn+stKWvepPqUmxUQzw7nnGeFDRU+pnteM&#10;KK/lpZAp7xei7Ud6lQuJAORaVUuITqc2ErJJsbduQWS05pu3FO0ZcEfjQHx3CzcoUZySdlD1qe6u&#10;Sp17TNXDKnue92JLH3MNjre6jjKzF76QyeOjo0TGRPI9ptmoHQzFSBULxMQxMsoXwrEQzOMptIYp&#10;CytHw0X/4//4j3/7/vuf/fz/ePvrBw/Ov/7537578fyrr/7ylb356rMXL75Dho65DOtEpWS2b4LW&#10;YFb54unpNqzF191wtnpS0DFGS9zwsYM3k+sHuuLtEsdEsTmBDMYmgBfT2K9BDIVOQ5cwxYETJ2tu&#10;OefbTU9azoTTUFdpWs0THxPCd3TEBw5kk8qXNKl6NmfitMOT4ng89dZzQlSIC5ahCiAfJl2RzFzH&#10;1NKM9fpRaHY/rpqXOGazp9wbpk4ze+y2NzautuFco3+4QevPooA8zyozudFuK4arFcFdqAKXy07R&#10;BLJSF02P8YhiRXos7xkdV7k4J59ltQvvT+EAGfV8nvYjKZeBENTHcWluhuiGRj0zNh+dPyw1BWQF&#10;FTAOp2NgGYVooPd9lvkgjC8+JIzt9c4HHz59bHxsukKjhZ787p/+x//4p5/87uf//X//3/75xz/7&#10;2HBsKObrn//8588MzeDmb82K8egx53T6xIDHrPh99PTZ2Sp0rcZhFusNluWnvJFnXMmC+XayBlni&#10;+G2B2IyZhDE27XRDORZbjAa53RbTbZUvYN5HpSMPro6Rse07XdRnMHTd4jyHcaC4cgSUOQMbUyA8&#10;2kspZ89Ax+6M6d1ZxXuO5UTJR0Bx3x1zAeSZbElMpeYmSVjVtLYaSXuO45pnm2VMiCsOMhYi5vlW&#10;an1rNTwQoP+GF4DaEPiA5I0yfVGURALHt6gqms7H/ESpKeZTeBhuZu+rqyUfW8OtzVIdE0jN4XoC&#10;NGMOjNe420pSM58xNnYIGAO7gvAvf/nlL00aK8gjjL+ErDA0h6pAlU/KAiGe/bsPP/3TD9Hpb0B+&#10;bCC0svTPvv8nIPn77//jJz/5yfffG47/8pdf/+Uvj/7yZwPyp3j59BHqJt89eUS1jFlED+hcfs8z&#10;F7C/7a1WpxMXfaCcyH09eeKT6fhtgPrmVZnkaYEninvV8cANbSrm5I4mPAw1yUj6rlRwwI40eIWP&#10;3ZHmdVvD8fR0puM7/wWQtY6I8d505uVIuCn3zK/yFsrOechn9qM6uyP67NZRrmLS29wSjBXci8CA&#10;28RtpOdkwonwyem7h2EkSNRJKIuLPb6V1dfrJ/YTaxUhUERqHvgVFWpD8a1Ex1lYvMLH8su15AEt&#10;vMvZU9FoNL3kZ//TCcr+OjslbSai9uuh5j3qimQTNj2i+K+fuKD45S8/MRgblh8iGwEjBbwUlMaQ&#10;Fp/K/OYgxi2e2cunjz5F1PaIcd4D4Pjlgwc///4n//Rv//Y/fgIU/+T//dvfvjMQ6/jzX0DJn35l&#10;r99+97fv7LYSFo8omc2x/JHn4KzAt3u0gAxZyi8si49999LVm2kCllDsgza9hZR5YyyhRIOQz6NU&#10;t7MgrTqY7K2QocfqIbCreCy8mKw4KxlTW8p9J3B86b/GMXXF5YOyTlKp/3m6mVBPX0QqQ8aiw+wE&#10;9SvDlgZhTs5E045MxbVQ9dF5F539Tsio9TqOs/8YWPEMnHddqGvTDaNq/pyZqVWkw3xEa64rNkqR&#10;YJi7FcEF3yBdAV2BMC8kiawZouIuXW/NRrPouGqnfitW/JQzGlWnVK0uOl7bjCGJ8DljKSMlxV//&#10;+ktn418ajD83HH/5JZNuYOPP5G1T7vge6VhlalMhJjWQyzDwfvbg0f3HRqvPXzx/ZpMrHlgpDzj+&#10;J/tnKP4edPzbhGNC+Sscn/0eYR80si0u+wDbGTgA47FK1+9bCs4Wsg98Pcdc6OPcdJR0xTsB4zTw&#10;WJVoo3JqCjfAoxdOc6hiapo7ajhs3E1pZVcButSR9D0+9nyQ54+F49eKiosSypcR7znlemEkTU0l&#10;GV8+8NVFhuXZXedrsjLa9xzKXo/mBHhH8WRMRCu9Yd4kp1gP/mLPGxYdndm3yco0oOxuh66vnJPM&#10;9mBgZaY27/hFrCbLpsd5OQ8XqqLlNWnHMRK8o5rY0squz7itx5lyGRf+fg7Z6Hp5ZqrL3FxTxo+a&#10;UGxNrz4oURUUO6MNxp8IxoFjo2LLuH3+ELU6eCeoi5k7/uBTxHbvU1cAxvcePv8Mgvj58y9fPEeT&#10;tCHwxQvzUhgdW7rNcGxAJhsbjP/2218TxwnMX331eyD5979/8V3k4T7lKC0vXctBZL6ijy7OtNTA&#10;hQVHa9++7sqiwDHmVnBn3vUbUYjGXIpFtHH0uYecw94Pi00ebmJo0954PBOtBDnLqzmTSCV42R8p&#10;ICTe/p6uuEiMfGcoBce3s7nYF6WUS8XXYF6PCp842VMTjmOK5FScRpzHwoF3E2VOFhkXVNdP3aa1&#10;3A0CHLPfgldwrY2JAqZcz0CLGkBuUQzMO4wV6UWpWikL6IpbKOyNJlWh4VlRyiuFNMmYY7qkhGMo&#10;AQZtN31jNH7CorQOzqoJA+7aJpJu2ty75hUSlOjPAOM/EsbE8ZeAseGY+vhT+TOpKOAIojIGiKmN&#10;jY0//9wqeC9e/OrFn168eP7oOdn4xaP7wPGPzXf8/U9+IlHx/d8Mx78WiH/9F8Pzr//y1a/thYz8&#10;leXiviWSHz/6CkpZa9fdeY/evvcuTk/ysPhlXwHNlmaMlTdDG3FsMA4eXr8dez3M/9Pp9Hp99WhM&#10;3vU9BUWvqBd+cYMYNVnU2jwkAzuu1BMhE8dVJF/4yx1/WyI5csmo9vlagbKOfbmsa2d1gauAUhP5&#10;8GadSQczSiZ1eZELTpYNiDiGGbMZqTS3iAXr0edJ9uaM9mJzTGqn5/eBjJU3U3xWJiyyUJgXjMOD&#10;fGtUEA4+Tl7NeS9iZ+umrhs633iFTIvPieN5lBntlKiRkTfXuM3BXpS3YLOJkfFf//rHXxiOHz4s&#10;gAwkP/z8oYQEiyByaBqSozXPtPHDTz778nOr4BmIDcYvXhgeDcgPnj82MXD+4x9ZhuI/QMffI8Yz&#10;Pv7m18Dvr/lW/+MAkj/96iuk4Z6Ikw3O6K9WlY/lPXv3YOFEO3qFY+8CXY9RKezIuwkYG4rfULrZ&#10;TBPWNAIYoxsJpmG3QWFlwaHPeWdjXfTTHR+XAK562XCZl9EGW6eA41nh+O/zcaGSqwUSQvqyEzGz&#10;GlHMPuDeUFfKyb0843GdZ4/HtpLJou6hnsobKRPRdHNxS5bklH9r61b7yfEmImRZJBbR5S77mAZQ&#10;Y5VOMV4roryNqdI51FXLnuGYHXoUxqmWN6HMRSB3vgpi0jEtWBD2ilfgXHK/1qLPdoXjaLPmM+85&#10;oFNDOplTAoz/+Iv/CTr2TIXegow9ynMu/uxTZo49dYzcsX3evJp/uvcrQ/A3//6CQP7KuPQR2kqf&#10;vfz5z3/+8cd/gzhmrsJgbEeA9y+O6D8Yjp9/peP3L54zBcfxcE9p82TrCOFsqYuFHOeFXW01Fp/7&#10;yApIY5MTV65ckdkTO9SRN7Znw0FKQHqvvZXJCGSH8UwemSqVWo3Kxg3HYWAxQlagV1UWpOHMxxeR&#10;kXsVyVltxGdKPgZfH+xiQCnFxVbRbDIT5oqZbN9UHTsjOXsyE1Ii4NtXgjYpEFayqUNCHvveBU0+&#10;6XKCYbMmNqYu6FZFRZF6a0XCojlaGIR8uKzkcqt1K7nuealotLyNVDk2NHE1tKk0xp9d44xifIvd&#10;z2YsIbEgQasdZIE7I4z/5V/+xWI7BniWPAaSCeOHdE4IvrLLw0CPXMUX5GOk4wzI934FLrYKh739&#10;reHY1t1YKeP8pbHxzz7+3fchKz7+rsRx5uOvfm3y+CsHM+7jBTJv3CZ5n/O0vnhP0wKe3j1PW8G0&#10;Q1exHpGclpfeIIzNJUdXPId+L6IXqU/LML2WAPKp5vi4vCAVI0Uck3/RzoM5fbj1tLAMatT0kLaa&#10;MSd3sJqzqpAv/M1FScqXKC7u3PFc89+vYl/OWL6cchc7kS6OXNvMZIHjlXpqGOpnj3wIii5b72DH&#10;bGXbUNYfTadiZNkarVg3rnmsPh9bfdQ1BHgyqgWKp1wZb1SsFl5kpjKeuJX5GOKCNY1wxXmtpMUU&#10;tmZ+9ZpNjVYZdH17xzUeG3JrNZUkhjTeIo63RsDHeAysh8iU8S9+8cd/AYR/SS5+GLnjz9H48aEb&#10;KhjjJRgTyMbHVuSzbqZPDcfPX/wBpPzbb148Io0+vv/syY8+/vmPP3Z9/JPvP/7ut8KxXn+d+fjX&#10;v//1i9/b8Zz64vfQ18bK2MzwyJusieWP3v/g6fnCSbGqMRrz12FB5qBjwHiVMLb97FrOShdbAy0R&#10;nFomZBqONcYntj8f+lyUmDRpc39lLt5126Wu8DOpn6JGQka2YThlcXEnY/nOUJXvv9AaKpmUevly&#10;0haT1c6oGZ/IszIzk1oj6itFJ3TTHSKCcVQ32DpfZgWCkj312OnGJMjt7cW03JbLaGstmTEF4/kM&#10;5IofmThG1g0R3i3pigmn5ZDIIOTcOuKhZrOh6RTMd1Mbc+sAGiiuXfMNHogda8KxdAVGxmkYxtH5&#10;15DGv/jF//wFcJyUhVLHrIIAunoLZYx/DuT33Y9seuMx+fjFNy+++uZv3/zWcMyhK0+f/OhnP375&#10;sekJ5Sq+E47jIJL59oW9xvF7kbLJ7G+ty8+SyjblXs1Q7LJ+//6z04ViK5gPYtPqc/LxDXba0YUZ&#10;jMLl1lhEdBzWd+L4ONKyttbrVM35k8fH7trh/GrOmwSimT5wHNf7PvaptjKzMz4bCvnSa1F8cef/&#10;p0aSzBkhNg5SBi7hGBNWd1IzFDxCOVWhzgiOA5xZ6afCXs+NTqYBuovdrHZTk32RonM3hq/X05h3&#10;9napk0BgrtEG5NnfMshjOiHb6oVjVvKI4EhYTLjFIvNxOjixttFyP4iLCsIYE64Tjr35aS3k8aQb&#10;peBdNRgDxb/4lz9KV3jKjUi2fMXD8Gbek1eTyYoPCnV877MvrSfv3v3nSFW8+Oab58DyfQZlJgge&#10;2dqxr3/6o59Z/QPi+OXL50M4trd/+MYI+Q8v/mBk/gcyOuwX9vrI3nKMgLWTPA5Lp3X22cyLp/sn&#10;1ZWj0e9/lTB+A2SMdiQf8Nx1HNfqxzO5gwMKmTk0TQtkyvhYqbbpPH7kgCZ5KWXx4oy3NrKHbYZD&#10;KY055Q16nbYoM3Cv5Jlfg+TwZBxkc1FKwAHIM1tjhU722dd91Sq8qV9Dv6mNkUZDv9IiuwFkyWw2&#10;Ur0vJr6yoKflep08XlqbNtEpbh/XihpewcVFHQRNe/OhkW9FNXo0MbGzccZvu8RyrxlDyLm4BMJY&#10;a+WW3oSwgK4AhU8ge7yirQ1bGrRlnQTnJON/cRwzwiOMDcKff2IO+c+RdPuAAvmDD/4MMv6z/QdR&#10;8R5VBfwWv/rVn54//pSq9pt//8aI1DCMYcdWB7HC3MvvPv7dyx/9DbkKS6pJVziM450//PYP33zz&#10;4ps/gM///cW//+HFc7uTrz579NkjFawZ+D1l2uILdY98dLrna+58SXoxEmv9DeDYmutoptAaF+K4&#10;XTuEaEg4RlrWcXwIHCPyC2P77m6C8e7BbpkDm5yMJYVGyJtG4KrGBRLvvKqTq9LiUuXjhN3yfQV8&#10;Uf8b9wo2q3uTOznQAymvFB2X6vbQao0ek8EqhtlY36mNxQ17GNi0FJMmomQWAaFHeFq/EiBWoy3D&#10;5VrVNJzJuHAKFVlkOStujY4WIG63qzzczGmVwm1q1m/7NUDGGOhwRaQUOPb9I5qqjK5SJM8PDca/&#10;+OMf/wgck44lLVAAefjwy8+timd1kHt0yYOMP5SkIB+jOPG+qePnapK22gWA/M03372AldhSx0/v&#10;24TCl9/BMW8g/tnfWMn7/+h6H58s7zRr/AFF5KdKESgqogXEYhttpVps57Vq3/pmknWnyXe3yZjM&#10;dDfZNPkmO4/V1hjejNtIYUUBEApIUWcGCbo8FRlRKHRRGev2z3rPOdf1+dz3Qzs3gErV2nq4ONe5&#10;znWuPFqR4FlV+enTb60cqyRPro5hNDhsFZk1WTyZQGYG0cWuc8lx3gTIdiTdy7GInQ2nxC7Y54k0&#10;cO5gxALDObctCMdtx9vcRMkIHR9P8Cfb8cO4nF8QB2cgFvBYhFYvXZPzBIt1JPmXKnL4J0FplkHO&#10;bjnL5ckDM04sWjgCKTEFg8nw1AHljjeDuY31NsZBs2mwXM9qqrF2r+xnX9ZFpO02c008TWjxHfHJ&#10;VJWmqnFTUwrHeWZk1WRx6Q1mow91WTguSwpyRaog44vEjs2+8F1tMLbTL3j4t9lkayeGY7vRp60u&#10;Wzfoe/mCHR64MXE8ODKoIR6Viu47NzC/A5ZtF4StXbe1eMNXnhHI96zLYzWeAI4nJyYJ5Eeoq2Pa&#10;7wCUISA///H55z+xFpNWwAn09LufodhAzB9Fliz5jiPuMU4Jx1iO59YIZKvICtO6DAUOySw62mSb&#10;03buZu9e/Ydv3dpkiSnV4aqPCrJ4gC3UGbE4XhnTq+KSvpMK/2kkFVaKC4OOW5DY6WEWKizPB/LP&#10;WHIyEPklcTkwinye0V5rp5f9eqhdXwyL1pb4El1CDUk1rmzwQAs7lWfOH/IEzsRquGko2aJss9Fk&#10;k+Uc8C62GSlNjmD6s2dXZh2A8wpy6fpFJznoDxl+fSSyYUNFECiYZL9B+YRaXjFNcHP1xnjInZxC&#10;lWmPCvK+eOLO3fJiUbZsWIAW70WODV4v+XGnF2RRZFom0OPN0kWvJVNRi24fS7t6fEl0Y3KCSJ6c&#10;eEogf0ccL1qsJm6aTo+tzf0oSvFf//NfP8EJ9N333/0CjIXkJ9bv6UVgXrXnxtgqQonmMB8ZQ78n&#10;39ClS6OXui6f63ulJnWgVzlsu+3zl5FAUQDlGWXlp2y0KYhZ3wFQBX9VOowrw+qydtyTesxuz5Sv&#10;6ApmBmlMqy4oMsliZ8pKnzfZ+zuNXmrU15H+hbWpgsypdXk4NqelvrZEgAvpRUpvbzA4K+mQ6es8&#10;+WgxbKIVfg2cBVnOCAm2ZSl5GYpwIMb8Ahfyn3fvTT2Z9VzCCUWC47TL4pAVZJ/hWR5LgmMPzvJS&#10;7EdKNpZ5LTZqvMv+tfwLPdlqjjrbqg6pQw36byY3ftHLp7O3JxuJhdSKWb7OSoALG6ZXfKtpWBT5&#10;smriFc8RArGYJJCnH4JYPEUZZosHBXkaycdjz4Hj//ovFmRTK/KphWOYH4eILP0NAhxxjOngyvwK&#10;i/Id7JbM0WzPWyOsyF22hrLcV+O3TcPlpl1qC2IGxbYdQQolV97hxKLcie/BcgOyJh8U0PQi6nzw&#10;oN/F2EIgRxy3lZjzLSEWNFmQIR/UGl7tumYvkS1++LuyRYoU53sxZFj2K7jlfs/ZxQrm+paYycI2&#10;Lgs8q1o4NvpuOObhWcPx/qb93uulM3woZ2gzr7rGUztiHpih+HUto+vJBBi35gG55mc4Fv845JLF&#10;oc1/5/Guz4+U4I+rmAJbVN+/v053OizHDBW5tTUcHbVNycwRW9BjjPHZxy96rRZ3AsZU3QYHjR/P&#10;ilwQyKIVnITYHMSi3C4PR71i+PLoldHRYWx/wFIBneLud0/pitDsAuYIBbz9CGLBcmyq23c/x7E4&#10;xbepkci34haA8cw8suKQF4eKTHKBqcjYWJeALCgv9+0gk3Ike2YKGzz8zdl1bP9qudUN9BTehONa&#10;EyFMR4vBkgfPeQuYXuVnx1ee2tGgbccVZMWtN7SU6HxyGOutr8i/VJAjsGttbaTDYJxu9Mx3Xx5u&#10;JhZGFHvEbHL+M6ZZGI4bwk1bj22rtpwg8mOufiuLrarMvJC+jmfcg1XwLb+4Zndckys/3OHNREbc&#10;+gtF2Tf3muJYjxZk7f5TLNbeXh6KN2tEXRG6PGrbHNlU1zipAIxDHh+/whqQGR6Cny5PtI0vYVp8&#10;/FLFuJNdnqqxvXEIYuVYls078gmJVpAYm+72zOKPLw8jvGJ2dnJ4dBplmRNprj/Tdkyh9+K0rkE+&#10;/wkI/kmGzR/Z6P0cyCkYP3wocrGAhg/CBerx/Pz8zPUhoPk5m72xxem5udF7NhBhSRaQ2cA0Kf/H&#10;/q/uVwqDb1luU9639vmrgGMKbwdNo203Fdm6u7a2oGP45CP1mEjXlqi3Ysi+9ESC3OY4/uWC3PH3&#10;ReQ8jSK11xemeeU8YrvJHKNh/8MnejYF+TmO8Q0t9YcPe/MmXtEkzxjLcdhqdhzjs700wXGruLFw&#10;zJn/3uTGD58MEdz6y8RifayFbXkYjGOEYSpjKD8+q8wORlUHMm8wPuAnlk8bjhmHo0B6iw9hPhi9&#10;e2f7HMYGYryzcjwS7RVQK+AYmp1Vn6eBB2FMWoEfWq817H0efBeoyuzNpmk+hmLBMfIoHfXPfwIx&#10;fvHT//wb4Mxq/J3hOK/fWz/cW/hWMKZ/zoA8AyBjJAJmMX1nbgyyBZS3S1oEPLpDV77x96TIlCbj&#10;Ez65Eg3U/5z9oR5Ld3Op1oSIxNX293DcfjAobrEiVobJGZy5LZWWERw3px3IP+T1er+gU6wHcW2e&#10;7OaON7+97IyipDK1Jx28FQHJDRzQFlVqyckGemU6I72NC80W3lZjBNlmfMqK3VZqxxQ90e5Dz+FX&#10;WNjr0RFrOG5VJRZij63nFOnhtLsybfxn5szNqWWn0PiZSVMuN7+coEk0CpJV43ArXAV5n2Kd5Pbg&#10;QYmKjM6d1B9+RTDuzaEcG4xnb4zYIMS5Bf30NL0RxcOWXWGhbmQWz3yaZ6Fu0CueTqwOjz58qh1+&#10;rtd1CcdMqgB+ySv+h2WZKP7WsJzq974N5fj7yCw41oPjYgJIBpCvX88xmwiqBRjy3HOef+rqsh3t&#10;K3192/zTWOWGXzerqnVCIsT28VjgfptMg1fAEGEzC2CIrdxBs/mKEx8MOtvBmKxiON5SngfjNvOu&#10;63+kXTYKSx0/F5F/iQ+vx3C72rr0LEQ+IecVkVG4sd9yKxqs/NoKvF8OtfmIfYrJhWkb0DBIVJW6&#10;/GbDkKrguCjFjKTmlXiNsC51xTWU4njUKtOaIhTHBOiaXxDd1sE4tX/ngzzZ3pwes9fbmPrKYX8O&#10;u2EXb96fNumttVUxiixRIXu0Yrt6vJxIxdKI5OMRm+O5jZ7cGN+bGumHcqGtfz2gFDbSu9R1iRWR&#10;0J58OLW6MEF/BSwVqzzDO72I1TqUzL9hG+Tuj//1X/8GWoF6jGoMJK8KxN8l2vG3KXL8vXs4vyWK&#10;F/C7TqysTADKQ0sWFjc2LYc9BLgu5OBLRrnTF3Ksthn5KwtXLSsq3DSw4xWNVreV4VBnSRtoRQBU&#10;ZBf2FirxwYNGPWrT9ThkGMtdX+KmhnqZ3gzHB2FPq23/uWyxvgjnUYidcQ8VTyq/pX1nih6nF1Ms&#10;gsW0U342eURUXuJbQVgidTsx1TZOp5vsc53fL61OPvsDjOui0pbcho93gIDj9XyiVBV5XXChmS+q&#10;DnkxPmR0PFCLss0b0o/lbmoMU4U/KCcwYjY4OW6JOtyIIJA12GoVsajWwRS79rjdpQpUY0LYuAUr&#10;8aAFr4zIJjSFejzI1SZshBiIWYGvmGIBYtElAdnSCSdXUUNXR0UluMPRNUocT489B7FAKf43vqPq&#10;9t3ct6zI334XtbekDied3pOFJxMTj1YIY7zMgl0M5QBkZG3ZYVT6LUYNyFe6x/q4vmBRONXum9Ln&#10;6/aQ3Fe97a0Ex+WO40XCyoEcIJymFMRxbR6ORVA9/LVEQ30lt8ZTc+WRJP+dkpz46YXfjp0dO10r&#10;toiL1Hg6iMcYf7SFvarCYD92h5eocXjvIEZN9lgW21hiq2u9HHFcahXN/lfpc59MLOTkutr2brIs&#10;JhS/b6/vZ3yhNA6ifwZh1yokVxiSzals0h5phcZ7Ci3cYHkUMZur2k0dreDGu/ecfjO1oPbmaUgW&#10;HM8C5qW8qmE4RnT5jscv7jup6Ox0ikzteJBIRmfnW034Uf/gLF4x1PPQFVAM+pEvC8gXRZiZFMvY&#10;426Y1KZHmSN0lyDuugcc3/2RAjIf1WMRizGjFijKBHQ+pdDz5Ik4Basxnv6V/tn+lRX2enK/aVqo&#10;a3ycLWqTu08UrzSs+fqee4XdflGzp0Zv20bheEt7oKyLQtHB9UAWlmvbO/DiJflgcE7afaW2kCfI&#10;6RlVWwJ5UwBybW3t36EX+qAtgwQY88Umd4kLOcrH5Vvy6LEBuYVDPNPajFkYflM7TvUFMSZLOPav&#10;89Wm4mg4JCRvqwmXuvfb8MMkY4dxWBR7PzwpHK/3zyd0wknFoVCQDccUfstMM3YvcrMFWbEeb4yU&#10;olWGCgluSun79FND8oE9e07W2UjAtlS223WfHZAq7vfmljpzPgAxEA+67oYgLBDjQRTi2cH+/pF+&#10;Lvx3O4zDPRBf+u+icXNWI72Vie5JLDXd/Rb5E1SQAbVn0OF+egogG5TZ5bEcz6kg6wVQ/vZnD1xD&#10;CwvE8sIEXvsn+gnlpZUlAVmps0rpHGW7qX3tc33WxVBfNK/45sNx6V0FWRH25MeUK2rTvZckuIP5&#10;LZ4DebE9xg2WpyPlbWDiJBUHZAlkXAGHNle+JZZVFyN+Vo/ba73U1+6MkN3pruN8+2YkFgHIbSUC&#10;sk7j4guBKHHqLRTlhvq4OG3/8Uq7Qk9XWmPtHlf7ue9Wk+A4DKKdUrybMIr3UzhOrPP5uUJV6fTN&#10;GCt0yP3KSVa9gt6AYYTANhdvyBSHwwrBamzJqiAVDuO3PyWS6fwCP2b2aUjfM3oMGLMcA8euVyxR&#10;O9aLWj36NcUspkYGUJAJ6Clb+Uebp7neZPdlc9aPQsh9hu9Mwtgz8RQDPayZgiPDJcTR9LPR6e9+&#10;+mkMettPiVoxByB/F5DM526ox0G00MLeglb2MF6ZmJ1YGcDRkZUlVGRyYxVkxSQPd1vqwJVzIemq&#10;OmzdBhx7ug46PeG4QLJbFHAXO4IEl1+V+SGU4472RQNyQiwMUJtCQa6U0yykBLMi26JSSg9Oxwwl&#10;DuNQkMksdvpT65OUWq3tBRO9UWQOxS2N0/d4LHGyyCGcL2DEbCG1BzS+V4tZEGZyxUtT3pYHY1Pc&#10;/KR24BTvp59MadXPlIno4KzKpxZVtlbNYUhVAPEGmuBRiIFhRDQxCtaTEk3hDjDeu/dAiEw1IMvA&#10;yNlW0/4IY25Tbn/82GDc29NDpxthrFrcOcix9CD3QViNpSYPdA4M9Pf3E8kWiyX8dnvUsSqzkjen&#10;JnQZBMsgKMnItRKQ8XL3x5+eGoy/+95QzJrsHBmo/e5uPrFALRaM/6Y4gIWHstP1D0C0GBpiRaYg&#10;omUnupFH/dOqu7vvFX3R2WbBZPHImi5+0kMlHGMwXXBcC84dBmKrybXt+Sz54KJm0qQVte3uB94S&#10;eEWLF+TytpiBYmcOdAwvCMlpUSJVkw3IoaXbmSRySi4mottTWRdJzkUYTQvIkiV4XvyIaRRFvj5d&#10;KfNXpcluFuxtFiBOPRTNSpWCad2lGjakZvYG5A/rTKnwvd2I448++mgdjtenH1tz5+U45rE4jjkC&#10;0XKIRxg3NzfzeBOArJwVwDh8Om0VN9671zJT30Y9fhtAPvFa4vx6ZZvl6PCUe8UrBmMU457epSUO&#10;8gajS0hGIfR3KML8EIoxyCmQPDvFtE1qycwpvBLW9RhZaLiemu3vn1gd02YTl/MgKcC5eXGaupt4&#10;xY9GjqW8qR5/HwrydxHGT9TkfbtgkRbYC5kkt8DZholHA4ByDjhGorJWnXyJWjtXnDhiILKRu78x&#10;Y9ArskcGIZIQdWhjxupxbeLdWQS4AoyX/Y3MQpxiURS53XDsh8FavNejfKHBsF1bYWksIbcoT2z1&#10;kSXHTZBAfdtrd/pLALLSKyi38QM+BXH7cXQgb9KXgRYzKxbYCVu72aw/CMAtFaUhxGnKXbxRIlup&#10;5cGaRuvE2EjpNt/7wBzPIvM8SCHA+O13Pnr7I2E5U1pVVfp3nqr1GYYWvSnBokwixWYPpEc5bo4w&#10;1hIs/nAQKoyiA8YHdE9AKObriTdfs3osswGoPe0FgPHRGs3xlnp9CtJLvUKi26BGIYOzIzbaw4Mg&#10;lhFCeWpyeJJAJVOGdoEpHhizvj816Zne3Zrsza4+fTj33SoDVKYv0i00PQdWscp6/D3V4znDsVVj&#10;ffu3vBbvbw8ZMKQwi4WFhw7jCXZ8APLKSg5IRrlHov30qJ1iIJItvvbc9mpYUTL1Mdr1sCFZYWfb&#10;q41zVBSUGI7NwLMY6/HB/JLcQX4sFLuGTLdyuDlaGYL7Ax21DDi/N5cnWqSNE9EFpPIbVLZIK9pF&#10;LAzZ9iP/sNuFPEqLf4gWLAk3NDSbnxwKRYPqsfhGvP0Sz6GrIAvHgDFZMoqx8CvnSWlNyN2P9ldJ&#10;bq8JyILxO8DwR8yRzsQgoF8EcN44z3IsyI4PRanNA+mb+WpXPyrsrnWNYNwqv/GeFKswWoG4X+DY&#10;D7fgc89yRupJjntzvW4QytFbsSS9olNw7nSOIUmZTR7eMdVtFmUZ30NP180rCoAxPoIeDN9MhYUn&#10;bk4zUggC3Njy3a57KJqjODs2p1nIj0aP7zpF/i4i+ts4CGENfsacrAU9DwlivLLRezQw/6i/f34G&#10;8tuqpL3psOk06slcy0e34z+zzDeCk0fXbDeqS0fkeUHQ3dILoATqYoohaw7SIYLcEZLlt/hE7zjv&#10;TwjIcamGOlezHMANJQx802Rv3ZpHXM9zD5BgHFDrWd8p/dj7voBvxrV4aS6n/MZOj4lQOhWCVbWo&#10;wjWEWNj6EH/tsla1p0+RJtv6XVhgiizZ+fHuMMWLMH7Hno8y0UZf9XOxYh1nrkpTi4Di5qBUWCYL&#10;w4X4G9bQw0RfDGF8WjAmhJmU+inOCLxJHO/mmppgbOcAQI7Z4zmOe2k9zrry1pmFViyWPDiYHVR1&#10;nhWxGBwAVx7AO/ALAlg47ueDFmxCNZpJAJhSkz/jxs0q4o3HxkbvyWMxtwyqQV7x/U9RdHPdLchu&#10;36ciLLBtgjXTBRXkSfLjBaK4fwrkhtwCOL4BEXkZWUXhrAgUkzvygfTtsD5ve5I9KhhDZ9yoeox8&#10;3UxDnIN4o1fbsdjuzdxiahLiekUivqnTa4sBEm2psEsfUPPLfIsKsnAc7T+1tT9PLUxgnKTWr1Mr&#10;8muyLZ/Kx8mxCHl5c9gAsTGIYBySCNMRbnY+WoJkmXsptnm359pbE5JOkkYvBOaJVryTPLbXFKtw&#10;AuOmeCDBFbmqRHwjMy4+FOS25rA6XWwRWfp9gGMzduzaZcXYz2x98onOYYhXRBxbRnKG5JgTkJw5&#10;hFCJe7MrS72dgSHbayd1OIpw/SMDAwPZARFk8or+KcPw7CR+NElSPDEly8WkEgGmRmbXJrCHBCBD&#10;fENBxjbd2BiY8Vysx1aQEyQnCQAgxqrGnOa5YgG94uEwgPyon2jmp83KysgNfJIs3tVhVG04dV2x&#10;bdg7fX34+2GA8Wa7N2za03Z1O8IxNkIySgDKG7e5EpaW3wTkjvbgwtA/DIpFKg++xOVai/GxzH9d&#10;vtmSJ6Lly28JjoHfjjgU0Qc68nAckNzucxK3XEC9KAlHv4nkoqAlk9xk4rnTJPxKm0tllqipFEIl&#10;QNMgVBpHeuQVrcKxa8dIZ1I9/iiF4+SO6c8KsA9GzPUWwwwNxnkpFkoB8HVTHnKgrct2++vq9liL&#10;JwjjecdxTIPFbtAKg7EdrSarePGg94UY8hJekb6y2tk7yKV/s1kI0Or4Bk1ZHhxgMUZBtFIMRPdb&#10;MR4exvcmQJef6XYeCPMsgba2gq/9lHqnWZDvdd2FXvHdj6YeR3uFUJxIb8aNHz4bffbMI98Uj4yA&#10;IXyOTBHIaPb4iQT5LXdjdc2AfE8Vv4shilaQdWnUovXq7QDddh978u+rutrqcRjoxUWj9pDkk/II&#10;LUp5aw87zEpzbeMN0phLdVzrca5y6XZ5AT2cbW0pE+fPYBztEztNr8AHrDLvTFb0OgLSrWp7obbP&#10;JtIL4LiFVDgjgtwIZtFghxEbGgI3XpdGaPFX2315qbrG0lU42XPvvPGKre6tSNdj4vifP3jnnQ9S&#10;OAaSk0g3fXvsWDBaNCWhnIfsTEjcli4uTgfIcsJHd1cTMbxfrALVmKIxIPwBH9Xj9xXjsHeXs2PP&#10;+t7x2Mpxb+/9HJqmXrZ5SzlSCzDj7GBnNttpq3pCM9/1j3QOzJIkoyT3W683ie+jQk+wRE5NKL5Q&#10;3HiWNXsgC5UXp6Xh6kFBZs0cI4x/TPSKMQexodrlY1bgv42yHD+z8DcJFohGJl2eZLPHf98j/Ivn&#10;VyhbwGfBK5Kyh45S1haQESlvtEKJ62frKTLaMdAyu6a7IQgWtRxLLxqyDpq+1l4bx9JU3iAdd5BZ&#10;dFjuj5s3/ZqSLRW1lMSjBpYA2NBQaWdst+z8u0BOZQlp/tyR0Iva6Ef2+hxNFzuTbAsVZDiPDbvA&#10;caPlmzXY5nQAcH0m9QQR0qgyLG5VFgMQCnIy0jPL5t5Er/iIEP7gA6vH1VVKKUzxCRvvCcYppuHc&#10;WKdCtBZS7BhOGZAVc6hCvLXVyDEsbgHFv+XzwSe4JnDCTn8Lx3IdaK/vLZZjgJjleGkExbgHUAZ4&#10;O5dmB/E+Ow5irCm1xDjwY0oYYseDpMaAMsrxxIBwLJrBFBapypNiHFOzg/PZbC439Och3vvgV/3R&#10;0ecEcSjHqWrsvMIyhZhN3+XVOOZw/o0h3xzZaXlqYXICHHmFzd7S2hhvL6AgE8y6EnwFSO7r8/u1&#10;im9XSfZ8YwsiEY4L2w7GJf3ajtrUmM0osr4V0NYtMJt7s60lHq9rqWzxEJRwqLvSPEMH25Mhcz49&#10;TgILjVfwJd9+HEu2FekUyp2RcMZXqIIMGLMaFzWqt+MRLgluzRmvysnBozgX2RhWT2V3ix76prAK&#10;UucLu6/HmTQL8gcsx6zHAN+h0kNWdUMUfWpDL9/wViWxgmb6UIV1UU8fKhOMm0QnWkVpOMZ7k5zC&#10;QEwcf/AOz2wpHIqH6hVrpDFIzbsvQSp6e18soRjzwSSk15ZBlvSN9XzZbNaoBU3JRLHgq1EIxeQB&#10;FmdVZAB3YtJnfRyTdE91zw7MD6DUD+XGQhYLCnLA8XPez0twLBDf1R7Tw2H87HwY/43QDvNvNZEL&#10;U/oXz8/kcqAtd+eW4UMmjkevXJnm3hVbPV23r+ddWx2rPVyhLFhbjoBegZrJRq890XUjWjuStIqI&#10;YokWIRxli5mV83MvtUlkFzyO8IJTmye+kdwG81uelz4d7Wa8oiPfRp+altTmd38BxzjxBE4TmrxG&#10;8or65ABoWJWQz7wgVZI3GJCVOFWtmCFltJTZIsL+RLLwkDEF/KdaPfR5wHC8epdycB6LhvpkZTqe&#10;r6HtWDunEuHcXm8Zh4SxoMwejzD+1GD83m/fe49ARjn2jLO6ra668berBoytywOEc/K6sSBrWRrg&#10;xds4JnwswVmKF51s8CAn22yaQz0xY1ZjSGH4ZhJA7pd6MWnC8iSTAkb6V3JD4Mi6VYMZ8r2uOVCK&#10;H78XjKUgJwORh0DxdwgQmmQ4hqZ4ivY2fgFUPxwetrQMAzInewMrHO4tUaOeA0VWYpbMQnr6ENNN&#10;SHmAO77LCSb5Bed8PHnJRdP2FGSSvQxr+YxkdAQBGB/rSCoyMBRNZ3LpGLMIWfFHknIcWrnav5sh&#10;tFOmoY6EWHQEb1He2C+v/yOQTbIgsQhahSYfhuRMALTftq2346AuJ2+wWTWPSNhxcvMPVVtBrtmf&#10;mk3rCpaLbx+FPg970KzGJhbva9oHb/s+bogci2Aujb2encKpUtQs7RbuISqNIRjcLtmHalznMN4L&#10;qeLtTwDf3/EBkD/4JODYs6GkgeOP/tbXYhUvBORe5lb0agzC/i4LAHeOj/dkKVWwJA8K2NmRkYFs&#10;P21vXocB4QF+F1/hqR5DrpiEcjGpqZuu88LJiWYvNzS0etdOSWOo991P3wVzxdx3zwlpwzJYMQ3z&#10;qw8Z8ILO7luHsb0+u0g4Xw4RtZcuG5D7YeIcyq0ysB6ncBTGOcorPDKc9vVVKFQFO9B4OWI4ZmG2&#10;NTAuKEJBbk8BOd3vtYfJB57FaI5Qi+V+IgzVSkqS7c6GyhSUj6j9Kw84bv9FuSIsLjmWO2prkxF1&#10;bXrVaWfiushPGjIgF/rUI+RiWXeXsYsDBSFhKK0mx3xNnEMJkVlmRgOzaIrTkLpXd6eSeF93IBPK&#10;mepDIcCi6Rhe9xHExPE+MeRjgS7neTqrUicfQxMY9q4JY3+wFC0Yf+Aw/t175Mdv85SyiRW20MMx&#10;TlnN1y/lOr4P/Vi6my2ZLg32dspn0TN+axxoBisGsbD6DDE5mx1At0fNwksxNApr8sApxCf6p0hf&#10;VZUx6rtyRTmygNqcQrjxeheo/f5H1mOb54WCjFL8dBUyMTdMIBqHaqyrIcCxCcQWiMhsz0vPJhcw&#10;oX4EIHNEjQHL8vJyFy8vdA13qyDDPN2HwHmmXJ3xqxpHFWtcX2EFuRhfdI+XaNHUKIMJyM4wOMBT&#10;+W1Pp2MKiR5PbPPpyhgNiL7uuCGZMLata9EKMzD/nCB3pFLcAkMO2lv8qhCGfvpNdq7LG9opZhEY&#10;socJNRckTR0HfSG0sD5M9wpS0kXYsmdFtl4v5aXfmjJvCsq/f4MOC9fdynwGourLgoySzHdCcmrf&#10;KaHMVVFtDtt9MU8LnwT7jFPIqknB7YNfCca/Jo4/IK2wYZ7D2Eyb1R++JI4f3A9jkCXPrYDsNsjV&#10;/55x1OMeRgCgMGfHqbiBXoBaYKgHbjEB5qsHIJ4kmlGMqVDgR5PDCzal1rVeqMmzS0M3h9YskAUv&#10;sMGxHsN1SW7hKOZqP5Y9FiQ9cwRNWmGl2LmF3TW16BXCWNsnE5jrcUFkbRlLJzj4q3CWK+zzbJOl&#10;z2AMHJ9BLqwCYevtxJJ4RcGRSsMx4Fv7iytHGnx0hK/ySfm0TpCT4ZDUakcHK0s8ivh4yE1u35J3&#10;cDpPrehYf7c3TPUI6FSbB7xuaU/Nr1N1eosV5JaQX53MouNJJpbhRhqRjTGHbi/geHu4+F4dF/6T&#10;6bTvhLzrJyteU0FWPUaPl4TQH3Mc+5Pq+FrX4zjAmKC3TwD8o2OE8b5IKl47Eavxr1WPf2UwPkBy&#10;3Bqcx3RTp8oxHUJI7baC7POQERTlnnFiGbUY7wdmWZgH+zuzs7Bvkhdns+NGKDgmxmgPygXhTFZB&#10;xaKbrGJYkS3dIyuzQ/8xRIqsSJa7k9Mwwo2NCcPP8c4gjCKOEg5WDfsGYPy3h+nzN3gu2Xlei5Lj&#10;oG/YNLh+EOQVSG/L0y9eKPTl3uXuO16QX945q4yrM/Z4sDH+NqUkM/9HBLm9Y73R3bwWi+0E22Jt&#10;yrBm3Z5vQSmq0MYQGfMA+71GpgccNyfclry76fmZbutwvDNhFTtrO6I9LomP3RlyMQJbr/WhHgpy&#10;SYsCrBMc66AnmUVjuPkZWYXftLQQ+rARp+yeUpHj/dHD6QVZGemqyW/83ilyJrEaC42toRh7PSaQ&#10;jx07FrfWW5vSOXDxZx4TjvXr8ct31bmpgtXYScWvf/e/3mOT9z5ZBU7QcsPU80J3bKx+/PL3L17k&#10;DMk9Et7MfUznJhjxIFq8LJ9xPZ2DA1nJydnBqalBiMdhsCfFjTNiQNi8DxAtJia7n0G4gM1e5yGv&#10;TPWvLv3H/0WvZ4rFxdHRSfg6YYX77jmTvgVis4DK2jy1wJr+0Lix3kSPMa8jpQCSL9uVPcNxPxb2&#10;MG5BKZ6ee/EcYYjo9hTa5cziKGB87ngKx0dxgU5/fxsijilPGKOIEI43SDsiH+0IfV+tS8yBWByp&#10;dK0NW/+Vcl0ct+PcbXk5nYksXJsP4viPnDewGiefOTvFKnQ8ZItb4QK9CGFZ2tpTFHtDY4LjjEL8&#10;Ms12+wUVub4gEZLDCRz311eb7cKSOPOcyKlELHGL0Otlov2YXZ2KqyFznyPTBiJo/ppiBEOpNYGt&#10;rXmVu8mBLKnC1j8I4w9++x5BbKziHcIYVw9lPLaVNf6RN6scA7v3e+8PsRyzEiPyGCoy+DFrMQhF&#10;dmLWcYxCPAAsA8kD0N+y9Dew1TPBbcCAzMkIwbxA3QLKBZ1wuuN0iQV5dWkI8tj0qHmFLwKJzx5O&#10;4ueuTtBUPDmlt+FhfUfLqoBpclNPOCY7poPi4jOtBMJ4McxfiiqOTnJ2FVd87+r4AkIGRsMVVhTk&#10;Pg+BPR7rMULcjkKD83qcmoT8cqCEdXve8TmlqHWbshNk96qDjTY4pThe4mEu5fH8UmoBOlmTDtpH&#10;ratq5tT0ps9/hq06mW+TOE7VbX3M8pDNDF1ZIKeQPq+K7Yyw3eTSR9MCsuHYo47j2cewF9LkSBa2&#10;Xo1ZLO8GHH/0Tka5sF5fyYxbW60gNyXYVJVtjTC2KQl/6r6fAxnr162uVDipeO+90ORJOoaBfned&#10;LZeG8++by959QRy/II57UY97THMbUfZxj2Dc0zO4ukRmjLcRzvc4IAExxgPhGODNOo77B5wo0/Iw&#10;pZaPMxJwBMviBJi7BztvLFmvxyV9amMKg3s22b/C2kuhDr9wEgWWvIKAxvROZViU4t6ze13e5l28&#10;RzFj0nEMx8VDTBRJLLjVele3qOHk6J7SXrcKcsIr7GICryWo1aN+XMAo74Ptv7jRXBsyik246PCl&#10;plpDpfkbymXYDIFCGdvOA4KPl7RFHB9sX4/k1Mg5fT7dL92kTfc7Y9ndaSY3d1hE08WWZI9am9Q6&#10;W0TpzXFc0BhxXBAPoifHFrZvDyGtNqbeVuqnvXw8DTc7LTshGwtAlvhmOHaOcMxxLOGtKUJzH5EJ&#10;EUKMw6Cs9wmI8Smy71gScuhjPOrGb0s3jpLbOzBWoMfbrTFeVQi6xax2/8cvTDy+f//WLdEKzEA4&#10;zeOwozcLEFNzG+wJrMJRLJuF1vSgWGQNvQsLEcYAsmIKJ2gYon3zsuVaXO4ezI7nbn8DIC9jftzF&#10;LCstqQ7DgiF94iEHgBOzKsUTIBYsyA+H/+ZiG2sxvsdyzAaPbeDDZzJ14pfCCYeFvZG1tekuLodg&#10;gxrWumHcKdFp95c37hw9E55w+APaxdF6+N62c0QCYpHGcbzWiPrcHriF04lUFkut75vm4dhuhERD&#10;sge6JNHJ6WavNlo1khtjfkIhVYt3uvkteOgtJHxnyjaUh+NC6Ra8vVUgbzrv1eoEV6MDOaVTOKPY&#10;HC7m8U1jTucWljuvirzVgFz3qjMLEYtMPtGNlTgQXicK9k9UlP39vpMAMN7t01sSecFfsmvXgQOq&#10;xh/8NhTj9z6QckypYhersdai7GtJBcoxcQwUA8YQLHru9/TcGmctJsHood7WM87+jq9ZDxjCVHoW&#10;XvpBOjYxFDEYDwC5xpHR6Q0M4Gs8PkDZgjYLJXHy9cqN7PXxzm9u9vYiwcKBjAXrK8Oiuai+ej+h&#10;Uk8degFAHQZWBV3ZMZnYfUlABvwnaeJ8uGB+C6pv2KLO5cZQjzlrQcnHqh4wrFS6G3N9RxMYH3Ec&#10;qyDblUfDcUdtmhov5l2isZWmJL8iefzmTOWRgOMKq8hM1wrXyrZEhpwa3LnYUOuw3Wm/t58B8ble&#10;R2z+VKXDAd8w2UvgbWtOjuMSO79lBLmYtCLCuLE5qBQxtFuVLRwiKzNewSjDGr9TZ9cUWhX6qJKc&#10;MItM6TGSAdXVfXUmuUVKYdSBv+zkSaUln5QUoRp8Ej846TC2hjDAuHUfptFvkBqnYKwByPu0Vexi&#10;7nF1WeqcyVu/f2EoBoxv9eR6e2713LpFigxK0ctarFLcQxxDNx5R7yfnZidKMTXkAe/xVIXnDcez&#10;1uNNsKSqHIeLCyAWNwauf5PN/WnoxQvEC4pZSDyjLHdZYH7mOJ5gTSfTkPvYRWP3yJNVGDuGJkJL&#10;MouyfjDBPae1aW7rjXbBsw/T25SAvHpj5CWZRV6bByCfIY43ywd3RDhujwtHi3lHDyKQYxh9jCy0&#10;8CFCljh2eMiuedyOjoKwhBDwPCC3/xKZiGcfd7b7cC9Vj4NtPuA4wXJyL6Sw8BS7PavI4MIZX4DD&#10;BpyufDY2FtgNss3hJJMhWXe+zFhfta06Bg3tZ7TYfrkotyapm69CSpb29jb3/q0YnzxZt8/rrs31&#10;7MN1RPCe8NjRNwe1/UC/oDWR4wBjTKPfOMEOTzD+deDG7PFIjutYjjmI1R1K/DeoHN9/ICBLrejp&#10;uQlW0aMnyx6PmlsP+EW2UwZky3uDgsyGL9s/63OQ1COmPCnD26SpD92XYy7ylTv92Zu3c723hl48&#10;/+z5XQayCcjDtHd2e0WedDc+LHSTqLfD5MCXLj4LBnlRi0tI4CJ4J6kwT5i/fgG/dmJ+PjvEA77P&#10;sHSy3AVeMRsK8ssboSAfDQ9/YPX4cMBxXp+XmkG4WuGDj4OyVVhSll3HYYy9BSD7TYIKO9dQcjyk&#10;dqYlCyu87mGO7CCAOcFxbSr32LKEdm4pX4fjncm+3hbxihavyKTIxLEBmYUZikVjc7NryvnHDDb6&#10;Fel4S9rnIPE8E22UWz12kzAmjgHkjz7KNIVafLJu10nV4zCT1ocJV0H49OkDBDIDuE8apAXkk1bB&#10;HceixzJVgBqzwfs1HuDY7UE0z0Nx4/aDlWN9hlazHD/ovX/+FurxEN1BerVizO8RxjS8EdOdSxAt&#10;esy+qUKMXdMRL8njEcGSMFiOoTpMTdiFSB7rZQynrpwOjo/P54b+NDSHEyFjZoRAt9cN7KL4Qm2G&#10;q2iCy6mTDwlkY8jDivEMWCbJ6CInJqNY0NLehHadwEEIZMxCWI8xl8ZlqDsjszYIiQX5SKzHR8/g&#10;RSekGYHsOK5NCMViR7oRC856y4w1jmppQUIxLMjHLcjbIKGajObxuIfae+RhPh9JPPGxFIcbvZIj&#10;auO6nv1Eu6jgsG1PoxgRnEKxtXmCsQJkG/Osx4Jxcg19o90stVDAEH2s26MkFqVs8hSSXFPjOLYp&#10;W/AjC8fvZAIrRj2uMwbssw+SijoDMbb2TyPI6vSe9AOucbLOhn+t+2I4J3u8AxIqfmcoBo7fCza3&#10;A8ys2L9fN0wr/FZ7fcXuj0Urzp9nQUYxvj/EctzDwnxL7V4PWTGVi/Gs3nf2CshAb/8K1keJXFnd&#10;olbhotukiqkZhbpxNN1wzC3mK1ODWeB46PYaVkNegFpMgyNjCQmbJNQ4COTJKRnx8XsAmizQsLeF&#10;YTRh/AwZckQxPfXaDFEtXtCyU/flqZmZJYgVi9N0vHV1dY+MTN1R2O3LkZcqyEdTD38EKxzscAHH&#10;LML0UFioUBwzxIwJDyjconD6eKFXe3lU2urNPMabxxs3F9fTXBFvM/iKXoRwejep3b9jH9jS7tem&#10;Y0hWgPGWfGbRHj5QvunUKaGYOG4pdByrIDc2BrOmJtEF0pOLk/3/vJKsqbQBWV0ewyz3S7SAHXjr&#10;Vrc9eJ4Fcfy+cFzn9bhOxop4WwE4Joz3ohIDxdjgQCQbXvioNO8y6Kv/C8lw6AlRjQFjq8V/+MMf&#10;WI8F4xMnNMeT5FZmrEJjyuqvCeMHwDF6PExBhnoAX02ne0iUJbvRiNyjhm9Q/k3geoReIXAKyBXc&#10;ZTIcT3Cwl3W5wjQ3ag6MgAus4pKFowDIN2/PzAwhmQWmHtxuQkVGhD0XVtEsUm+ekvNHhnzi2IKV&#10;rRjbOzqSteHEF9DnhwHKePdsMjuE03rTsiFjM5vh49bovZT2lsaxSvNh+GN2wA939Mw548cpr5vN&#10;99rjsY4Y7GanTLVz78e/BOSGIxlu/dlXZlSMjN8YiZepY3ZnpBFbvBbH9KD2sO6/ftDRnoKw49hR&#10;TV58yukEB3otLfbeBiIqyWHyofke8nsqjBtHGGvxNLnrbPEslo8c6XGr1WPbO4WrnsobeIVqMZmx&#10;MNmaBMaSIdA/fJpbom+qHh8wFBPXKshB4Eik5VarxijGxHAaxnS52TiarKIiHARpLHiL5fi+kWMA&#10;+dbNnqFbAnEvGz5huJMUY5zlmFLFiCW+YRekU+4KuJAHXLAQDJ0gQz1mbaVDgjKwGyz9fDp6PQIZ&#10;PgtEAGHFGeICJOFLYM7eLZrs3K8MN1TlyWceEB6bPbk3UY0RkvVE+9PcoLbUN7yf7Z4cWhumn177&#10;/6OT2CbUPQgAmZJFwPBZK8hHz9KvCBwfPnLmnApye0fw8Fj+VUd70pF5aoWHyhK/hW3lqRU9ODaE&#10;Y3FLLkyRdh9JAdl7PZ0OM0rgwlmKG0d+vDNZ0dMMb8vPH59/lNscr8XYBL7FqpXzCodxQSY1hmZ+&#10;Wpof23eNHldHS32NBWcKxa3x4hhQvMuPKxxgPTYc1xkiVY49FQu/WqyCKFbY6+kDXotPv4mPEcdU&#10;K6TPHYsRyqjGp9/8lDD+wx8ijt8L5VhaBZzzOvxYbIfGGireJTu+f//C/fMAci8YshgFFIsewVgX&#10;m3qWZKtgPe4d7OyBfXNQRXlwZQIAHqS3gizDYll8qgccK8ibNonJqSsBxYZjNnuD2du3v5yZm9ax&#10;aZqRKaNNSux4JBezVqNcsVBaGxo9AVnqMWH8BKksC4p7UxkWih8JzSuTq2vLa0zKEI6HGdY85SHk&#10;GOoFGJ89axyZOIZhETbOM8ejlb7WLG7tcYTX0R5VN5OLkyOMMeIt4rjME8KZuEW/aOWRcNTXbvrq&#10;c6F9i2VQhOXnyDQiiHd63JsChWwHr/wXwSxWTNTqrajF4pCt0SsyvVipFm4ZCtdKD9vVx80VHtO6&#10;MbR59Gxy8b60psZhTK3CecUu3IS17RAcVVDeJojxSdGKfXWtEcZa69gXUtk8shgQBk9+M9RjY8fR&#10;C9fqPR5h/N7v/vCveojj97wcQzreI3eQuo9wRKFg2+9Jji+cN1pxi08OM71bUt+02sROzxSLcZ/u&#10;yYUM9GrraQBqHDCcFZRnJSID20Af1QrRAhCL4WAUtvBAhWx3C8gQepcB5Iv0cPLe+aQ2R8PDUoz9&#10;qG7tfVijeCmQimfq7h56Qeb3JtTqLUBxhs0CW9l35zD6vqelEKbGzDL8Vp3e2VCMz7r2JhyzHodG&#10;b7E9Dtrag5FCASzJBOTglgTH/FLeVuJJavAbg1gw0mm/5fKqIh9hu5cUZBc78GKDObHeJJeiPTZ8&#10;UtXCh/OqsHWZ4SkXKW4JlLjIEN2ik+E+v2u2/q5C+x++BGK57xUMatU1A1mPq0Kcd5XZ6JvsAi9r&#10;cWvgxrvsZBOPgwDIwjEZQp31eKEec14HXWKv5aco6ZWl+E0vzaf3nDxp849jYRwt67FgDE4BDP+L&#10;4di6POIYTR66PFzi5R+dGgyuUB2p+NCbPDzo627dvHX1Vo/aPT69XPoXjLOmwAHaIBlLwHHWxLeV&#10;kf5xVuMBo8Wz3u3RuNnPWjy5wA2n7sTvbi+W6Toyfvv2n3PLi7BBLArIXewDpyybSDiGUUiWN11q&#10;oLENzOIi9TeUY4H4CbH8xPOFhGI4OiYWHs0PzK+tLjMni6IeFWRlegHFI+j0+qwYO4xVjwlk7O9h&#10;EtIWklJEiTvaw0ttSLQKTVq4iVseroMc53opFkxhboZgwXrMDTPc88LM25q9ZKpHAG/ZKTQbPKVD&#10;WLJmIBhs9bZEO5CHbK5DcqoeF6Y6O7t3zz+N/Sg1wcukj0ejHvtAzBY9HcWWHWuzPAPYfl3grbMm&#10;jycgd+8J1zXZ6WV8AFK3z8fODuMmwfj0gQDjT094Wf7U0+QF432+jmq2TvZ4JwzG/weP4ZgjEJrn&#10;sQOyRyOQqjJ86mUqLBykHqLbgxds8liOWY/vowzfv2U4tjwWluBeoVmzvR4tmnZiJGIreuj3oCJj&#10;SKJJSNYJMn2XQLLuLVARvhSfyz7VI5Q7r9/+cugFLulhQD1qSZlQe2krmuQqCdpDpYRrgkLWgRch&#10;+aLI8RM8FiFLHJv2pk7P3JvZ3Ory3HPGLUPSuwPzHK9BjGDRhRpyQo4Nx4dVkDdudxy3dyROSYdx&#10;uwcTpoS3eNzZgNxSqYtflcRxPU7J8O4mIpv2N+laasCx3+AzwUPK2ZYQChTGy37JRpaNoLO179zy&#10;Cx1exHV6GG01OFy8T2hFWPzPJJejNziGK6wgC8i+oVHtQbIeTEU+sdXFilftsibexI+5dZoxn6ZN&#10;8prCbofDmJa1Ewp75bdAMCKtVJCpwBHHcHQeS1hF3a7TJ97+LTkFYfx/UJBZjn8VxQrkdhPGIscS&#10;YfCfxS7vwf0Hrrqx0aPFQjqFhWP1CsO9Mg91SlOmMTnHjRBOqUc4BBG1sJJs7JhLIXJtyuSDIciV&#10;SykgO5rR1t2YuX4bVuTFZTgteP5GyWwAuNxuJNhMoQ1aB9Y+bPJBjgwYk098a1A21QKpLE8mjFtM&#10;rDzCSA9rIc/n8NveuwfLGxPmKCAvUXo7m9bdaBg67MSivv6432zqcBk5EuTEURmG0lvsPrqOUTNA&#10;6Li2/VsqjzdYp7dNS22tfr6aM+9Yj9km6pf7LGOLWMVOn0S3t9uNPIN2Crrl66BcHkIKNzk9Rm8n&#10;FDd4RS6yNs87vbzZx8ZUh7chwBiBLNwvpTk4Ot00A2m1Fm/XLr/ZBATu3ktF+HXHcXCuNbWmxAon&#10;x16Dk1ocCIZ1efuONSUw3ifF7QN0eIDxP/wD67GzYwavvGEw1jyaG5WatBc0c5b3QPQYRZjVuOeW&#10;wVh+IUOxBnvj0i/wNsjiDNxySUReC6yDZFmSDcmz/Sa7PYKdHmIF8Ig0zmEi0fY2EpZMLfnOwMzt&#10;m18OzU0j0GJZFksZ2RSTOWnhcLr3a79KV6AEY66FfCsEP1FRfiixgtLxoxBdiFSW1bW55bG5aVlD&#10;p3F+dYp6xRoyDViQj6QLMnCscgwh54ic9OrpUhvKHcGpqWSWlIRsBTlcjMSL7X/wOO92EguWr9aa&#10;UrQkJBYldtt3k7Q3n58kc7ktTitU8L3z4/HUANmA+zSOPTNWgd7q8qwWN/ptm6Ii58c2wiuIYfQ6&#10;MGHnd50ib/ZyXK2QS4v1pmTcpPdMkqijRcjnH6TH4Wa341jmeT8+5lbkfYLx6UgkVITfPG0Y1jjE&#10;FI5UOeY4WuTYYEwc/xNYxW9lc3vzTWkVEIF4BEejSdu9qdEs7/z5CxrmyWBBLItU9PT6VG9cPk5/&#10;tPBECEtK5gOv2zjQPCDVAtV4XttNpMfcbgIcESV7+WIaxpcuuwLXPZu9PYRnbfnlC5RkkmTms1y8&#10;DKMFgrXs8gjN9wHGqsWXLAMAGH74JCCZN0PEKABqyRY0IbMeP2fEABjyHd2YwkNecSMlvTmOWY+R&#10;LstJSLkdCWsPSyE+zWs353xHWn0TGGO6ZiU38hRX2MBlKRELAhmTJ12ZdBy3lSdPW3lSk0Mcoc2p&#10;TU+OZXdLmBluWlePw9yDNk0WYKHXUt2MXDQ6OVZ0RUEmnB3boWFH/vVF4bhaMcV4tf6OeT4yUXJf&#10;OpwzfTec5RWOXxOv2Jcw3KAcB3KcQFivAcXq8Y6laEWKHDuM/+H/GKuILrfd+r+5wbwr+ioDI3XF&#10;bqAYpOKCaAVxfN6QTAjfJ3ZvmfY2SGosVMNYP4jtvR5JyYSxPJswDEGYwzvJyP1q8hZcq0A68rDz&#10;gvRDLzI89TO5IagWS8vLc4/l4iTm4OPE3OMOejwspsJ+H8gISQWUCklu4se8ecPXR4Dyo0cGZNVm&#10;lOX5fqw38Yw6rvZ1eUEGswBBHoHrDbOQPChTsNgmHlugDItwuDGxV0RN2bc9U/IbTRVIwTri2W7H&#10;6XmD41edHlv8/U3VO7ZXaNn0uOG4zdgAYb3Jy3LiqvBbjzvbvQO0dGPcRd2k723h8Nk6u9DcCcZM&#10;7C7ySze6dcOV7QYyDHMGNWc8g4Xjj7KN2+zwz8ay1DBPM5Cw/Wl3B12lCFO83SjGtg/ih6UDjkOn&#10;Fn2XxzQZyYPxgdPhCSBWLcaCdfi1PsczGKsc/wtgDG6sDZADr78L0zH0n83FBZ4y08gtxGZ2eQ/u&#10;XxCtMLubsQsMp2UYkoxs1rdxlWa53ZAKgBpNvxBHezIjYyEE5RimzazryFyYZt5m9yQ0h0iP7+Xh&#10;WK3eSO5L4PjLtcXFl88f9/HWqdmGRlGUNTBRY+jS8yVz0l8exgRk4VujFdTdHuHBO5MrHlqmLPZN&#10;V8bGVp9zV482C15ipYoMxQI25Dy3EC31hw3Hh3VdQQhdTMZ6diykI9/3nqgWNLlhK89xbDJygwGZ&#10;ikWda29HKsMoxI6I2FMYS/KWnUl25k4/neAVFyV306ZNDuhNCZng5odmHtbPNXgElnZMj9geniya&#10;+NLbbDimzU0nx3ypTX6KAGNL8gnkloenQzQVYRx2mkSPI4qJ4zffzDQdS53LqzIYn6Ti5uX3zTSG&#10;HcTH7NHKk8UCOKt479eBHAvGpMb0auJfvXW/mo2CBlMWPdd5/8cPHjy4gCHIeRRitXj3e/BOS3qi&#10;FhqGmGihXo95WT1MlLXj6ViZlnrMMpwdWJllwyf/poS3iUntTM9OXrn8MxQH8e3yndzQl7evY83p&#10;5Vjf4+XFRR6fNoPxRW2PXL4UNbuLkN2GH2r3A4lvT7594uQY5Vgvj0iOF2wg8ojMInf37uoqM5Gp&#10;g3TP8kLP0uwaOr0bj/sSPz03Q46IWIAyotGrjMfS0ziOi3Th+7Vx299Mx0eEY/naNA4BYHBrMTDk&#10;bZRCIpD9CRdFIlFOJtM7I6MIOoRQu8UwXKgXfHvqFM3yplCE2AzFCAHGR3zDv9G8Fbbeb1fHNuq0&#10;9ivbHMZlqUm0A1hTPB3jFY65YvRqoMY2yONN0wOvH3jdcdx6zIPc7Dl2TDA2qTgBcArETcJwKd9K&#10;IxNBAT9trOJfpFX86z8Zp5Dc9ipQ/Aqn0YwoL2pxD5Rmeb8RjsmOxSpuuZX+vmlwkRSzIIs0L3G4&#10;16nATZ4OGTTVohNhLOQXMHFm5+dtLE1qMamgoVmbYtxLkHyPMrEdBrvcfSM3dP32DNacwJDPtP8A&#10;JC86kLsujaZrsfRj7H08VJ6FTi2AFQPIE6rHAvKjBcnIE4/meSEyh2MkYzDUjS3D5NyNW8IjS/0j&#10;2Dp8yUbveBrHmkxv3OE4bpMTU/cTYqZQ2AQNsW+1fkLvoC0zoW2EjumB9CrIYsiOY1llMXo6Ev65&#10;Nvbs9qhWUAFPRspLRPbZxxYLmfcr6IUJloO8xgPpp/BNetJhd3gb4s4/pl1o8cIML8Gx7ri+wkVj&#10;npO2Q3alVZ6cTcW4dL+2mj20VRM8Pl6GA6l43cqx6rEShMIUr7QpzSlCFRaITaHAbj9eFCGk5Bb/&#10;ErDvJObRUXL7V+MUslTs0RrTth3b6VdBNTaVU3e0G7f9/t9BKx5cADk+T2p83sDcS3KBmZ4xZL15&#10;Ze5ZGhSYewexgUoVmdwCQJ69wbSsYBISjCeVR9/P+3rdaSgajC/6TA9vd26szMx8icEe9pwef/zZ&#10;0R9+GF20Ax/YpI5CHTdG8C0N9XC48eCN1eOFhUcce6gYE8cYYmuy94hX1IfuwEz/fBVApqY3eePO&#10;7CBhDGoB0xvWppViQTzj7bBNps3ylloHTTPk2uSSR+JC3nJQOD6i8CnfKeVxXh6cJ0PmGpA2yQhk&#10;Qp05AMePJxFwwHNhYTixF8cb5a4JK0DTHvw0GdoCjlNTjwYFERZgxbUyJFfAzS9LBXp6oLciALmY&#10;DiEdWyOOt9mBG82gLc0ntei5vzWgmDbNyIgjo3idtZhIfpM4DnKbBatIqUA1PhFgTPzaU0cUs5c8&#10;pJeqGGEYy/GvrRwDxijGTNX0TE3U4u22LRZPuCLdoKj5w48/Zz0+LxzfdwXZyrGq8X1r83pkfHMR&#10;Q0ZOZCIrqNAEiyxy3rg8zd2Q7DwFixHaK1iKqSd3X758OV88viQTp58FQ2jVSm6GVgvkyT+HAId7&#10;jryte4+pAJcupz8Fnl2eXHjoB0J42NTYMYowANxvOEZBxs9BIMv8/KP5GYRkTM9BQ17mEdUrOv7H&#10;QYjs9GfOAcgEM+F8/Aycmzv0/8mIhR3Ja49OC9tpavcYoY5EQ7bEWOE448zBbkIq38Vw7EDerPjY&#10;SvO+MTejQDygwA6TiSiUlyd6mgbNsv6UhKmGCROFp4wTFzmIK4t8yFGvQlwUo2CsAoc9vOKwElK8&#10;gfX4FZ0NdJZclZeJYsv5ArHnBMLp4zob5h6vE7xgFK9bOYYVk7yiyYd4tlrnMHYcSyYWiOUjIpUI&#10;tyAPHQuhWPAJ1QVW8a//gunHP1E1fvsEFOM6q8VsX/D/2HNBSux4RUvRBtAKyRVej+9HWmGs4v5V&#10;Ssn3heMExlkNQnoZVdip+Qdz3mhHJksWTyazwHHGWZk5IR9fToCs714MLuRhcwxdubM0NPPlf3xp&#10;UZmkAmPhyN7FPEqtRBaQCVyYhlZheoWpFY+sHj95REPHI0hvjx7hXu/1IfxGY7j/O0clRMn0N2ap&#10;VyQ4Dkg+Q4K8Tf+rpLzpUJ4P9mq12S/lraMjLwnL3Jvs81SP682gKebAMCwM9YDjD9Ub0WeoLHz8&#10;PXgKSn3GAwTFLuR7NwfoptDbFepMaRzOyct2qvCU12dvdNyUaRlGdsc0BeNMQcjURGJ2Rsdkiilt&#10;A8f79/v5+DwQx4LcGsoxUBzkYk6hQSSAZYOw3pM6ZJJqbOlsJ4NuHId2MWvlmIpxeKpiSCdMRqff&#10;JIzNHcQG7xPM73b7fr9QXK+oPH3J4yc477cWSa14IFphlfh8r7ybhmOA+KqX4VvOKpRrwcmIxVpY&#10;MguVt07/XjbsNyFXyHDcPzscejUJbe71ETW+YsksOEPDZu8/vvwSgbXP53Bbl1bOZ1yu6+K59cvW&#10;I15mHvjkgg3wOMn71pXjBSfHEw9FlOedYqxMzM/M4BYwajuAjG3TO9ArulWRAeTHd2DQPOcPk1nU&#10;6EmxOGvEwg/x2mq0Izl12cNR7AIycZwxM5AX5Ep6LAzHuy3clKLFRuUvG8q4m6HXAs8HAHMocQrc&#10;FvQ0a2XEFYrY2xQGX2ZipJAg0Uh1uF53xfzTJB3W3ay7ilaRcUXGFMFX3npLh/IUPCEDe6v7dEww&#10;dhjDSrFrV9TZyIZTz5vGjoXjMIpWToX1eCcEY5XhJnttSu6kb/B6fMhgzMYQ5PiD37o7iDBGMd6T&#10;2ifl/+DKAOM27zBaGus+grcCqtt9VuTzfNdro+ne3ge3rl5195s0ZCxRe78HzWKJtyEZapEVlAdC&#10;XYZhaGViSkBeYYM3Qivx1BV1dBLZ7BsxCmT8XOaszk2cL3uHbs783yEePF9exGQPQP6bLqrHgnxP&#10;q9EPbewRQGw4Nq3i0aOHQvSjAekWeIeKvLrYxfgtXOwd5SRkcARgJo7n0OidA5D5oop8hpa3baEg&#10;h6iJcEjBjW7J6bv2WqJ8iy3ltRmOKwKOFU7IanyYgsXWVwUBRDjtr6kOlx0I4rBXxti1hgabxbW0&#10;FCZPKLvhSGmqLsdunSjmXn9zxhc9FJAYs2GFYUnGBLLfMIAXD6cv97+FFwb8wZpZWpMqwwmtEKt4&#10;VdV4zx4jFY5j5ngbgPXuzde4Z2rOoGMMtGI1DlKFGYwtGKv0mKEYsd28bOMFWaxG5PjTTwzGqsbv&#10;wGq8q67JvBQyzB85ovuW4RIxDYYtLcXv/rOpFXQJ6U17pgZllGNAma/iFEsr5qnnFaeRtaXBpSVu&#10;63FVDzjuVDHmy4rt5630a3FPHV93t3SJS772rzpMZbj7DuOqlLyG93cQzIIBNYC8NCevBeKAHt7N&#10;AzLzr6ZEK1iRvw1ABsWYcLFi4ukEUWw4RsghhLclZhZhuLKM9f9u3cVmSBInejf6AOGD5whmMYsj&#10;R3fsAGXcwS9fRySOnTtYHviFynLipG+3nFg7Wmf1GCvXh2VmPnJcs2nWZyaE0yq0m409NiOpfSpw&#10;QQAuzlR4rBqBjPNgKfYQym2oxZKAWXeDa6LIkewz6MZmWxytl8dYBdkjsTI8c9usAxxcAAGIdX7D&#10;TjbrYHH0tBmCYyX2aBSwCjjbtFyXqsdvhCe4JjLJ+MOL8elAKsxAEY7yHvKjIPgTH2pWSQ5GZZTj&#10;E4FVYBT9K8B4DxRLLkVvKLZP0SMN4QCLa5akVmWiFRiCcKWJvk0gGjDufUFyARhfI4yNWNxfymnD&#10;iaRiicGFg52CcY+FyAZSkWWPl11ZMXKhDb4RwNQcx1esEMMBB0IMH6V72fCFHrmu3Vdu5G6y05sZ&#10;WlpCqgXcFos6fKrdaB+FoB5PLIQ6/PBJfILm5p3ePIC8ABxPzuPKwl2FLHehwHddGRkhqxjklxMq&#10;yGdIKQ4Kx5QuUI/Zw6MiH64/niSn5J1pSkJX2N9tSuxujMA4i2XVs0oJP07LW309yvG2mre2YheT&#10;lJI7ZTrU50fe7PSspVKhajbotlJDyjkc/JcEKlSH5ojj1GO8Qjh2jmw45kKePBUZuxBqdbhCVzgO&#10;4fxGte1Aix+rICdhmBHHXFESN9aKKE/i7vV6HEBsfuITRHLG0uadVKyDsTRiSXJWi4t1t5RADgy5&#10;SuVYg7w/mE/zt5+cOE1DED7xD1dkCpITaqbwkLspk7elaCtpxYMLX4lRCMoqxS+MHPPNqnEPW79e&#10;cuQlHetFjiytQ+MKMczauh6FiiyvTQPITNO23EJKGQCyZAmjFbxwAEx3ayOaBoopeIK7les6Ao78&#10;JW6HLOWWMNl73neXQB4bDQlYl5lvMZzg2Orx92kYG45xFHJe7d7kysx8Dp8QzJDr6iJB7l7mcexB&#10;WjfV6B1kQfZ6DMFCOIbQvp1FVRU5AXJ7ciPdr5sifb4wGWkcp2fu8OGjodkDjOkFra55C10eLxw5&#10;kJGbzjlwRYykcmmXAyqOL2SPaCgKBnhZ1Rrw3v7im/GjiOTCAHT2ec0GXCUQFrkzSL+KvAL0eINO&#10;IsWpXamfFLOT0qX5qa5Jh1dHe5s3eXtiPX4jOZJ+IjwZFnbFBwWlIhEqBONw+VGX8tIotjj6Y4Tx&#10;pxHGv/vVJycO7Got1UJ0RpeNW1LX3lsYANliZ7ObjVZckLmC+yCaTTMC2eSKq6QWJBdAs8iFnBbY&#10;aVqyMTXk45El2zlVYaYFOStSsYIruQOmyKEgE6ZXApSv3AEp5rUOhF7N0kOEdhAYVj7xyNLQl3/+&#10;8mYOVx1yCLZQpDw3RZU3JPPxZYy6Ay0OKH7i7PiJUDxg9XiemUIoyHAgjS1Dh+YpPQhvvvtPsxAK&#10;8tFzBmTr886cBYxBGXFtm8QCn+9qAaOph8g9mESuHLQruPj6JsRTR0PaIfOURZJJK5AkUC0csx6/&#10;wewQrDHUNOk+Fnqu5DqHAqsai5wHB3rhOCaGVVph7iKQ0zh2G1BDg2qy6IdqdiDOcgcViFcU+0Wk&#10;sLFkvmJdI8APXGRICRW6abDLJLddGn+QWeyJBZnn895/WzfsBOaMrTlzGL1LQsWJ4MtkOS6VWGzH&#10;mZrjc6i5OAKZrMJcbtTbfu0wpse4QqSLXMKjpP19kV+vcFrxlVS3a+fPXz1/wXULRrKgIF+NOBaQ&#10;qVh0MlFWF3AIY1AMBQFknSADxys00q8M2IIIP0oc3yGSu6WwobHjD7HjMcVsFB4tg3iAenxFHPnP&#10;X34JIOdyyLXKPZ77DHrZ4rTme/e408EMOLZ1T2Ip/p7vQzV2rYJAnp/HYtPK6sQM1qZQj42dXOxa&#10;XMa/BDaLOy9VkAXig+c8fvPsduD4rbcwHDArRJtEOZVlcofygxxX26DPo4Nsyf+47Jgk2CEXvEDn&#10;R0CPMf5lm7fbrOaYSdm9QstyAna9y6snjEMXVxS7OYexIxI1tVkgaExodPTLKzMo9Wt9MsJRHpeZ&#10;HMd+0ivi2MRjHBrTMfKmuKwsd9vJul3xQUHeu8cqsuP4BDH8jt0WtXocot1MbxPjiOW4tMphfKg5&#10;/9lgooXq8Z4guf3h1/8L3NhgjAPqqsbCsVXkMEEqoryI/8j9EcfnAWPr8y7c8jkIDUPE7/2kItNo&#10;AWrsMB7voedNB5wcx+M+zFOT54wZD8uteS+JZfZ3eEPgGijFHc1JWJDx8R842eu9ickemj0geWlt&#10;7sVnz/toSx7lVUfewwMhmeQmUwrJxo+fpHGMVZB5CCcA8uQa2kbMQHRvmqdCFheV6K1OjwRZnd5x&#10;i6c/ajjm1Gj7WXneAWMUZJrTAGeGWh2M0ROcfpTEoZwPNrgpdbQ+nNHJHLaVkA/BK14Xjhnm1MRD&#10;FmW2rs5BG0UFALm5YT2KXR5utJIMoGcyhmODfOQVxiKI27xfHGfVDfoUII5x1ks3vWiicFbBne5t&#10;1cKx6nFpzGNLodimIDZVdmoBHL+fwjHeZcze5jrFCS18WDkGq6jyclycB+LIKwDkUpVjh/Hvfqtq&#10;vK2sQtvQDXYhu9JgLMWC86NGKTINzbv/+YHxivPnv7pGKJMeX3Cfharw1Wt4w0yPOObunhmGaEXO&#10;cqrXa2cWvB6LRKAS5nAzaWDee78B8gpGD4tXUJzgMTvAehgNF3MvEI05O+X/+ErtnRs5TqhnZm7P&#10;4NjO3MsXX3wND9yZ5WUd2r13b3oKNqCnTxakvgnF3z/6/smTpBrzRa8ox/BXTKyu4XbTtK2ZqN2z&#10;TKFAkNtMQVaQLHW3V7ayIL9SvfGwbelLmZM45z2fx74arWANLrBagUXo4xZDexTH+Y46jrdvhJJH&#10;veJdnQDlVZY6fpo4PfZc+Ab+bTQ2hDqap1oUBYWYtjXW1eZ8ahGYR1FCm4uiluG/G38h6fGGuHxn&#10;ei2psZOMUgdyTIf3GV4C4/gEIPNKOu6kByi/nQkoftNQ7Di2Js91ikPrUaxXVuSqYyetHFOp+N1v&#10;VY2rUIubqcBY7eV7M400NBzR5F130xoqXjccg1RcuHbtL+fP+2YTd/8puEGtIIy/MXZxy/anpVgo&#10;9a2Ti06ci2S5eKrhNFq9FVIK58YDqtBZw3G3YHyFy0XYlENz1z84sQJSMTglaJNY1DLUYgS93pdf&#10;YkoNJXn1JewWX4BczPVhWr3Idm+YJ0A4ylNJ/v77qFekiMU8eQXIDXf0ZlZXX44h0pvb/6DZZMh3&#10;6NMTkPtEkE2sOMMVvR2vvLUVMMa4op6NnnBMhyUSLc4l6kWwz7epm9M4jgv9RizOGkMu4HjvMGwM&#10;2zQHsavMsgko6jSEh/DvpF7vG1N1tCWM7k6dOpWA0bo2Nkmx1+NdJq/YqXlf0c/kjMbmhB3zbLON&#10;gd3sxtQgEuRwTTeeSlIAW4Dxq3tALvg9JQMByEYsAo5Rj2MtJoY/efvTEwmOQ4+XQvEp/OCQgGww&#10;ZjlOYPz+gV37qzcDxc1WjfkJTTA3JFfTGvyaZUP1760csyD/RTgGn2CT96CXagXl42vGKO5rtter&#10;Zs8snLLUZw3EPKYOHI+z4QOGMXvI+oqTFOXOES4TzRLDfCB7wa0zAl4M5/0s1q27F3lvlPT4ypWO&#10;K+dGlnJDM7ANzTCv/gZ8Q188fo5MzmVM5MYYDDA6PGEDvb+ZvYIE+XvQivlAKYRkPiuPcEvveu7O&#10;3BxSBaa52gQVmSMQ+qaXzPMW53lnzIGMUS3qMQpmvQkWALCwbCg+mOBY50sRrHnEMtMKKk2BRik+&#10;KxzXO47LtmnXdLfhGIcAdik+BM1Lhs2L37dzvQ0+oBLnE1y0I4xPEZZFpwRU4dGA3LiOPEQ9jt4L&#10;G5/YN6cE5GZnxxsMyKV2kxFrH9Syy9w5X5q6RWOJbLs8RDCvKlvTh771hOP4HSPKmZPKILRa/Mkn&#10;Xo+9HGNm56zilL+xHDez6zN63HTSJiAMXHnvA1bj6s22eUdZnf4T/GdUtrAG+8U/H7sXFLR+9OAC&#10;cYwe79pf/iJW8UBARggAGcUtq8dXta93VRbO+7fGb3mEoU/3dEGEOO6xcsxarGrcP6ITDFlFEKEk&#10;q+oSx4MjoMYAMoKIaJIbmKWCzOsdwfz2Moe0LBRkeJLn7tx4ATMnluww44OYrA0+UIqnxK9KskD8&#10;JN3jeT2mWwmOt5nrECzQ6UGH5mrTyI0lhYUudULbe2kEWaqbcMxGTyawjduPHrdglfJzlNvELA7m&#10;xclvMRzXV/icWRIFCTIjO49k7F6q+XxtEqLz4q9jPA27kEWSyQdRSa3BNpAMhtpNKhEgDcexIoPo&#10;Fpto5T1dxLH3fqeij6jllH6vFt1tCuV4A3DsDmOrvFW21aRNppp1zgqrxxHHr+7Rj/YENO+NrZ4K&#10;MnGcKsafrKMVhzjE27DBK3HgFYeKDxmMD6nJM80NduMP3n5tD2BcoR0AYphrLqjF2hJgRHq9jHwm&#10;KDYXgx5fsHr8l/MqxxcA4geWgnz12rXzV695QRaWr5pTyIfU2nLSArUv6xGv4hImuI3TXu9HGKAg&#10;A7Z3bviJDn6XYYSoyLybPsjyHIW5H65QtEB+IVZEbt+eWbtxY/XFc6w73ZW/nhf3AGSY6BeIYPiE&#10;vjfBQoqFwRjOjnlr9YTjoSHMVe5qNg2CPA29DRjmBaqcK8hBdDMc79j2Sg2N2oePHm9LRtPn+E1b&#10;VN+8HsOrafcYZJmw1o6x9hKQ/X41r9HBWAZmoYr8unBcttFg3Cj1k5UYNkRU3BZ5gkpa4nDacFzY&#10;EkZ4RSS6xQowbozsQx81qsGfL3cyQ2NZkQXjUI4JZF9bckcP90BYoqvWOYRortjnMN6zriA7kGUO&#10;SoAsHHt/94lgfMIH0icjOy52FDcKySjFArJYRemxVJP33ttv7q0r5bEW/zolYqxP+caQ7GUpuOp6&#10;q177/MFfHzz4CuoxcHxNwzzg+IVmImz7hGKryCrK1uvZnpPsyIxosYM4WYv4Zi1eWXHpQh9hSYaH&#10;E657RathO455gVDbpjCOoO9+gCeqb3SLdchn8cMVNmLs9uCtX1oZWcV+Xd/yOdTUHziYs7M4XYhg&#10;ocXibwZjtn6RG7MOPxKKyXGo3+We4x6kNkIWx+7Qfby0hHn1CAvy0RStcBzTkwvdLY3jgyHb+KA5&#10;KhzHjFuRJV2XRYhkTELqWZ5FLPjVD0dHCOS3YHkDRYbREeHTNZYl28AvmC1FJVZobPxBW7g5Mg3G&#10;MBsXbnJ+0KJxh81DXCOOxEIfa24kdEPgZotVY/2qjHAMIrq5bLPBVjiu9iXTjarGDOpOG92szyNu&#10;6/wtD8h7aas44bWY9CKzx6rxJ5FTpLRj0gpwolNJk2ceIf25ytDkBZubWIXBOJneVfpmgAUt+m6W&#10;cIxP6qaPSI8fSHX7y1/Ou3ZMq8VVlmKEIYdyjPL8J033bt2KyRbycI4sKcSQ90PGfUDduRKkZMLY&#10;cWzZ9UAuz6oPctVzkATZkg2pV6DLo9NCz7k70sVyM9evzwytcIQMIJ/rg/6GYx9EMisrofyMlyFR&#10;lHFOfeFJqsezFzFk3B/DTOUFtv+ZHtd1ETi+0TkIuYLiYSzI8h8jD/nIURqFarRseuT4Ohg7ll0+&#10;1hKI4dhuwhiQQSuI46Oqxvy/DWahiryfvR6pBSch1Zs1vqtskReccj7LTQs3HIC9BMeFdMwzVP7U&#10;OshKsUhauYjjohZzMMeNkVP2q5pDQfZpXpXPiKsjjglkuOYdw026tOSSRZ3b6NXm7bE+zzxDlnTl&#10;QH47E7jxp5+6dV5u4+g0jpKbqrFpyeYXYjn2HRDg+Fdvv7arqWwDVYoGF4MqjX81uutJnEIY5kvd&#10;P7McQz3+ijC+wNkH95u4cXrtGuVkCci3UrOQqwoE8JyhHptSWyBAVhQDrCI30Jkc2RsfMHIB5Axq&#10;D4r+TgQQjfD43iDP+VrSxaxTjiu8O3rFCQiG1Ne565QF5ADkvufPH4/RByckMywZz+j0s1Fu6qVx&#10;bCA2HKMkD82v5H5c0jW9UUbTz93o7AS5ILNwghz0CqD5KPXebRsdx+XrcWzBxTab1mUm3U/gL6n2&#10;wLyjsG5aPaZkQV2YKfcwC7n49jovvrXWlNn9myJfD/XxVINLwtbjFYYt0kILH2yRcgH5LYyn1QyK&#10;PTf4nI8fKww7qGLHpyLOA7Mgt7AdPCa4qcfbrJnI/tb4qM1rTWC8qy6qcGn1jcziDQHZ9IrTUW87&#10;7fkqqsaHjqnJ25A//zCZovjQhs1o8o7RHxRZxWu7objJT1EQKzKVNsKYVILjyeYw3C4ofvd/ezn+&#10;CkDGe0nH8r3dv0YgXyN6UZthFxKOOadWrvf90Ohp91QhLR6JnAOQ8c5gfHM8kOSsHPcDdGJoH3WE&#10;tJj3fMmOYbcfSQHZJ8d3xJKhW8BzlJ3JLr080/fZZ5/1naMRTqafUcnJ90a5rIcNkadP8iuxf4Oa&#10;PrS2iit6c2Pk1he7ll9ikg6Ss7SUI0Mmjt1JbziG4MtjbIczBWmHkD+agRxUDNDB4DnOwGC8bZsH&#10;P1YcPcu272z92Xq21Zpv4DAff1dMQ3QTZi8Xfqs3ZDLaAUEXbuXXI1NC4qtW73yrVClBJS0CJUmC&#10;lV5hNtiTGwTU5oBj5gKIWohce6NXHJFswVelKbGimuHGWxMcN9kpJUewP04z9uQZ3+gUcpLMehxl&#10;Y48JklRxaL3k5qRiwyGNZjgCoXRMGP8TWcUesgqN8AoSXiG5mAtZxUxaNByzIBdseO0fH9AkRBgT&#10;xxcuMDpW3R7YMuUKiRaULf7krd4ty+MUkG9pedoAzY5vfIh70zmNP3S+9+Z4fIjxcR/uDSgA3ADM&#10;CTZvoSoH844GJJoavxxRYMpSL3xD2BCZpwNpaezx48efgV1AtNBRal1Z5w30Z6MPnz5doPOY8H0U&#10;MKzS/Gjm+sqNubmxu9De5NNYHHs5koPx9MaIcMxkeoDY90KOYxKykQZksITKnzndDvrqaZKxSb2C&#10;G9Hb3DCBSnxYR0aA5IyYBd8ByZvpQn7rQxbkvXvhQhaOySuMWJSou7OIzEJr9UI5Dqc+vEo7SyCW&#10;gflTYXkPOFZAFFtF0mOPyfJy7D57jULMKwRGKgdlUI+5H72VOStbY+ZK9AnlwdipsQbUvu5PJFuf&#10;l57ieS02GB9j4V1XjQ3Im4njMMkDq/j/fv2r9w/U1WysEKHQwldkFVyZtd4uYwN6qcvNVaDH5BXn&#10;v7ogjnyB26aMFQI/ZjUmmvGQYwDNsnCiIvfy4mmv+5D9Ek6A61CWFTlW4+zNAGaA1gqzDfmyK4gL&#10;kNBMY+cgm0DhmLOSbuJ4ZE2h8eDIKsl48FsvjcED97jvcR+AzKLcNX2XR9DvXRwefQYMP53QjvSj&#10;WJDxXJ94On99Zm1tbu4F1v7G2OmN3kVQKHxISwSyiIVN8yxk+4wKsnB8xE+PbikPLrdEb4vJE9Td&#10;NlIirt7h9njSiHo7l8Ote/V6lDSMWbDVowuZxCJTaQXZ9qDdSKtNUtuN3mSxQZvKLbVN6dzUMyqd&#10;Djew9AqvpwqLrN5mVKUBZOS12DJqKjTWpedi87xZMKwdAaHoVtOkfIo6rfg3pa7bRTCneYXVYxj4&#10;nFo4rwjmoD2pYmykwsvxoQDiDeLFwjHLMZs8swe99w6U47KKOIkOOEYDoeur2suSfY9GPlqgmkCP&#10;Kbt99dUDpGLBuvlA5BjvxCrOC8d/pGjxxz+5bnFfzEL3Tj2GUzC+hXjvmw7kHFs+4fgmXvWwHi9R&#10;TM7Or67IdMHj1DApD64wGW5kZIXv7rAEg1ncoJqwdPcukPxyiQIcHnZ8MwNLs0trL3EU5zNOReDF&#10;BEnGLjSwOQ0gP9UaE5aenqZgfH1+Fe+GlubWsL4KSzP9m8TxkpQ3w/GZRQH53Bkksx1nhgXo7o71&#10;9ThYKvwiSJI8ARxv5tFPRZowH82OPiFEWW1fgVTkerslU7MfOObfPwtyhYhFpeFY9VgdX1HAtepx&#10;6vKSt34WttLAbCDDsS6CQFxr1MDaur/CU4FZn0ovPlmHSCSQWiga1qwWVCtSxbd13ZPPK4jiA/68&#10;JsvQG28atcicNssxqvEueSqOlUb3xCEbeziUrRhv2GBiRWlrnOQBxm9AOa6w7q4hwXEQ3exsms0/&#10;7D+HbZ7UY9RjYBm0wurx+QtiFUDyLcMzTRYgFtf+aOshDBqyDeqQCHDLyu5NoFhA5g8J4m9ufoPX&#10;m/qHIBbE89qKSXLA8QjEuE6mwUnCQEEmlxiRdxNAvgOb8A1KCjmDMZ6ZHDS0FeyKrAHJj8fGWIx1&#10;PhrcYrTrIQrxhHb+eeVsRWC+Pj/zdAXyMZxCa9hcndO63/Qaogp4An6JLueXc4vnfPuf1vcjNL7z&#10;2V6f7vNUjmuDq6I8pqcIx9x0wy2YUpp/kPi3XVB2HEN8I7WQXX5jNQuy1kJMseBfFnlFTLXiqTv+&#10;qM1W8zZ5KmG8ec4Bny7typ7ZQC4cYo/R6pmKoQW+2CEWhssgNiqxv3luS6Mi+2Ip/W5MIbQwWOa3&#10;BSgn7KI14jh0eJAqXvPgCslvJyKOwxZTeh/6UOKogE+T3HizYEyag3JcF1nF/zLJrb6hpSi4jFOW&#10;44bmeu62NNsUjz0CqHLF3v8tHBPBlCzuX9DatFnfhGMjFZyIiCf/UdLFVY2oRZF7LbKQvOKm0Epe&#10;McRyrFL8jb4ZH78+fhvf77SGTywDYF8ZXJpdneLAZH6F8dpo9KjLAcqDxLEcGS9lQ8ZERDAev47f&#10;Houja9STv4Y3eRF6MgzKc4Ln6DT2o20XZGJ11S6rczlvZXXo5s2h3EucbnjxhXC8iAYSBqfsEvpI&#10;rP8vI8XCTJuO48OG48NHSmgKihb6FI7bzOQWcFxPgsz9thrm8mzk6bLtwrEU5HqVZAJ5u+3p4S9/&#10;z6tQLDZk6pnBAFxKkSjRcj+7ucISBmUZN3Yc6+Z5XNzz/KvKIsFYd0E2WasnI1xL5NabNEHhkkmz&#10;XzBt5l+/PBobGKlZIyRTqkB2G9NgdaJ014dJTd6XtzJtrMIXpF8Tkm07T9QiEzKD3KgZQXwolmKb&#10;eoRqLI5zyJq8X6sc/xaSW83mjG/fYeWDDjfLqpFHqCEshZNR2H/Q5t//I4rxA5XiWI6lunFC7Tg+&#10;b2M9zqe14nTVd/a817MzIuO3rAIDyAZV4ReVGM/t684u9GH8w5vW762M4FzZiNZIViDDMXWNsq7i&#10;7YHjNeZMqBjjVcV4HAY46MFLgOba2tKLF59/8dnjg8sox8/XFKc5ObnKxdLQ4EE5nuAQBKgnycbl&#10;hunnHz9nZ4gYZJZ5/EvQ6L0ce2w45jgPJTngmFEsJX4KOsUrLKmCpgqtnjNX8zhMFPC0acWNHkhm&#10;seKAGdq9o4Jxpt6fwxXbt+3/UFcIGBhZbR15S0gJKnR6QWQbij3Jwq5BFaZwXGjeYpbjcgvp3FJe&#10;iFaPlQp/u1aQC03moD8Mxk1+uNFszLplyorMaFjlsUlx8yG0hbeluIXpyfvC+TvDsddgLXzYhh7V&#10;t8ye04lOARhHoa04WjQ3mNdYbvpmBRBsOHTs5IEwkKbktr8MEyhbhS4sjAkVPDLfUmRFukELAw3O&#10;lja//58P/ptDaegVX5FbKKtQwttfaH+7Zm2elAu8nr+mid6tqFz4IjUPn960cjxDhOJmmSMXSP7m&#10;9u3xcc6XyTHElPHuOikyADm7BEfnIHUL1uMRycqwoQ0yp4glecnKcU60YgZp36C7K2vC8QqA/Jsv&#10;XvQt42TZ9DK1iNGuyZWJVdIJxlZEhjw/g3Ee5Oe1sa7RuedzGoXMrXEEidPDvTlY4V4+PotILOYJ&#10;HdcSBzUyJtbU438ddkh1WMzLcW27V+MCk4ePk1GTUhPHWq2o4T0NfR5sp/hWH3B8xFacsKn36rtM&#10;fUAMdc3GDSQW+ttCbPEm1uDw94ZcoTaLJLTUbsaxOEM+VWKaMXdP8cOIY2MW7rGPop15K0Qp3Ehk&#10;ZJnSBQS3Utv/2B+9FHss+YpABpdItGS63xLtGMX4NbuRoAW9N2yrSf6KPWGntDSOoQ9FRiEMlykH&#10;azODNEAK8OcowwhEkzxuR7+xG51Dw3HvP9r0YmEI+P/D7kBGeosop0oDOJdCrjB3BVH8lSYgF8gs&#10;MKO+/8CosXV8V1mUWYaBZp9TX8UREY2nwY5v8gWonUE5HuJFJ6MVQPE36vVuf2PPbdwYuz2O184V&#10;8OUBzP06V5QJl7VbZtCYuSdFNOfoquSoIid6PHMdW3vA8QzgvDKvMgtuwX7vLoXhZZPiFoBjLIG4&#10;uWLAcTwP49yfh3Bnsuvujy+oIF+8eyOXFb1fW+VIDzi2GYgEC15X2E4U2jhvSyQWqXLMkCATJCol&#10;cSjCbSteGHjNjm8bPxMOsyZ7LcavOMoIgFfe+pCKBRlyEwpyc2PIYdCNnLZCB3JhoWSIcoueL091&#10;ei0Wcdzif5MkFpYDx4IsCdnnIyGc3nlzptEdcnpzHPMCjXI0bQ2PRxIYs8GAbhviJRVZOHYYK7CN&#10;yOVWU1zOcxzbKbwUjNdJbfI+G44xz0BzuhlihQ6BcAPkjd1b0eNZaCORLDjrYIUei/RwP6A1vEWN&#10;bPP+m1AGqyCOtaZ3Qdg9DwGD5Zg7IiDIIsrnnSUnviGbURPSV2/2GIzHh4YIY6PHgPFQblwwNijf&#10;FpJBMSzrIrcCWbl/cEX7qfOcknDmR2LRaTimMcJwDCDjVVV5ZkUPqvLHcHPeRZG9e3esD5oaZnXT&#10;jLD3Ho/eikds9djn/fn+Khq85w/GONJevMNa3Lu0upZjo/ey74jNQM4ggRtW+sPbNwOBGSZjlasY&#10;x+VS+d44+hDWDzNzBeeXKHHQYgzVCinHAHMN5eQd/GzYHto9wDjgmMNp3pTFxo51emQSrL6FyVfS&#10;QpvJJTh2LhGoBSd0/LpKuAYgbzJ4FptkQaZCXi0c2xKJKvGpIh/vJTiOU2dbicbr7r0ByIblfT7a&#10;Wwfj1EbT+9bncWSt1KBSsQoJJIfWrUXb/EX1mCSoGOVYmd3vvQcY7926bbP315vaPFi3vC1eorD7&#10;ERZs11JibQJ3QS6oHhuMWZcvWJv3l/PJc+taJMu2HeI4JsNgIQaOb+JbcouhLBo9YPmWkwgoFStr&#10;Q7EcE8jiGOz0ZjQRwcGypRHQC2B6QOeqGRjHeK2c+Xs6SSpUj12xGBpCgRWO11CSXzwe64MKgeN7&#10;PFu6yJNlmFgPkyiTWaysil/kZnI3eofWMAK8+1yN3ugdTNNv3F3LgVhIQPZLo8d5AhoYxf0injY3&#10;HFs9jvlX3GRSvqxiknWkVDhmVjc6pDoeNAK/eIVpLohzUYoTyzEdyRDjdryimR76o70syHJu6s6d&#10;2jdcySm0i3eG7PJNLkcETlzpBbmwxOhCUeEpY8jW6TW6M7mxJbR61OMyxZstKyLhFbJbGK1IdOFd&#10;e/IyCIVlotnYcYTxAcfxp2Ea/fbbn77t+rHdMd3HMBaS48bmxsiQi+UzLjtkxg67T4Oms3kDfMe4&#10;WvrBrxCpCZPbts0ZwdiiwYLCGW7Lx09r02LkC+Q074K56L8iko1gXBCKHchOka+KJf/xmmvIt9IF&#10;Gd8aqcDTM8RyTL3t6jfS3L7BuihJsmEYb+DKYBcclIBKz8vnOSgcz3d2SprDGNuuVue8Fks+pqd+&#10;5ssvBWTgcmXl6dP5pUlRiznceZrjLfTFRWjD2BYZHV7mQZHJFaQvrwLI4Mf4XW7kXowS5NN3aV9e&#10;vHvjyr17N3qGegXkgOMzGuihHzOnRKXpFXaRJuD4XBupB69+AKjbA451PIEJ1yxiHwLJ+xEdAPOn&#10;rvGdRb931HG8UQWZLuS9dG/qLoBZMtPhQQK2d3qOY31UrY2IRWjY+OuUY2841lK0MYtCi0ZuKWq2&#10;Tf8Nbr3nmISFe8MGtHlN3t6FfArLgY1I3rNH5raguXk11jo/cByMbhHO2mvCRlSTkQr+Cc3d5uYO&#10;jw0K5Vgm6ubNVft2IXweY+33X9v7as3G4oaS8nCs2xLM2+LdCcbe7Ax50C7hFJZ99I8P/vtCwDEr&#10;84OvSCz+AsuQOIX0t9DunddEhPz42tXY66koX70pJN+8OdMrwaLn5q1vgnJ8M78a3zZ5rkdLIpw1&#10;S4NbGtH2CN1xN2W671RkJ0o2qjtBbMTiuqlv5BaQ3iioIZ177vnjxUUcyJN1yN6NTq6CWqzieOns&#10;6l3EsKyx0Xs5N4cbehfvKYsW93/n+hbPzOV6X+ZsMq1FPK/I9GEKxy4fl4dAIXZ5ohXArcVUIqxF&#10;luMK1WN2+siPevVDAJkbfoxzIbs4fFY4xpYID/SxIL+uJAut7SiNmtOqhPiWFKVwLCDbPE8yMMt3&#10;iaoxvTKN5m/j3zhLr3sOzHrRIg8yaIWm0CyAohaNp8x1DxyXCccCqG30h+e11y1Vc6/x3V3Onjn/&#10;sPR5kyeE408+eSdsNr2T8bMKVfIEMXXD7UssyJx4eJNXxbN3xfzjN2Y2l+JuKTak3mf+lfV4m/wK&#10;iq4Lkl+ki0ly2KdQ+k5L9T8/cF5xwWH8QMwC+022cWp8QiC+EL4nfmymoas4Qe2V+SaZxc0hCrUo&#10;yMDv1W/GrcuLTd5tA/JMLgsoY1SSw7Qki1+QBUdeymWHVvhx92KMU4QmhklTyCt+/JFrTtfjA2ox&#10;n0NIN7jFBIxwPyxySs3YbyMW05OrCyuzV4bvTK6uAtGr3F+a61r84QfozUf7+h5//PEXX3w29/nn&#10;SPRc6l16AQvy8TYLYrHVfc2WwStK/IZHJBZAs3DMZVQUXYZcCMiO4927Q7O/1XZVRS14HhU4BrU4&#10;y1CWV94yHL+mggwg1zeY3B/vQAeXxabgr9hihbXFZnIN4fiS6KUN9XQjRLzC6lyBjHOKqS+iTKBb&#10;NhuKmxuLUlaLQ1VpHBtwPU4z1GO+7jG/8cldcY5nwdwG5E8+Cfsg+Cbj21LGjYviBJE6ygZNPOzR&#10;ZxUHGY0FFWU4h84VKXxif7i/yqaoW6z+tseban7byl0BNqrf5OHPdZiC/HfkxxcuOMcQp/hL4BcG&#10;5/NBhvsjkRzKcW7pPr/95tY3QjKLL7hFzhjFLeGYEsU3qed2FjwD6JQxDnQa2kVuCX62mezg+DcW&#10;fjHPceAQ/7E/6NJ+/FEmC/LkWJJnKCZjGxqIfrn8wyKXqS/K/8aUi8VFpLsgOOgunG6rGJR8DW3j&#10;i48//vg///qfn3/+n//+xed//Qxz7eW+5eWXtLwdVUAFl0oZ0mY4rrcobyfI7arH7VaPuVQNGrEV&#10;ON0uHB/eTr2ibncEMkqyKvI2O48aHfYpYsGC3GoFWTYC3YK2TecSr6YyVvi4TgONxiKWMKlOTCW0&#10;vRByZJqJqEJx4KzUtAJrCkuEY/JSK8iNniDQ7Dh2IO/ZmxTjdSR5b8BxhPFpn324y+3tD96Oi6YZ&#10;2/CrOqTPmMYiW4qVq+MQ3zYET0eZ3zaHWlEFHO/ZS1c2lMiKen5aOq1Q5W0LQkWqHperHsveWniq&#10;aPc/Oo7Jjo0p84VGC76IWfxFeyEs0A7jP167et6tyPeJY6kVt1SOv5yhYgExGew4PlAnYjWm8EYi&#10;jXkfii8LsrRk+ormh2xaDZasufZQlqwWPaPQO/RjLkUv9MD8M08gQy0GmHNry31YplZWsoWtdC1O&#10;83bp6uqd5bmP//rXv2Ln+j8//81nH//m4+dff/0ZnEZ9X8ME+vXXfYs3lqwea/2fS3hntNBBLYK5&#10;KwgbcsViMapuXEZ9i1Als9ASyWF6gOq8IL/LGzBGLZgJfvhwTLOQfTON41L8fdoVBFmRS5I1/2S2&#10;HOPopfsy403hKgXmCxK1OJW0dPTesCA3hoi4In1Jd+g02ihE8NpsKfAEcsIp9uxZj+MDxpOtahun&#10;8PR5DEDeD9sgjmMzNYMcWzV2NlGsaXRzrMf82mBnSCuA7JqtSqRFOk1ZcUEloNm2qTzE8kcHQDwt&#10;v8U7QCnjLMiNbPMuBBx7MZZmoVSWrwjjC9e47gQYYwfVW71r0pDPy1HvERc3rw7lblk9RltGve3q&#10;N3+KkjFVi/HAjwXtcXMODZEsQ34AnOdxVCGbZQMI9S67lL0Jd9vKinHjGRXlP89AA4aFcyYhF1DU&#10;5KAwaWLtxW+e30WAFj0Xo9wZGcVi9NTdbsjL//mbx3Pg0bAJ9Z2bew74ojJ//fuvP/vNv39BRL98&#10;8fisRxJyJRo4lq8H/Pj4z3xCzo/PbuS+3VtbdbimXvfKAkGGZvUujxmJWND/GWILaRmiXKdNPW1O&#10;H4DLFsNp+RM11fDZs/l6oh1+S4Jjy2orLjCLhCSAjMYeugCZV5CbwxoqKrd3egK4kwpjq0oqbnXu&#10;u8fY8B6zZXoIlngEv8u1Jvux+yoMyCcS0cJxTKWiuDlEZtBIsdkG0MQx+HEZP7TBcFyxuaqs1K4L&#10;4v/ldpiDRK/aLMg8ohghWCV20cqNhrSbFNkgqKUYU+m/Oo6JZ983lYT8VRDgyCwMxgTy/89yTCgT&#10;vuddrgCDAMPouflnUeRcD4gEQPynb7wqA7o3e3tio3dbmsVttIM3AfnxcVCKoZvXZWe7ffumO4oI&#10;8BkN8oYSduFPiiVf55BDA2gW5pUckoeQ0QntYhGL1ez5podH745BX15GtUb5/fj5x59//vkXv/ni&#10;i3///GMW44/x/rPH02Mv+4hj1FpGvZE3HBazkPC2Tj/Gz2HWCtD41lsfsh5zm+ksPcsuWDixYD3e&#10;7zg+bLQCeRbE8Q5UbmxOW0FuqtpokU8NJjEYRTaluDApyIUBxo0W05bRi2+nZfi3z5+Ln1KQ2eB5&#10;rGETlWNpFl/i+JCYRbM1Xb7daZJFErGS3vgIBx7R9uEfpHDMrGOAGe9eA5DfT+FYIRXFzYEZk5lv&#10;NkdQswkWFrVpzooK0gwdF/x/bL3rb5R3mi1aVb6WLwUY4xgDhUNsx45JCASGMDnZzSTQ2d3qSbA7&#10;2VFHxEK98f1yJjZGyPJGZnSsMZ3wwR/SHT40wlYPCAvRGktWjzLHR+oWCfmzzro8v7fK9Lw25fIF&#10;Y2DVU+u3nvWsh5q71tM7lJ8lmcy4MFjsyzJi3Rtxm8jijRR0mo9vqA9SRY55PUntEDvfCOHN7MSX&#10;utRfOy9L/vr7aOrdv78CJG/c/zdqFVk1TuTijwnG31BCvk/EPv5OOGbYsRnvN8A4vgCfIN8AR/kG&#10;zNlAfhwwXrf2tgfJqsq2Uzyd356fgBL3Z05W/4lz1b///Z/+vPOX78mNJ4YWhwDl+cXFxaGhYbwC&#10;x8Tyzr0//fu9excdqjnogVNY3s6yFXdxsKVieDsnYoGvuRjEAgSZ2whRkBWq2cFGCHDspVxcm9iR&#10;jnnOqGcSADO9Nd90Qie9VxH7VJNzxCsFtUHZ2uKo11e9mqnYl45nxm9Nq7EgmlmOpSHAca8Kco0p&#10;R6/zDUMsYFlsDUHXkSynG12Q+6Mgp7lo7T9/tTrpmBX5uAkywGsgG+KJW6gjkpM2DFZhra2X4bSg&#10;wwnHMlY01kQxztVoSLCfayaZC9mq1KAicRyNVHaGOBGCj5taCMV1kh3LKbHj9c+fXQE/vmFy8cz0&#10;OOqxYaz3dNJjKABq8nTFbHE3xqfdFNm4f3/5JpD8R5TkhwCyC/JLaH6gavztd//mu1QuHtz/rkJ5&#10;BeTvvrkv/e2b+1ynRwR/tx78YiNpyN9UCxd8FU/G6w+LoMDAMb3Jf+Hqst///ivc+wpjJETu0F93&#10;VocXJyaGhocB6qE5kOXhiZ2JodU/IcKihaVYBBk4puk9w/FgS9VESEsLgY6THgsyFrkd5Fb1VlmW&#10;D/Ko5421Ut7YoMZnr8plgWwLbenFN27HGfEw500ZvdmDg17ZrIJSWyEZLeskFBcCxZeKUY67805p&#10;a62xd5dA1qGOT8dF9e6yITxiheVXo5kNqU73hjbn8SZYfzNmkQZKj0VnxFgWkN84mbFlRnvJ6ZZM&#10;m9HZc06h0wijH93AMWjSYRIJ68d6h48n7VPlerMmbujjJrGzXY6ZF2TrvfkSIwOlsv755BOi+S2m&#10;v/TUhJzcUh3kCldgi2/PktfixkLQC03tPUOwxZ3NjCB//US8wvCV1eJbpmbdv3v3Jorxyjrq8l3C&#10;96EwHEB++DBJbw+kxfH0RyCrdyL3T8AY5fgbIPj++ncY+AeOcfrjAY8vZBT3mZZ10zLyg4AxG33/&#10;oRYfG3f/+TeU3D+7JGMz+v9Lc9v3X+0MgQaDF5Mar6ocTwDAq7zhCz7853//SmhlchBwzKd/r7oJ&#10;1e2rykAIOiHah1OLinxGOJbZWM5NPUV2Xr58uXO/kg4pVrTG2PR5euSUdMHfeZmZLDJZ4GxTdopV&#10;MbzzrKsOAPB7ab1CltJW0+hAlRp1N+hSKNd5+1YdR1AbIm6lJuJaTKq5GyQ6DxIQGmteosg2BtFo&#10;3J+tZzpeXZD3rgahRSTep+Ht/YTjnrYUCxtyMeuxcWxS0Ri8oob2554OvNIl6PSPsgZkohqz/1xX&#10;8gQIDa6OKPSCy8gmR7JjN+SKZ7t3WJFvRDW2XiG30JNnrMd3OEINzcIYBseYNrGwyyKqMZjFyn28&#10;rrgdAlQ/9DEvq8gv1WVCGShGLWaH+l8yMU0wBo7R6rsvgsHIzf96+jRIxQaK8QPV458er0dPBLWY&#10;FrjH9gMRyc93Vne+59Iyuof+8nts4fvkbUTPTiCQ6M9/HaZwPDS8OI+CPLwKXjGMeb/hndWJVUTT&#10;CqJEMkebzgaOv6piFnGxoafpJ8ZcHDxyRAT5rOMItaeAlGJA2xXJjfX/ky+fN467MCUJhnxm/zFo&#10;FieM43BDJPfmYMQJ4aP1LxPkurqqehtP0A060nFzEX9jqaoi+xDI//iURt+bnvB7I1yLSkYyWWie&#10;CSvRBzj+r03CndprE7iNvY9+743X1CSphMi+SevbWzlY5xVv3EC9uOZ06BPGsQqy6Q13RtVk0Vzt&#10;GiKzD1b2v/D5WYHJmTtp3YpCYnO9VW7QfO8bV1x+1dNLOE5HvWdyIt/hXWlwm3s4sgC8QCDfJoy/&#10;vbty98Fd82OCGEh++FAoxpHv4V3W37v3XwIysLpOxxBK7XcVHAO+pBPE8QORYrs2dUHXUzn+CeN2&#10;T3ncS3xkXWD2sW/9X55jgM9TqL9nAhEWl33/PeSKP+9gSHWCutvq0KJIBjQL0GNeEx/x9zhlhYGE&#10;4BVn6aM/G4H0FWqh0vwVkXw+LWBoV2wFvW3OvzrIpeKOFab5k3lZ5RTYm5edvhFN7YFO7b159Rhx&#10;nME4YdbyW1Hj/pmXwIHdOLO1khq3GsfOQi73aa+vvGF002vKwizCQbJgmL0aBxLP8GBIcIzIZEn5&#10;3U0RU9ghIHPt4xuvVVfkk1k9JmNmJHKU6Lfe5J50qxWhTiQcNwe0xebjAYaTJ1W/DibB4F/p3fNp&#10;WYIWFO9zr4M4zvOMKhzr0orsfG9m3Sj3Qnbb3n1WYcfPQrIQfrU3nTBeYIeP6RZfW4LLkLwQkbLR&#10;0tvYUEEGXh8axQTxgxWRiod/R5YfqOR+S6EOANUp77FisIjmx6jAYMePaZ/nqpB1fnL9sfRp+Cy+&#10;+eYH4Fgsw+SCk/2sxuIXWKIwsbqT1oGIImPHyPf37uFANwGBYlgqBUSLuWtkGRPDqzs7rM07O3/4&#10;HqTibYZq8px3iBafrsoeaOevvE167NSWrrOqvzjooe2c40geF4RmPmQGAQDHyHhL+dOkduedBcc9&#10;ZBabEYwKHBfSDnTdGSxEOe6LHJYUc6WOXi9F15pW2uBZ1Tj2DggU09Qrd7OXe3OtDdGgritHnjdX&#10;hphldEfShcecIBpUr0VvY3psu0Ky+l2QGdssyaKKVrwpXB9nXuGJ4wFunv9yNFbUqOlRk7K5bZlv&#10;SECuMb0xrXBKYk3OGMaj8aJwnLyqhb4Sn0dwps2lQT3OgnRr73vek129b66pACde4QNfUpCfKZDF&#10;6sWdG9aQv65YhngHafWJKK/c3Xj6tz/ijejFQ+PY+AWcHz6s4sgZrwBVfrD+Lw+URqjUoP96rGpM&#10;k/HjfyGxWKfhOFiFivL9jX9b3wCjkJrM0vygolugKP8H23yP0Vd5jhCt33NFNRz2oBb/D9gFlTdy&#10;5L+uoihPiF1YrljdObMDaAPRGC552yZBNKYPyQhPo3yx4rdymJBjNy/KG9TBBK1DEiSuUuE4pK1l&#10;+DBX2ciL32UtiSnfJW+F1FcdlGZBHLfXdKfWXZTjYqYg9xUqR700+NyrZY6tHn5XCgmKklaharED&#10;/piys0qEll656fDKHTlyenbHST/DcYqSNZwxcqoa2o65U+YHsR5fe+0aY+lOZLQCaeRvCsjH/BVe&#10;n0cct3kN0+lQJzz4oeViSSUUS8AtpAxNBjZzTLFO+2qyffGZV7Uu/VWoyWh2mj+9E3KZLQQcN7z/&#10;DNMgpsc3KmqFz3kVEW7BcL6jFrWHTiMF4MmTCLdYecge9VNqcA+B5RXVYyE5Xa7I3ybWrBMfaQTx&#10;jMIsIP7tb+smyKDI7FeTV/iWNfnp4/ssyesbOuqBKsNX/1hEI9XkIBa8wbJ1rHz8/nsuFvnTnxSl&#10;9e9/+h7d6Z0/3/sEZAJwHv4rkTvEm9UdnvgoJe/85W0vq1FCEHCc04aQwcGqfKwW527ii85iQxkA&#10;22H/pvY0HSJEiWTwjQOOfEusT3shS9wYcrbVG5wOH4Zt/RhGKvN1gnFLqslFA68cigXWp6cATR3U&#10;RXRbGxJNYEh9OVVkeZ0UgWaZOddtJSS2lqVdC3VVM6fOAACDdY6FiUBbyBjHVI5fy5hF9baxYBbH&#10;E7MQjll6TzdU1jueDmrcG6TCPchWUCI9YJqE464yOvKlBORwCTmUo5y3g09FuMQZGAqUpbCYcClm&#10;w/tr9gXh+t8ux1YrWICfRSryM/uSyTFs5QwvMlp6C1rl9LXOecDuwsaGznwrvK0CcILztwnJUZe/&#10;oX9T804qwRiFJmolRKDJB/rMDwPnwPF//pc4MqvwOuS97OK575vAMXW5bxJlBpD/OrHzyZ8Yc/En&#10;NUZQmP/9LxjEQ7SWivEEK7B0i0UqFrwoxhnIDNDUyDRHQnxl8d1WNejF+AROCR7pOtiHYp4bcHyW&#10;bQ4CmTEAMeN3Pq+ZVD5lxmJIspBaHPUIZAhvzb114SjItOK0g1ej04X6wt6TXmT+yu1WTsshS45E&#10;+koLKA1kLoXsTgMgXvpUV5XqnSw8pKzEceQKeVyjuU2zp4669brH114LbsyR0jffN5BjXcgbXNIL&#10;hOdUjtPaGusTDelQ6cNfpGc0t2m5TnOzp8b7xCpi066kCjeey6zHNVRkuqtWYKbMfj5Gaz5CN2/3&#10;zu6daOWlevzCWhxSN2Pu9I7rsl2cmQeOvWncfYg8gK8fBkO+u0wYP7yNl72X+fEeonyfOGbbLnQ3&#10;bFFQjeYr51EfkymjQqMGK4nlZnSoN27uuVCWv/HwHlWP/whMP/3zKsvrvT/fu8dxag49/YWV+fsd&#10;+NyGt9HRUxcE1GIIzb1FY5nsAqc9O5ADx10lTeBFf1+Chg6D1JAhWAywFwLNgjbPq3Kz8TdqISqT&#10;XPgN8lqEnG2mF8PDAHVrOzenV+PYFq5YxZsRC3nW6vcgWWNKebND/dc65EHR+YM6g5ai8ed9I04O&#10;7pOWF/YNNUcqOM7Cshqziqw9Cx39ncErRIjTpZV5xHFmK3KSBVIsTALSuuiIwupOLnr+Oa1e7aBt&#10;JKjIzBKLHMJinXt5g1Xn2nLK1HRStJelVFL2eYQ4zajN3TsS3qpYheamb0R19gzqgi0XdxZSJIBH&#10;9hY0tfe1ULzBlw3WZaL49u29IM5uMjzfx+KEB3JkfJcktJvfWq9QGb7/ne/g/Zv3hVHRCaD4sbDL&#10;qvxg+eY6UfxSZ+S7b7752x+YnkXGe29nB1oy9WQkgJNpwGaxsz20+uPE/ATlNrRDFildSL5gVb73&#10;9tsJxxrl4CRpUSQ5iEUKxNJGHMAYHY+D3HzeSp88qQWBfKT2iGZBhGPuDbmoEwyFfKpvjMWB0ZM+&#10;T+C4raEu0lRaWhJiw/cWFLm+kA6CMZLU3VtZzBTQLKWnDWoWKbGiHJvLigqjpVe/LzINu61cZG0R&#10;d1WaM27Bt+3A8eG9xCIhWQUZ/hCN8h2PfCx8ONdbMdIJxzWWSCqPlEpIIhMHKjDu40PcvbwYK9Qz&#10;DfuTDZE5X44HIiysbkzrJHyaUZuqx8/+t9S3APKLBROJZzbWa+JJ/T2X5D/esLMeKB4jTY5yvPLH&#10;u+QVoBREsZGsew+rT30PHyaGjI1MHp++n9QznvvEMNwfAYCD/eoYaCSzEYI74ha4Ya6FivI3iSar&#10;HP/tD8MTf76Hiju8yFMdUPzXv/7wV4Qnw0OE5t678/M/Pv/x+TaQC7/QIuvy0BCaeqQaEDW+GiyS&#10;V+hqpep70We9TEZOO3jhsYDn7fBlRA7Wanu38ghZyI8Iy4dabZoLMamYbi46JIPtaS5Y7G+qKRdi&#10;fEmHdDcAJLxlg/57TG8gEd3ZHptiFqqV/ZiDg9UmDf6XRxBiX0QaCsE0/5pfJCg31GSL9eiOk658&#10;2Gum3tizFj0t4z3J6eoT3p0uJH+Qk0H/tPakK9etJnX2tEFVYymGMbNf2s0qHH5V1GsfE2jqPTNQ&#10;lh0qj95fQwDZczOyVYe7uu8ScAxiEc7jyvXyBxaCWdwJHDMb2The0GSI23szdzf+WF2Pb+sNUXz7&#10;4fLNlZVElF2OKQ6D6n778IHrrmH8gKRZyhvaefeZ4E1uAQL8wPT38XKQYtTlxzeXH3DtKT/C3shN&#10;9lWiHv9/O9trgPEiRbVFetsIZQAZJz9OP33/9ur88ydPflzclWIxNHzoGrwXxPDqXykmX1UUbOMh&#10;hG8fEq8oXox6vK+lEubN4SbOjHIib4BmobMOn3c5pminAIsc15qWsuihQUNZHZGzR9jGJo4b80XO&#10;2FXj2DS5Lk3ZVXVJYu0jEXqpUP1xTcm3vB1ZF4W0mMEPiajvhWTUIDPplqk+5GSF/tXIb6/It9Pa&#10;29uk2QAwixPmv1W8ggSZHT3oFdrWK+3tzRy1a+yKxnrp/p73NNzUEAzcj5FmxdRy8WQzgx1rNddl&#10;TU29POXXFUCXy9xdyQXD3Jjdqp3Z3GZaV5XhwWeowqW2z6lXoB6jDXLjf1cktxdBLHD3zh2XY83u&#10;LWTOIUGYYbKybwaM7z4hPTaIK0Dmu+s/rK8kCPMWNzRMPFW2hf0Sj7+x9+IB4fzg2+/WzTBYhPGV&#10;4A5QjglY0ApCF5AGpvFrZVmFeRkc48HNOOP9YWJ37R5rLOW1IdqD6AyiRvEXTD/9O7jFvR+xdPg/&#10;f9z9LdvTqMnXxJWHqFmgGSgtAifqxkYlIF8UJbiY1eN9b8tZj4Peu3DEc5CJWca1zNdkfncVjuEP&#10;4jHvk4speGiwyJFouQQgXDBciElU+N0NdajHR2PwLMVgOcetr1iouhJJVjW6lOp0FtldGSke1Oxa&#10;0XEsXtOQTo3qLfRmm8uSTziTLmTsSVHfzMo6fPh4BtQ923itWGSGItVjVeM2bjTt7wktucEwDroi&#10;4kwct9d6VXxXPnakmF30xTmXjAJILjt3XvW4VDKVqA79qq9vIq8QVoVi8eFd1+MXqTLLUO/ZPTPl&#10;xJBNMWYWNOQEEENA3tiwVpFRiijJM8bxt1Vk+e76+vJjcN8VoPZmauVlVqIHOt/xQ9yit65uCInw&#10;zcc+5YlKoB4vE8m+t8LX+/xe//WH1d3tnZ05uIBgGQLtnRiem1+Dj35+4g//DlEZgvL3f0D64Y//&#10;+fTGp2twv0lyIzdeFe6HVj9BrS0Dx4fwDMh6XAxxfrBCKwLHhw4yl/s4IwdJLK5SeYPvzbX47NUU&#10;jJW6rcXB1KwYJI7PM/MCyRGdAwis7suG99XIchOALLngOWrHejsL9pIQXIjC3aLhPBPrwXo/2DQz&#10;H2Va536D2hGemrRWxKyEOAmyYsuU6mrEkeVzZ91s6rE3+JiqrhY0vcnlj5jyJ44F5ONhwnc97lV7&#10;A+U4w7GNFUQxMj3bUn4RcUwU57xwrVzBcczT9mohtpO8ySvkhfMpr5h1jPiv0fRz0ordxCP+b2P1&#10;zossAgAQ3sRnN+MLVIifPUsV+W7wCisXOuitoC7frtTj9GtsY2Ml8HvXFBmDffdXPPH0wNOjDyKz&#10;JXDMoWpWZB4G1c17SibMKp5gvLEBEJNb8A1/rTwgRV6/9/Pd+T9PzGH0Y2gOagTKLEotgTyx+vZX&#10;f6Kk/NW9PzxX8O2zX/5ieGgO0sUwCTIafWDJUOQ+2QevILvHjVzUeP6iVIaLFRyrHIODfhI4voAt&#10;YlLejGPlWhzirvR3340EFlKLUhgPY0yHyUVdbE/Ti9HU2NBHYnHuHGOBMqLsKUojUXccL1SfarAx&#10;ry/el+bkNVOsoPxIeQjjkZIEjGMGWuRz2hGqjkJkyubNkk/XuCXSHMvJwH0UJgvzMXnwG8LxO3ph&#10;QQaQbbvnC0KG0N9AFeea9H6ON8mwqfa01+j0NzEsHJ85IE8Fl2trB2ZlWXTIauXYVpz3hryGOOcF&#10;y6+v5JsP1hPHpBV3Ht1JtILaxR0f9CRRAMNE8R0lZqkYP3+exVrc9S8RDAjJYxsrKMp3MfiUCHJi&#10;Fyu44qj3R0vL366sP0b9pMEi6vE3T/8NuP434pgk475JxuPvQJKfMkLo6br1ivXHN0O5WDeAefMA&#10;txvLKzwxblzZZjXGDN7c0PDOxNzwDuEJmK7eu8rONCQ4vHn+/ClxfOvTNdMPYBii8rAPfJ9wV4KW&#10;evAQcr6kJehRj89lBFmNEOKYBRk4RvGl8CbBgtXY8SsB49L5zMaVBho8HKXQC4zz1JSpVxw1tdgX&#10;9CJbqFCfOHB9Aq6vo39/7+i5o7T7Hz0XfV1VaVKU1OWmVb9Of71WNkkUApDWPWnyCHTKixZOa1tk&#10;rFrw4D/HsUgriGFW5cBx2qFOHJNVEMegx+wNsq6f9hbgJiXT0oHUoSMe91VFLS6FKlhK6nAY9Ixy&#10;MYuu2ARpFCu4kTd49Fbh+E6FHQcjdjIL326qYN8Rq7iTrMnIyGI4MhPf+LqyMKZD3vrTBcD4a6P4&#10;YcaTBePqxsi395fvr4A1sGFngnxz/TtOjagI84PE8U22NrLRJuF35fF6tEBYj5eXcUt6/GBlGTgW&#10;vn+2NryI6ju/trY2vzM8NwdvEIoyenZXD7L9Qf5w9cfn4Me/W79x69NtsI5hWYXwdYur/PTORWJU&#10;/9F83qs6o7Xsi0AhNfUAxNYjXCWG63IHZ/ux+9EVWSBOeyAreYbFwSQncFqHZnwyZAC5p62xtyAc&#10;nzuaATOaIpLcSHdZVluMWOI9rur39PvwPV555RUZpTOyUVDMX5n82Dsmy1q+oy5JX19IGPleb9wg&#10;lWU9Pu3FC8Re2hrC7p528b7//kfvkFu8mcE4hlBfM47NHbS04bSPjV4xGSFb2qAKUwVrLDNDs+5M&#10;OsGGP0/OEa5SYGDp+XJKivYzUX08B+0DjndRfhOMd6txfCfuUXcTr4jJ0xsL1RcmUMmQWZL/uLGw&#10;cXfsCXE8fXvPRUSv7GmK/BEWjGXU6G9XKDVINDOv0OkOHOImtQv3pTGMKvfm+nrWxGNDen1D5zxq&#10;JITzii+U5SdXttcwEu1fO7ADLe7g6AaU7uys8VpchG78u+f/+fzp86c3/vXWNvz0izrlqUGt8ZBP&#10;ODtTZj3GS17zNFU4zioyinaXJkY5jNdxhHQY5fgqF9pkOD7PfXznA8lhHWhxXJnTDY+IWPT38KSH&#10;b89amtXklsxwEZhuMcAJ2Vd0CbzGMO/jt+u+gXwuCysRq5BTvxiHRDowaIpOQckMuQhmAdtQTSsP&#10;ZUr3psuCJk6xgX6pyZz/UEEGkj/IcOyVISdP5ryHT+qxxYm2KMYc/FDuYQ/OeI34Q1SMHZDU50ml&#10;Os922WidN5VwTiwtg3XBjJJEGYG6+3DOk1qR1WOd8+5EJQ44P8skCwJXWL5TddZDNSaUF4DiDX4I&#10;ijKxO/0SkgXf+yvpmLfyECX025WVBys3KUTomMdpVBrebgK0qsbfEscPGIfxNMUJMapQWBbLAH5R&#10;lUWTV4Tk5ftA9vYuizGH++fndu7Nr83PrX4+N4+/3dri9vba9vzw89XnT1SQn+7+6601DTitUnaj&#10;e4h+uNWvWgYLxrG0zeJghuOWhGMz5NL52oPEMYjFmSPmEuYVZ6ldvMtS/O4n776bSnJM/fK7lXTO&#10;U+oF63H/QFNznic9ATn7X/JhpsWrFfY5XCdQy+sfE5T9AYH4HABtjKe4EnPjgvhnnSMywDJK2i9O&#10;vmmumeFY46ut3ngq09uBymJIrA8BkN9wQX4HFfl9dvSO04B/LIZTT+Yi9aopFo9UTBuRwNXfT0cF&#10;fZj56sZ7pijG/pNYVZyttylbuSkWLv0drQoc69rlnF4ixakY+9pMuF4IKKeWnl5nokMNFN+dAaRn&#10;vhat2HOF3WLjj1GP4YcD8GDpdCeDFRZE4i5dnNIq1uOwB+QC14+jLR3C8TpVZIhvphXrqscrouAr&#10;Y7j77DOhGPrE9trc8FWM+q8NDa1hmnb+xnPs83n2HJkrT54+f/K7p7/73aN/vfUZhQqy51UOhahs&#10;3/vK9TiX8QqaITXn2JLtulE9Hjx/yDi+cHw/p5vO6njnrM6r6oCgGL/LevxuhVtE8jdtb11wzFFC&#10;xgRGTxt7Ic5pa0kKcn3hUlX1iUOcai9AzGsPjnX3XJTjwHFkR2lUpKQn8KIlZP4E3OyehcsWFYeh&#10;6T8NHMn+oCwKr4X0plPMulBMrhLeoFMcU/CbpqBOnMi58qbFI+3uqgjHWrveD3Jcq7hczsBwl086&#10;tg5Wchi9XCKa1ZFMk4IbMxCLSPHpqO3ztaDHj+5Ut0EgIN+pBrIFjTsZhhkqq+npGdbjma83gGew&#10;4xmCuko/VlmOwkxiscKdT6rMgNzNFd4Sx4/5SrxSXr7/mLT4gexwD1iB4Tm+uX4/oitSZ1qtvA2V&#10;4Q0VZBXjlRmSZOB4TiBGVZ5fuzcsLjG3pjU+z57feP7XJzjjcbvJ86fPbv3r7hU5kFGGh1iPd5ho&#10;scNzXp/rcaNxLL1XBfntdNITkC+eDRxfuHyGaht0Y6ZgSTuGlvxu9eWRHRthVIxb5Sk6sN+bZZqa&#10;c3VaorCvpWoERFdLpfRkqP3Hfwwgm0icy4D8SqrHr5w7mjQPSRWqyHXlSJHD4/Ki1lmHggUMqavX&#10;2y17kQwQHfLWa3WTcExM9+9nFFLA+B3qFSeY+w0Mc0EkcWwTc7hA28SEHbCpqWwO97ez91FO/YyI&#10;3PfshzcP90kkDLGSUptcqYlZiUsljZLvNhPHcc6TyWLX/DiDcGjHm9n7hHD4NzcdjjwTtGIDIEY9&#10;Bo5vf/3Q6AVRDhxDseBhD2OpUN4I5RWgEfV4xY05AfQxZTdA13obeyGsxJQpHmg47yaVN7WiNwzj&#10;deIYgp4vvJ2ZmdnYmNn+7fY8YQyCjJud1c+vXJufG97GDz8L0RDVGB3pH7kE/ndPb9z619/OTVzj&#10;OIh0N82KQOS42oJ/Phh5Gis4LmqJwh4cyxd39YDWiKEgn8F8U9VlAZnnvqsJyMnAyW+FapyTEQNm&#10;ocuaS0WuENxCyoOiT5OJqZLdCg6cP6fVCQnGR8kpKjjOPiHhjjSZYE44tkGpTwOb3VZfmXnvLQU2&#10;6isFjrRCa+l4BqzR/mmFe5PUvt4ptUwfwF/Y9fgjN0JQiQ9beaOKbBy3JbtRMOS2toCxy3FrN6mO&#10;uO5g0P59CcZp83uJizH7wjlP1jxYsKST/XVTYaa/IlCcJImXynDGK3BDEJtabMa83mak1Y99TXoM&#10;QFuq+Nr8eIZvUjn28e6PyT20svGEVXRZRmIxXipwyw/YGBGQV/gOPkzwPpBq4eQKdfLEkAFnfINl&#10;Ahl1eGxjZuY2gDxGHK9tZ6+fX17bvjIH5QJT37MLW1zX+iM4xXMC+dmjW7vbJBQ+3dG4yY7exOon&#10;GjX3fiWYWPpC7Y0si8peUzosjgjHAPLlg3Ed4I2QrGPfXhyni1vIztrgic628uB62lphJi+0VHA8&#10;mFK76/X8iZdzR4NYCMWvGMfx33nOIE44dgyajQo+R1EFIJBVA2klUoOveKmg9nbROM71ug2szSER&#10;Up9lIPPAh0Y655yiIqMzrSnrw1kEUU4yRezka3ZfkIvF2hKOB9pqW3v7kpYol5+ehKLfnnkzheG+&#10;GADREbVevXufbPkvQt2Nldw43hWvAJztRK6Ad8Hq8eajTcFY9Th53jazEIDpaQJ4AzCevq3UrNt3&#10;Xz7mpcPeTEVOhki2EtqvCDKPezcJXyD0W6EZR0BP6EHLkPDGIvxNcmqKYEin0Hfa2BgbWzGQtz/e&#10;XVu7shYlee2yyvL22vNnswsvYAzZWHgCHP/4u6dPnmzf+tftOepscFWkRJZh4vldTgZ1pUYIsmMv&#10;ehvI3nAhZgSgo3eGOL72BgsypqfTBTjLLleNZGnJfIO1va3q+2m87wyVO/TEXgezgBdeGHMQcjH8&#10;bjEfUZGIyYIF5Vf+UXxaw2wqxoHopMm11Mc+nKhx5e4sTpazU0WrymoOEsd5bd/jgU+bQzqaBjLh&#10;mIEAiq3f3y/6EEim4016BU5/NnASx7IZef2681bY4tMhrxPJjrV8vAYnrjRyXI69wMQ4lh9ZZiEl&#10;jDqvfG8prjeOP/rZs6QfP/JZTzB+BIxupk4e7vAeazHCZDc9qQcYTxPB05vTRvPMmCF926c81eGZ&#10;sdsZs0hyMkgxfy2jv/cwcHxToRSqtSrBNwnih+QYDx5oAoTFWHlYRPJy1sq76YIMGI+tjPG6TRwv&#10;bH+6zWPeWlzXVtfYy9vVIW9hi0D+3e+e//i7J0+e/+rWr9ArkULBRoiUZQ6GrL7LmVzMgzRiqaOI&#10;hQZEWZAvhnMzeAWGpnHQu/DGtWsA8mXA93J27Wc28pHoiAjJ0SSJC9ucOKXK33PYdjEkvdWg7ijf&#10;yj5lPrGigtLJaCAfrTrrJeVNiX0t6cl5X/Up6KifrLulZtVxn1kp2z7dEkJGmHmJaSRqRSyAQuIa&#10;obhhcjra0q8GkLl+4ZhHqNmeTjjWLKqS4XKCsQmFs1bodQM9fl0w3n+gnZuYBis/cKyEqA/HdbeN&#10;pkWnIBSLeuyVFaLbEofcDMkhSp7+aI0++qjHSWm7wwo8NUX4bhrLfENoE8s3NHC6CfxuMiTLaJ6m&#10;TjFN4XgawP2a8B0bm57JEJ21qFfuqitCtQK/BEOBWROjfJW5bVn1eJllecVUgtSDN/ram8vmFvq9&#10;G8sUKQBkYHh6Znb6xe6t3bl5whinPNbiKzZX4K8h6XuDW3yeQ3V7vn3rFsoxJqUVYaHhUxuQV69e&#10;5DNrY62fFlEkabPUdXGwCsdvc+Pe2cAxgYzrQlzHL192ZqxXK7Amp1ZfbViIeMZj6UY5JjNB2ORA&#10;s5iFcRxraMt6Uu0rtFS5Ovf56VVS27l9lWQAb3aqr2CdOFbihZLj0r6buj4n/rUE66iLXdYcYPVg&#10;Ku8Bx2iBqEvT7yB6AZnvRV6hHEMJx+yPgCq/ejxndhxbE/hnw8oBLc6xAkgNamzA7g9NLiVOf9Rx&#10;osW+RCscEhrr1YjjUlaMX6nq/9TvxfHuowqUbxixmwDyZrqmhGhf3khGGKMiT7METxvOY9DcCGK8&#10;SzBPj20J1hWGLO/Q3eiKhNy7ESi+qdayzBKyYa7whXYJNpxJKfTrcVRj1WPBeIz1HI3EMTwgZnjN&#10;zmztfirdbc3am5CMcvzb7Rf62ReYykHFYnH741u/Wpuf0LCpGnogGKTJsN1fRZwgcVyrBWKt0jA5&#10;jBQMOdnpORHyLnF8bfUaXi8IxW/4CiR7LCSoskee2o8kcDMHmfZlw/jkyeMY1GsAkGWD54SHUAxP&#10;s4B8qd5djULqh4g9kAKHFygL9nOwYXq2tkUT6GA91qOiVEqDnHQcZdOsagbnAsfaHdLezsHvgf3Z&#10;3gUW1LRG71WxZJ7z1AVhT5reN/AKbqwSjltz8vF3N4gdd2rbBFlFmeU4KP+52JjGP1+qMTWUUrL5&#10;cXmEiAbPCFm752hWwvX3Pnr6oyuqx3ceAcRLRjIgu4SXKb3gDm/xKwOyyvLXxPEkb6fxZtoUWW/5&#10;aiAD1tU0ueLmZEG2zLDxw/qYqYVay2bHdK+hHJMcJ6v840ykACn2l9wMawV+v76Z6vHM7Ozs1m8/&#10;XVucVzXe3k59PepwMI2AIN948nznR6gWi7u/urV7ZQ0xFhM0Hct9DAgf3KGPXkP8GDNtF8er4BiG&#10;+Ih7Y1/5qwzHqsfXVonia9fi+PPaGxcOXz4zAKZ8hqc+WYcOKajlYIbjQwdlX044PnF4oI26ap32&#10;apXz3m7PMJ3eILWW0erTsl4z5vpCIRuqbokO3iVtl+Z/dbGvWzPVZRc5UN+ScKxeWHa44je4pB05&#10;ubRChH4fAhlRHOTF6tgJyTAAqSSfkI6c+nmgGvZw5iBqdLQ7pts+/V7DuD+Dcamop47oo2dSBR5r&#10;sBzrLBpzhOqWe6alUF8hS/uiHBfM9Pf1vo+tCrtCMWBsWWLJ2J0ygLOCjGvE73zt28nJzclplWRz&#10;ixkiWHR4WkC+PbYwYwl5+u+b1ICebn9Yt1GNQGaNlh/+GxBkdOYeu/hGNOHNgO+6qbHpxbJ6IWMs&#10;x8Tx9Mz07OSL3366vWgqkSiyCDJq8oIz68gq1nZ3cRqchxWOcgX1ir+KG6/Cc3/5InCc47i0iQVW&#10;mVOs0CmtdDEZ1r5SeD1wfORM4BjM4gJhjA0DH30EJL+hkhynPkK3VpEAnKNuV/OP5zzX46jixzs7&#10;GkNZdROL1IJj77nYIxbrQwoVFuGiFB6wSJlN76p1Ylm4tzfNTKd6bKZNHHt32aX6S/ZYdAeOGdDJ&#10;wSa1pY3cgPHrWt0Up72E41fTEoYcR/nJjmvo3sAV1Rg6tJTjfKlOA9GV1vIlNcV7tWRX9rZuZexz&#10;6KUu75HwMvOdq3rRR2Oauigo914jjglk0oqlR4DykinF1JRu9LoZuDa7uKMGyOYmYTz5tZA87Te3&#10;RSS+FrnA2431mdQL+Xscr0i2ICGgbLGiGgwULweOH9Iv7wKcgdhlmae7OO4tC8djwrHpMcrx9O7/&#10;+nQbZre1/7UWRXltzfWYJfnZc8xpPR+en5ubW5u7trYa145CLPiKqO+5iYkj+ZxMQjjo0ZOl6bHz&#10;2q+bL9kfEUksn3xy9eq9M5eJ449Ykd8AjD/6B12oycD1YR35Uiw99YmOlDOk+nxEBTlwfAK2uSbP&#10;DtcJx2rAlWM2mv+XWuWEq74ysadToaS1bPqpYK95bGPoMxa8EorfrlxKeT0iyHRdlEt6FADT5e7e&#10;yPnWttPGDMcVbvF6rOnVcc8hb69mWxmAYxzxNMqvaowSDxunvgFhjL+dGE48CE34++JPY6aibPMc&#10;A7dKIaJT4509l2KVQn2svrE9m39l1eMb4sZLgPESq/Hm0hReBeNN4XkzQ3Oc9VyON6cnddZbcDnW&#10;rRHst9PwKd/+79Q39/Nu36Xsa2+PRAepycs3H/+k0iwF4+bNTKDQMCmGo8I3b5Vj+aebP4kkiyKT&#10;VUyPzL747a/W5uZldktHvXT9dnd3+xe/+PgXv939xS921+aGdoRhi8dKpt+R3W14+B5ENwK5prFW&#10;eUB5jkxrS/T5kkNZUI29xhfx3STIUZDBk4njf/qnBGRsVzicFiwckLDcMcD4QgVeaAWZGLIVaPnx&#10;Na6G/0Kl5iiFs9sL7rvydR4PqesrVE31VEK0sjVjxSwD3EBlvzmnldPFunLCcSWvR6TUbb1i4FgJ&#10;LVqkjqh4HPYEZQMZhzXuY3LS7PGqlU6vxvqFHKdJIPQwY59LIFI17oFXszYnIbhYqcaObO6OXH3W&#10;b2wPRq5Bb1kGi27tjcDPLg09/H8G8r7kaq2vZxx9qsdLoBZLj1iQlzajGC9VKvOecx8vVGDSCu7u&#10;zahFRo15zYwB4VGOp1Nhtmwh5W3G7WkBGec2eonpkP/phx9oiI/j34MgHYlWLFtyE7oB4psbP6kg&#10;JxxPTk6O7H5sHAeS1xJB/oxseffjTz+99auPca1hwH/H57srnJN2/iYYMonGVVho8GTOreZKYslr&#10;824YiYsp64R7fBlDf/DMBeD32jALMgszcQwgv2NqEYHe+weiQTKA8DfVY7WtzzoM/LA2MRznoF87&#10;lL4G7VnwsA9qJXdDcyd4uZSyG4TZvmRJLrgAV21QV+XtM9BxT48DFLW+bvKKkgTpMGy4j+eNTwzv&#10;6Y5Yi5TqKdMw9TdV5A8FY3apsZLpdYUNVXDsNabAcez+UDI5JTe7gwYOHFEx1iLhVI71Z0asonc3&#10;1SkG2uHjZUU99/amXZepUV+fLdz2VXfyCoRV0mMBeYmC2+bS0lQAeDNKMkv0JpkErlkS5EmW402V&#10;ZKgXUY+tVUxnQJ6eTgU6eS1wh+qx8fvQ1h7qFsvKpCByNzZ++BtxLHAbyj774S7NnSLIKx7/AIxv&#10;/vTDTxtCMoC8FTj+1S1W4fm1K/PW3pJpiK6hobnf/uIXP7vycxBhh7yhBA/NSWxj6qZF5NXVs6U0&#10;gaB55/OljCBrrkPJU8LxeYpp2CJ2YZUIvnZh9UIAWcyChz3j+LBxjG164hUHjtR6ydO7mOaTiHzZ&#10;iclMBW+u5UE/F5OXPPJFMhs5o3fU1GWQvZQhtxrIHsVLA6r87fI/Wg8AkL1bPWahWA3zsV+EQE5r&#10;Gx2yzO60uUValY5fkWXovXvHX90TZN+Z41ijDRTkRDXN/Lp+pJ23tzLlmfFXhZZ9Jj2FQqwu4cAC&#10;NpewgHdzS6uij5hPSD27nDo3+PH88NxX7QhERT/BnEId9PCy+Whp0y9BKlSXeS+R5k3DmS/E8fT0&#10;pO7MUq2YzuCciMX0dOqCVNA8c5dADkZBQLONARw/Jeule/indbt+BOP1DYQHhYYRBRl6hSAPFH/z&#10;08YPP/zgijw2tkWxwvV4PnVB5hfn59NZ7zMQCViBrq0eJIiH5AqS2jakW5Zj51jg46rHujy2rwt9&#10;uFYj+aIdEp+4HnM96YULq+AUFCwEZFJkeRrfeMMw7hSOqcIpZ4iLb676+76rFOWDB5kecFlps00A&#10;Mh3m+Yo5ri905HzKX+eOomxUui8tj7R1IlJ4Upj9YEGjboBxt+CtxJa+QrZ/nbyDJykMrULl8N4y&#10;2+kbchH6w3hiA7nH06M9FSAfSzH2cFccVwR4DoeKRoyZsxrnGxo5gEhuDMexQoPcX07721GwaxrD&#10;iNGoVQwCcFknvd4IDMVq1iL/wtnSlIIU9HP68cWNjhHH4seux0soyEtLosdTUZaXyJYf3Qlo3yGY&#10;J41mwlkHPHQf3BAB1dhTiqcTgqerrG8Ig1vRWU/9aeP4yUYaUYJ7jYR5wzAG1Vi5SWRvRN8DR8GN&#10;xwYyvxi7yNiR1rW1tTU7Mj4OFgy1whQZDmTeXtl2hw/NO1qNVzEjMuSYzbDPD8kjhFk+ZSMvDr3L&#10;J2JUFJogNLfPXt67Z72JLM9YFbZFiGMWZO09X9XL5R1RjPeBZOP4hJwT7MYy7tswbtchzzhW2Btl&#10;DOS56FL2N7sv9u8z0Zi9WTYYNdyjkDMVKGH2UsFVOKYp+pIpPovaielo+3frAglav1EvrZkHQY5e&#10;dEuyELZSnKBHpzEZyqeQniYHy9r5ZkubK/LhtMqXyUjgD7BmaDEeY2ByDc2cihoYwF8aG2zy4bcL&#10;Wq9hV0QV9oSz6HRDQ2WDrya3MUzibVT8yVnfu6PhGYJdbG0qdHKwyQR5E0gGZnEjfjw1tYcl49ek&#10;ZWS8IYJxgVZMThK6mz7jfT39MqVIN3sVixXi2MNOgvHK2LrJwooVCHzkgVIp0LvG55O9LZp5yzGY&#10;B3IM0P9E1+aYCvJsqseQK1CPoUmYJUd1vgJX/dzn8FIMDV0DkofUwZNzXjtDVI7n57VuYfiQCAVA&#10;m2MUrAtnlwOGnMl9Mdl9COQoyKsXdi7sAMgXBGR7D6rKMYDM1em1Csuyq/O8ouO0qBpAHvCuF9oa&#10;IVs31nTZv69d03UlS8kxeNldFQzlt/b8aL+ICHMxWSqKSg+ga75UV1lo5qGKFo9TFPp6DWQbRb1o&#10;nepBa6UVYhzTeulxpSZN7nuU+li2QPJVNq71I9rrAxxjhQ3s9/TNcy2eEmRwzLNHiNpejZOXmzhZ&#10;zeV+ES3uR1Ez9zOkVcImO/mgyhUY80Hc83M19B5lQIZRKNVjwjjum1FMuVltWiH1WGieRUGeEVo3&#10;TS4mq+qySPF0tRP54QzPeWG0kDvCQ3bprmBMYYI0+SFLM3Tm7JyHAyG59AYr9bK8x6kcj22NjEyO&#10;jHy5+6vdRdbhOVTf+VCP/RbV+Nrw3OfDw9foztSQ9GpQYjrd8BF8pYacrsrnxlqctkGeV8BKbSTJ&#10;AsewW+RRjqMgs5EHIF/AOREM45qaIcz1e8N7TQVQFlqOCPubcCq1yzgmkFmRB1iN1Ss4gAM/yCTH&#10;Ukl9RSxK5UhxaPA0UEA3lV0h1P2Cwfo469V5ZUjkpCW4J/pRCI+OSrBOgZWl6pHFxmVKztfvyUqw&#10;p+7amM1GhBvI3uoEIRmkQzAu+XGVr0GsOfVkLNHOAcF9lSjcmGx17hDX+KqP7WRxZhJ4k3CjV/tK&#10;0lBud7nvUubJaIl1xcUCjPSux3ceBal4caMCY8D6xR0DmZU6KPLk5tTkpGnF1yzIKMuzXwO5X8Pd&#10;UF2Sb99OOlwSLXhnJbX2WJWjO63Ljp+VmLQTbyCchePQ2WQ3ZiOEOAa52KBOsaFiLBxPjhPHn+5e&#10;w1a8z1WPKbutzZskzw+z/H70ETA7N+xpPHZAghIPKaEepAJD1hNXOfFOq1tcOQZetaJLrUBjpxlj&#10;AlrKmxbnnZGnAg3BMwCy2iKG8QnjeEBXwvEhPUiUbHHRBVmryA5qcPrMGcnLxHHe/DgWQ9aVlDuJ&#10;Z+2GrN6VX8Kx3klB4C9pcQJxMYsiKvSl05JaIT5MJRzzkOfY+MY2z8EO9DRVX3QBude3X3qcl5GB&#10;WXQCxxQqtHCnrgzW0NbeqGLM9kefRvGKfbHTTzFwTTF5qhT7msgeirHtxmbxYzn1dPqE1hI2C3ky&#10;ztG7SRyf/gcKyLuPHqkeA6wEdAXIU0svXjwSjlGN74hcTJFgTG0mWiEc46Q3XUWOJ+PeTCYnv9QN&#10;WcmyAFaqcFx5f0WNEZZj+ovxDo9+nANZtmxMGPvX8sZYwBjkmOx4nDhGL2PNICabyGjFFUL0GiEM&#10;dU3rpVe16GZ4KFxCLMnK4TzSGK08+TZdldnfi4D5LhqH7Ijn2ibsbYJ3M+oxE8GlXVwjji/w6ONq&#10;PNDDXG/gOD06MhyjKeidegyxP4OF1XgaTjgedHqKoqxKZQsozD1mi6GUrLoqupXVkcbxYKEvVq3v&#10;i5isODPW1Tl1sypPrkiVoroeqyA7T7BNaB3oMHw9eacJVFTZph6OyCYDHIkFnER8lNEjDxhDuqi1&#10;XaiLTyDKpOsr1IUxU40+xLWgQ9j5OqMumDJbU5OiPxXIrIMecWyFudcTM0erfH1iKL1vZge9JQkW&#10;Sz7X8ZSngvzihVAtw4XhzXK8OTkV5zzBmYidDADrJcNxRi1uuzr7Got6/NC6m11r8sDFq5U1OTuJ&#10;YVRgzy9Zb/No0wYZsh4BEN3GZqpxPEQq/PM5du14k5rT84uELJp3Cl2Zs962OnFtR8XZ+vGQjnwH&#10;azlYpmlIEwwd8biOCQjjjrcyGbJwfF4a8Bn53MCQVY9XQS0c387OhuoxEOqdRAyS5YMil7QP4lgV&#10;ufagnsE7BHf2b4FjbdPTLjLU11J0ZxTqkBeOlWhdl/WrzZeVVklEDhaLPhOFp0YcI8P7pUv1tjh4&#10;Ni+JW4UofarGkiv0Yw2kmTsmb2vGo504HggcB0cWjhvyDtsq5zSsiolSrEQw77EA3p2MSOqQfPih&#10;e91MbWniXiftXW1sTLsjG9hST9pFXeb7Cwn6kihU9xshvElABq0glAPJwvGSecXUHQkWKMdA8VTG&#10;LHzQm1Q9jiosMW4PP54OEGdaMgY3bu8pvubHNsBtpBIdzk75hDbMhSNBCAAmjn9SOV7O6DFgPDIC&#10;HP9yd8hixZzlirlgxxg35WFO4gR+zUkpVgdPmRba3nRVZvodILa9Q0Ehtc5AZlU+VNvsgioFwy7O&#10;DMeHVY8B5J3LqMc86sFaLxyLV+xXPe7oUGpDa4OQnBJa+JCgfIctkih8Z8gq2jXBZk99fbhhcOQr&#10;dUU9bmB+iaKP1aWLbZGFmJcvhvfNXYP6cNW0FOpjTCq0jEuealVF5qRId+Z6KzOKU6LbaeN4v3/+&#10;praU8K2sIY4qabawAmQIyP05bhmW+outI+1eJJ2LFruWu3c7Q1wwfv1Ddbp9kV5EAFyaiGqMfX9e&#10;KtzA2P7oAg6mAUY+fLuP/ZwEmTCmUuGCXOEVFC9ChEuOi0lzC9y6HE9RR5702W4yIDxZddYjdmeS&#10;gXM6aAVIMiTkGXamafFxtVUpFo7tsFelFjFeN6OI4yAPfepJa8J0RUjeEI4B4/EviOMhnfDm4pRH&#10;6QIHuLk5CsQgFsOOwAKpYDoh1vQOiVSYMWtL7z1tXWoijvGPyd0IclvgY4yYb22txATx/Cccc9gU&#10;GjIEC6gWhPTqGxzbq+bHA8SxE82M44o2DSC3ntVa3/1q9olXdPdV45guCkXDMF2CfRL2M6xIOTAr&#10;hcr2SXhoyZpdTmZJE6d9haRypE/JpFyQ28yKRh2NOlpSrXrcThzrOUXj05Gt0siK3NYTM7Kd3uoL&#10;HH/Yn1MsBf1BtBlZQ8yVZf8pO3+rO9xDp5t6XqeL7kNg+ENcKObvVRi4lu6ZILuxiISt3tAVixpF&#10;1SZujo2Uu/s//9k2HRZyCvGct1nFjiVYbE4lmmG7BXGsF6kVAO6snG+661sTi8lKQ+92do/eyiS+&#10;3eaMHmc56JBQQfacCFW54MzLVfC1qrGhg95GyMkbAeKNLeOYvOLjX24PU3CbV35FelXYGy+qxyQP&#10;14Y/1ygearfSsFCVhzT2TxvyWeL4gMJ5eYnSNiIcEwz2AHM1z3aFLNcV+3gPiiBfI5B39LpKlnHh&#10;QoZj8ooeJ/OxWZfLxSOhamQvzxVORDvMNHAotTaUyRCcTQ8Uw7lWChw3NLRa3MoO/woHqM9c8RFg&#10;mPLeNAa1z2GFWQfb8tXRCpAVVRgjRd3JJsRorHYdQMEfQkf29iUAud0dZwbfpjXrOA7kWvN8skAL&#10;pLHdhbuxi88ceTWl+a1jlSXJMctxwjGK+es9VTjmLl/tk7SSjG/VUNZsoVrp/GYlda9LyC9oggN5&#10;VwWZXZClRyrAS4kfT2Ww3qzAmIe8Kb1OpqI8KVE5GEXGj19uiUCf+zrD8W1VY2hwypxQTVYB3iCa&#10;byduoY+4CqsZos7fhib/E2feYDF2EwR6xXXobk7EmptTI0QcmfdQoz9nM5pdEEdW+KSHdxixGRtC&#10;xJhXz9aykIgNs6TU1ogjkx8fsFONRENR86AYcsdbeUNHb/XyTrpodTvsZekyuTEpFTCuwe+CZaNc&#10;Dh06HwwFW8y0DxUOXdPgcvgz7cbk9KmMEhwVwlf0SnyjVflSoT7lnaXpjmhy1FcltwisxWJdX19l&#10;3r5qqOhSnwVaWSStieVSYLGBjJ5chxbrtTEZ+bRCOTtcjzszNxz7eTqHcp5G7JgDNXn21Xtz5d5s&#10;6ZlWkjUBvsI+Dnof+lEQWVoiL/hT0q4yYF4xWnEU4Apt+KYgwsngin+V06/9HPVYjRC3QPaU46k9&#10;703GzSShbJIc5zyqyJNVvKKKIVfbLW4zJmAmUDxDTjETMM5ireBLJoj5OX5mZYYQluVe570x1eIN&#10;9USE45mNBeJ4I5p546NfCMeBYtRa6RaszPTLo9ZeozKhBsgEjoNDnvfngN5ECMnULg55pKnZ9dhH&#10;M22FPqANpbWHtDqklhsBWrs0MXrwjCVk5bjwtHeGL/SynWErr+OANrro4NjQ0BV5v4rGoncDN0yS&#10;Pd/aKMcjPJb4CuqtQQ9sVASzyERkRq3mle1ngTgR4lCNnYORHYbSiFOlzReCXNWpv8/xFTktFKGT&#10;MicBtzkVZLYkceLTEOlpopBhnEpvFo73x1Lq1zvd0Gcxr/FprYE0g23mfK4ax42n33udRfxDlmPQ&#10;i/8JHL/++ntcxWBS0RgrLoOoN8N5VGfyVHYSp06PCuZsPX3i8zU39HjMeySTELF7KhEL/Bqt6u4Z&#10;zZuJVUxNJnoRJKNyM72nGyI4Ywh0LBVks2O+jMmwJnIsBPsQuDwj4ow7YwnrUjXGgiSjhAPbwHGm&#10;um0Fjj/dHnInj23oOdGKOTaiqVRE1U1jpeyCSD3WfN4E6TM/vnNVM03NtXxWhNmh0XrXoUPtaiyj&#10;J4dREV1aj9cqZsGhJpfjgztcCnVvRyEAZ2wMOuAdAg41E4wxvlSIvK2LJW8ivZind7+1JldSFHt3&#10;qZistmHuKijNykBGket2cS1kQcAJx3EacopfSuhUI5i/x0C236Y+s096v7oc9/o0eUXsCjGOtbC3&#10;I3CsZUyUkJGTJV5hQ7L60tS4NWpuuYLHPhZodQnDTafVek3vfcjIC8JYdZl30Q/Bt8/W+DLfKJLs&#10;T9c0xFIr/D3sfKG7tcRWJyzOx0iQwykkWpFq8KkA8FJ2ystOeJsuyFOTk3+HYfPl6cnpv6MWAjJ5&#10;BeNS4BdSRcYdkIixMZfiDcFav8aMXtZrvk/yIHPm2NiyK7L58tjdsRl5hIBj1uPrwPEtjIP83Orx&#10;/Nznc6IWVOKGfbib8DBp6uNx15jae/DCzZEs0zbU2qVa0pi03pyWlR7y8tIDBmWThIVaHdiuSnpT&#10;cxplmBi+54vG+QMH/FtQ1xplPJCxGGe4QeHMcW8aMoEgIWVE6zL0VYXYfZOArG1kLGyycQKUOupU&#10;FvpmU0r1WdAhP35JkB4sxth/nwPf+wqVqRK6gEtaxSEhmXQ5x9RchQI1mVcIx5AtvPScn2rnZw4b&#10;vjTXC+txQFQ5Jo5ZUVvV3WiU9tCd9uC89/qrGY45M8XCrMBkEmMvzRbmkciMetwgsUKPa464OPVW&#10;LULU44aagfevVHX07pgeL039OlCc+EVWnKMybxrFU5uTL18ojLOTmZy8WdGReWfSJz3/EpBnxqg4&#10;AKoox2OMT2ad1sdUpHEPXzK28dOYq/DG+phZsXgzPjEj9Zg4Ri9v5MvrqMfgwh/NmVvMW7P4HPlu&#10;a9TbhumlmGBLGoAmtGNFk4U3g5q5WDn3PpQIqadwzp1qCS+p7oEOaafUg2sbzzKRgh6LM/RWXDCO&#10;00Xo42sdDtV4SFpFLGtJBocU663Yw5iKgHJMqyZXn4fu0JL2InrfAFDcpcV4WpfgTQSFigzlcQuN&#10;sA3G4Ai+DUOPu/KVo2FfoiMtkUlFeycLtpx0fflWJwzi5wdameUt4UWdt7aIC+JnYBRKMS26tKIS&#10;TzxeLlnT0N0dcbSNXrHQ2629021NKML/02JFD895fKs8rcbGtPvdQNb+65pcb6mQgofI5XWC8N+l&#10;jrY6EmSOTD/K6nGg1ndGpyofqBDlzaXJyc2XC3JU5a2fns1avJim+SLBOHojM5za4ytQe1uy2zKh&#10;igJM9YIFGZ9dkZI2w0/MLPOTGy7IePsEb9nZU0+aj4AxMOSZrTGW4xcvgOOPfwmf8efzlf4HBDhJ&#10;yBjGm5d0PCHPJlp3cmrOD6mtx72QnAxhyb73yXlzPCegK9HGPqEDNs3A8HOARx723eS9eDcKMmS3&#10;MwfvHQSCr/oVTLrZ02qNIhUqxwqjFj1FQJCD47VDp54KsTaQAq0cVkPZrm+Jdb0GsoBaqnO1zpdj&#10;qZgJr7ocqc62VCKUC9blmITlYJ5sS0zIHC1+ti4W7YrzNmvguNaswrOmIMg46g24g6xXrdQdGKjO&#10;G9rPeqwzHc6hMhvlnUih5h2reE3svJF2/KHR+9577/XbSAdqzLZJgrBt9TJ75HJ1zocm1a9n1Ian&#10;yO2wBpCPf04BWRKyuIUUY/w6FbLFaFaOq7jFHWkW43hRQR6vRvLCixsjSX+zdFHNMW67HJMpkxKo&#10;jbGiuqthPcZbCdQ/bGgA2hxDR7kxj5SSW/jMR169YO1Y5Xj8yy+vA8efzg0vEsTb1t5YlCknE7UI&#10;piejYNWdW5znxgW0oXnYk3eT3JjMeXHnIqodXwJzslNA7rWeICG1nQKzGG+OIjJMxKzHl1eFY12O&#10;XSGQdcDjRpca6mVdjPF1ii/+X86lmGJAeV+LWh3EMTImu3U2yo56zpn09hrNUhvH5ersa+e4FQop&#10;4sRKROyCKQjIRGrmt89k59ikWugLW2U9OWhep04+l+CvOtBv6U14I4p7yJR72uW+gHczTnn8NGb9&#10;pR9zm25vvhIvzzXT1M4aGrxdr0e9j57MP+dt6mp8OC2gO9LeKHPky30RRsrEDlZk/kUcT4NnmnK+&#10;YeCjn6WOHtogFt50ysN9IRhQfrki026BQ9WkkOybyjUyspnocoJw6BezLsm3ZxYE0gUU1xnxYDAJ&#10;whOYRSw3Pp9wzPo8JgbMazlQr9K8vO4T3saThTG8JHo8+sXHH6dG3vyaRLc1GYZo1EQxXqSHnhvS&#10;r8mETFAT0cN6q9R6nPt2zivGXzn+2Q5SxrweaiaQNSYaCjP4sc3wVCwkuR10Nb4qIMNDdKg1idAm&#10;x0yOjHUzevI/p0RlRQlwuPk8nwbobZSeC5difUtgMfZEsh9SVz4fqQDaZYpTYbciB4spW3Vflvdt&#10;a0Wh/pL2kjGjqGTEV5HqlNwSa3XCHIx6DK8ayZM60/2B4/DQK7SQpouejggcgsRIM0k/JgF5jlW6&#10;fYq4spfCEUPcNgnNjbGFHiwhS6EiXeNFlDUNMbDNY6zM8zTW61TKfyxmz5Aie/GpHoJ4p7em45oI&#10;sr1ClN981DuVCMaSsTz1EpRZhTcnxwPDfpPBeTwD8uTkZMU5xMF8dPdAeBdUjxdsVlseU83VkY6Y&#10;ZQ7F1tiWEynEjw1yY3nGiAa3GFPhXtBBj/V4ZEQ43kXifEzlzbP/DHVtEW7Nofk54JdtabJiaMhc&#10;ETk8j8rMuRF+UP4LBgwd1FhT7KPwwjsPTOOZljhub2dELN0WB5q1dTfm7CgY72jEH1PUDna7erZV&#10;NLOW/qAGrzEohtNBJfYo/2cYKKjDXH2R+87oKCiyDFEDy3ZCRpnVqlIfA0v5lNZe7tb7DEQrZGl+&#10;R7OglkiGra/gOHrZ3oCTFXCfFGPiNNcaj9omrZlWPVZyPvKQEZe1X44RezdZkTnAZb1C0/5lPp/o&#10;CUOjdp76UCtQ60KUvsnK7oaHlOJcbAdu6M3GXrggsK/OoV5Wwv0E1lJQHHWhqNRkPObh13/j56ke&#10;h/JGJN+aWspeppYyLMc1zpfJzRt3xicDwOP/DVFOcvLMHg1ObT2icWYmldkxnexIISQsLxC/W/6S&#10;+CLdIXqjOKsWLyzPqFrPbNkkNKJ6vKs2iFnFHPfm0YiM2ksGITsFqzJAa9Vtcd7tEiBZACdNHtq5&#10;GI71skKPi4ORsYrRDfTcFDFy9irtb8LxeVqIryobCPT4MuNj7x1REhbD3NjPZi2mcY6ZrN0WfAcz&#10;JCveihWZWKrHUU+GNjy9C8ewjuHjmuxPBXkwDTqRXJQF5y6d/ER+lRLMqCEnbr6SuAVVC9XbbJFv&#10;FhuQNjYczQY5STGgV6g7LyjHQW/AMyuiwZxVMsb7+xl/zKWmxzWfBxyWyQwgQedz7hD2anapKc5x&#10;zUqmR3xATxPqcDNdxjXkEjjlNqL7UZOosXAs2xJVSiviWaahhhcHC/6/6W1s6gdB3nY9FpSXqq/R&#10;DMJ7gDxOVjE+fueOjnojxvL438twSYpLrotELKZFfQVJcWQWVpjgxpKSkcqy1IyVsSpAC/3LJsk8&#10;4z0hO0a2innF+Ojoo+2PZZsHcofCKgT/BLSJRSKY2IV7k+9x8kOAxhDfHE1ueFn0Ij3yii5vgSnZ&#10;AayNWCWObkR0YY7jSKhX6LnaC0/zJtseO8pccQJyrXxy8i4qSDmnER2uTx5sKRRTRHcs8/D/ESWL&#10;8CqWZcSl9N8ymJ7vxaOLlfmQ8nltHTgvMq8Ol55r+eA494qD6VW9ElgVTe+xkUIVL46o8LTqTG6h&#10;Mo2qIZjL+HG50xMBnNJiUJv6exIzvIEaNiFVZP0txW85qorZOk5KeT0IaES7I73RwYNVuYdGTa7q&#10;bcj5LMjeCt7rdaxRd8Xv4ciLaLSHuBLp/kz4bWjrP3b8ozUryGIVj5KIvBRl+HqqyVX+IYrH4zjw&#10;AbtTI5PBLiocIyF5OuvxBT9W5M9tTo/wXsKxaC+J8ApBfDvlGM9UwDtWuWd6YaliZuHJiydbY4i7&#10;WpBLCOUYOEYfxO1ocmMx5TntQpcniCqydGLqxfNkFdtCs6z0i7EnZEeZsXJQlEsuxdxRqAyLHA0O&#10;MEbkz7eyXtUiO5IhAEA4iAVEN6YTJiCLTBxSK6VWNrXgFZxXkorAqojdNtpJc06+8PoifQk0iMWG&#10;uzyjvYFdj77XC8Y0x5TjiieKXFc0+cAsFAD4SnaF1Zz5cPvIrplhoe6J0g7xjKBYHgewVtbiMI6/&#10;EQ0fn2iBYzXZO7naVG+SBc5APqHl029wI2SnV9PISWEwEp9tMc4XY36EMYyaXNoLCwVXhRDH+Qbp&#10;1c1kyTwOumGp0WmZ+Pw8ViSRcHxjmdHI/Js3Nh07edIKMisyPMhVBXlqKWuLqBovXa8myGQWLMqb&#10;FWbBkjydkeOMH6eXWSJ5mlmCM3pbjeNlU2T2+sgrbgeIlxMprpRjNUN4I56N3gko8tYLu91GR6/v&#10;fvyb7eFhqcdz7OQtqsPBtbzDHCOFqcKRQUPyDQ3Nf/xZdPT4ddyZjl9nSs4+Fo4DxchouqjjHleh&#10;c/ofyOVhr7Gr5JTvq0cOug890KHoIAQU2vXZmA2WKGikHDimPZhmiHoB2cs8cDPYpXMhnmdBFWoC&#10;x4Oat2PnZDDhuJTW2CrfnmGGxLGGrLX26Wg1jt29K+wzkJUQ0Vc0jbZOkWIO69Nea/bzsM+VPz8P&#10;tMIxBroDxzFxiOpqGDP8+DVFZMHxlktBGxARGmgK6u31EF46JfarD81klrY43EWknBahZoc+DvyX&#10;9I24mxc/b0Toa2uazgM8jdM1BfX49VffevP9n3+2nc55hPEeanFqKjvwZQV5UsTCNVmqxfh4NUPm&#10;PSvImzZ1uh6bVMwKoSYWYzNjGU0mhYieNaJdb8fhLpXjsZlgICuUi8fstJB8h2Oe6LHcbqDH25/+&#10;n20Y4wFSEmJimWIEXJtqT6tAE8vaooBqPL/tCHpuNeWZELx6bujvcIwYgHLdxcEgylYx4IagTblW&#10;OGYwPaabTJA7lHx84MgB+ZezpqAaUGqXxTYB47ivEGc9RWiiF8Iy34bnVo8xpfhNjX3oT9KEknF8&#10;0XtsmWobO5g5UjTYsu/oSziuS+vFpCaXYuK6JSWhZGJyS9pUrXaeH4cC8gAfoyQVjNkIHIMcU1Js&#10;GvDmGwMZubFMXaJpHrSC+hv7GB4mJYxfl9ymPJeeJvXtchFeB8C32nl8OvzzvZII+3he1EgB/to8&#10;AiibRg16/I3VNgSrOPnBO//w85+F5y3xikdVFXnKBAPXeALyqLE8HgAWiH0zOVLVo56leSjzc84u&#10;sB67HGdIDlVtowJkkGdEESmQO50CjfWMWQSvAD2enaGqEeqxyvHoF/O/Mo6tG098fuUKRQvCGrWZ&#10;S06HZBha1XZ0cQsLcrwzxDPh/PzE1fNa1dTc2hBtkLD1uIWMvSvGMZbqYtVFa/lirDY9YsViv3vX&#10;0YvGZlDb5TgDIpeaiiFApJRjxf5omdk5zf8OFsqt6Ds0NdOGQYumpk31Z9b1FZIGKBQz26icMi4u&#10;SiqkxCIcn8vW3RwljotlZygXBr1IjxBw109KcXbyq7+UBUv05hptJKk9EgX5zJnAsSJj2NzDz8l2&#10;SH9scHpTS29OSFuUe0ctHQXQck21LmnGshp3vt7U1uh0iu4YwAOjMozVls6VnG7AmPySR1kYK9Jb&#10;9mFFPhMtDEAR7zzxFnD8OQOC7+z+dwV5aimD8ZIV5SAVPulVUDz+Uj9kenI2O+cJyZtbrMmbC7OM&#10;EyRPntl7eGPRpeHCm0WiBqd6vDGWWMZC4HghzoEQ6JjAgmHpL4nj62vAMS3GxO2Qjm5zQx+94an+&#10;uaHPIa7ZYzFkFWNYg0zDH/HAx1FT9fQOlW06VGRgcDCqWoMJyCVuIeOSc2C1Jn9RHh/Amjg+frmT&#10;o0k85h840J6UY0/5sV725k1idW7hczxGL+v3GccSh/Nn2ykEcOqEBDnn4l9yPS46Aob4JY4V1abN&#10;H9qhIXM9TnqDVbwClbmexmW1v8jINXjdRWsCRa36Fs00dZcr+UOOIEIXpN1nPBJkDHMLxvsBYUUZ&#10;dB7ef5lI5rpT4FgwftNrFnLOCc27JyejjxWKHi5PT455Oil0oOtO7n3QD23vbRaMe/NBiSkf+5Hf&#10;x2NL2K4VVdQqMQ+Pkf5XT37wwTvv/NOVnwWxSCh+9DKz4Ot10mfbLsb98tKVDnwqxqIWGUHmK4E9&#10;CxDzdXrPMU6QXfHpLhMz9hTg9B7W6STCQZl5bFYeITCLwPGpbeCYDWic6HRwE6HQCMicVQk2OzTk&#10;P8Qj3SKbJOzmiSELx8MTh8oWfZuVHFJyuBAoRoZjGtQuqh53tOGgpw8Hji9c6NTkR8RqNsuMzym/&#10;XFwkvjzEe2O9hp7rW5IsShwfauc3qOUUoJBJM5xOm317yjEeSEgfKEefBmdQwlOLzQapuwWKqbvB&#10;WCEcS8oq96YUjHJfpGoxx1BFsS7bpadT3oHs6mAuHYe591snJo7JljV92rFf9Dj23nzwWk7jr0kC&#10;TpZ597J7Asevk1RIa+Oc4CVVXXWum0WOJaBnNCgalXRraqCL/VDU45zDjuBW6jl28q0PcL0DYpEB&#10;uQrCp8JUTwj7pCdiMYqXBOOpSj1OGHZRnh15SUqe1ZtZH/ZIlkUwgiQkmU2E48lCRjiqCLKBPRON&#10;jzjnwVYhr9uW2fHoP19f+xj1eFHTH0PsT8vGtki2rL3pPOopVQgQXuSpb44d61UVaGIaJ8DFiUP5&#10;wHGD+tJlzncCUOeLOmUV0+kKOEZLCwvOlVxY6jp74AyXTR/jSqIY9D9Ab4Vcx60GcoSJdMeUvba4&#10;lAotsVyJTDZfyzGiA1yvEwvCUXTpU04cQi0ZUh0I1+XYWV3kHh4mt5Vi66rXOakeG8doiZPTMJOV&#10;W5v5zOCnbT2j8/m/ri7j0FQrMMblx2KHYHyQOTFnLndGPU7cAgEq/V7gxHL80fvvfPBmrrvs+p4m&#10;S3plWDt9+nTCMbvRKMbdctYxcpyh+AjIoqtZB7xyhK2I98ixR7mwV3ONjFmknKJNPFqa2tP5qnD8&#10;5pufM5Y+nfRusSrf2otlXdd5lyAeHU0wxvhpdS0ez5DMcJ+RKiV5dmuTaT/izNPYYzc77ZLMgaSs&#10;vrr1MU2zfXU1/imDeaV4j5Edz2wxK3YB33okcAx+TBxLHHb7bpimNpzwFoddkOfEiocm5iS3QUZm&#10;00+q8eKc/Ztz17xTAVoE1AKoxho4yOXPk6m26KjnZCzsOKeIioJMoJXOnz0woHJ1LCWvgD8CyZgw&#10;btQwE0MwKL3lnITK/8SislOKNFqcO6oTVhEbUoVjftc+NRbN0cs6XpLQeFlJaG59xdh+nYK/nQnL&#10;nb2x7VT02GMk8gC3yiuPu/lYVkc/hERfx7OqBNJccWBAY1YHGap/xgsWEj+mBnecQO7Rql2s6j2J&#10;gvwOUu2AY4UNuhq7LMsZxGoLj5s8FWTGPPBeuqT2OZc7lHvtmVd6UFUUoQRutJ7hv8vpR9d2WT5h&#10;1HgFdnsT7J/AMfJCTrz/PxKx0EGvuibLMITb667HOuSNBqWwByPOe6kXMm6PBa7ZkQqz4IocMQsC&#10;HHrv7LTUt7GZsSqaENfsdAWzP2W3CdpbY1mLb1Z+TbCKBdfj8dF//uIKeMXEBMqvD27q6RGzADHZ&#10;A82ZnArBXIjOfvi6RRoulFFIhXkRn2/Nc6kCk+jzSa4gjtNBr6TCdxEKxQEtOG8t6WkfB72OTm1e&#10;MpAdXO0pEFJtuue1YrE3diLFbhkGUu2LXXfEcWs78NLRyLXWkBbi8JZ0NuFYu/wirr7MENhBb1xF&#10;v0A4rt+nehxqhXDcJfsenKjKXmPXIU9UC2sMy261xSxFCJTyNc0RwNJBFO8/KKokgqxAZ6+upDGI&#10;fjcunOKO048Yz5gzmQhWEcZ5W445WMruR5tDKS7Fyo99wHGEfOI3XbqUJQYdPZeFX/GxSOWS/wv0&#10;U+U0xYoa0dF/7MTJt956683Xjne++k8/284sFktLYbNYSmYLtfVORV8E1Xgq1eOMI0/uYReULZhR&#10;tadDnQ0+AXgLhB/Y7YxsFFvGpVogxKvOgGMVJP+Eq4JjuuZnXI75OODjYuvG1vh41GPiGG0P5qlo&#10;pml+0ZltEtt47lOJxvXRkDIslMk5FI1rDT8Bx7kwRUjGYvOsGsepRp4njrlPtwaQQ6+vC/lY+48j&#10;V8d5fV4VRxxDneIEVE4p86VyWookAaGolWAFjYKqB4H/IRIL4Bj/X2hTd4mZl1JFdmItQ7miCcLB&#10;klhPej6OkNxZcPSVbEkk7WB4LqBJnhJVczxxy1NvsFGGbUiVsJ4RKjJXRBeatPiMRgwHcNTrvNx5&#10;WeX4sJPrYg8ZcPymcPwP7+fK2s3Q7YnS3u7oMnsChJSiqZmUwr7VwLFjVvibLsW01TkdGfTja/E0&#10;miSiFQohB1HSej/OvfaTVbz11gevvXF4YOD9DMegFbfSMe/OrogFPENLoy7ELMujohbEzbhki6nJ&#10;oBZTmf6mgryVAXlytuqtgAcIAshbW9Z+jWNlf49lh7wqXvHDDxshIFdI86y/w6y+HUeaRgjjf/7y&#10;yqe/WcPkHRgCEEpmMbyo8SbdXyQv1jDT5xLiIMXNr0FEdoz30NqaQul3cnm5IlCPyxovt923FPKt&#10;apsCOA+BSEAGRelkzxrvH8Tu5ZPel0EcDyQcNzd7yoPeNJTz3gqOaW7XUjFXHhbPXCM29Q40dpHn&#10;EoI+6pEgC8eD4jDqzKgbImsQ5TT8BHl69NAxYD+POyJfkVm3wM5tjtyY6xib7Sfri5OYlALimB/m&#10;2Y+PCbBPiDEaytvfGSmgHd71d3m/29NcayKGEVsisWHhzTe1UkJhRFmofW+qzL32agLGYMZePYmf&#10;0z/hJQYWalGUl4Bka9/dYBzUgHSaMJCMnGsUiumHVjlGZPrxMx3tJ658lhVkqhXAMl6+fGSPxej1&#10;64DuKbaoR02Qq8WK1AaZSircuGjFC7ja9+B4JFQM4o6iBdgtYQtr24Zq8vR0dKNnX+LGWxsvxsYq&#10;B78t//LjgCmbI+qBjFxXWxo43oZQAQ7Bg95w2I15tvMd2YzjHmjHsFxu7PotkiDTRrR6VflTjZQr&#10;6ny0qjNe8IR2kYY0tc5gckM9xlNrT3Mur2Chq8T1cYXqRONWAUKaWLdZQ/PNdLLRMWSdy2tr9r0t&#10;yzuBXMg3gq4MNOfJmltUkPMXvd5aakRREUReDZ3JGNx+yghacAUW6AqxYFM6Hoe8xZOxmSllLAFN&#10;1IbPP26rMZVVvAJAGRjI6rE1cQWOX44PXg4lOUz0x7hPDxT5nXdyjeEhzncH4eWjhiv02jRujWpc&#10;d4lLVMEfXI/r+7ojLagv4diKYRizFeHcq6kr/gOw1dgsyweNS8dYjj8gqxhob+7/h0yx0EFvj+x2&#10;avQ6WtLEso55cdJjOR6vSBZTexiGcTyStItQ4WZVjDn4NCs+QCCCXWyQ886Eud70eCyzHCeKvCUu&#10;LUohLsJq7BYIccyAwi+/RD1+tPbp//kM0x2LgiawyaYzwioA48/nhux9oxt5kQZ73szZ5gaZOWam&#10;sXbsfFnr83DMK1Wkrj6PHxWxGlrBhfIcX4bllmuhFaUCz5umfA5rMkJJFEwlVNwecUyeq0325W6P&#10;cxalj3pRJ1206kwMllGPO/e35TjS1CKCjOU6WtReFmgzHNvDpDDjQdVjW5vKHCIhEv7R7JhLP0ol&#10;hweDWQDG4cxU9jv+0LrYCF+jQHhNjhDHbUwuVpKtHpLW385ETPPAwBmTC+847fSGhdeovGE/CDl4&#10;lqJsi4WtQj0SKupibpsFmR3FS2yB8E+vq6LGKZVOzqa6cgSZ86FMzkNz0mGZlk5Iq3jtjctMvG9+&#10;7cr2HoZ8K2nINnBel1Jh8dgUY2p0j268tzwDxptffonbzAU3ElqcWIAbydPAMy2XYwukGT73bVVO&#10;e2N7r2iLzEriID3GQ8GsYkQs5sst4XiX9RhnN8J47toFIBWQpmDsgONIAQDLEJjnpGlQnBvSPAhp&#10;yDBxLImCZKyUxACxihYO5xPhnPWXdf748c6epta88lg4T+0S1qNM1QMKJWxsTW2Qrnwkp8hkXo5F&#10;h3zTsi9ZgUgsWtv3H+tsai2qUWIc8xh3PjkqJMKdL1tPZoQlccwv0JQqHy7FsIOqHPepi1tyFEqD&#10;qx7b0V4USmKRtyePOz16nYJcB6zQHCRzJgW3wLG7ISErBrfo1DiTFp5yVe+bOfXpInci1qN6a5Mi&#10;lDF4mjLeQuUjq2D2N06fWRSBY2QKVmE8YC4+xxURje3MD1dzHDFGJ91+Oc4+ant75z99FgUZ/JhQ&#10;/kLSG36dAp9Y4guaZWIX4BSjosd7kZzd48vIlBrFVjBGGNaCc98sXqtwDF68Rb/8FouroLtlJa2a&#10;WswmLpFsRbMuyFuzCcl4bIy84EzTl9eN4/+zvajT3OLQzs4w1GEFsVhmi/60Ay2oJnsUZIJfPGyD&#10;PaS4g6h21Mi0p6loiSLhGDIx82PRsOXyOy44x0EPKD37rvaey3hOUZkhLgrBaqhplRcmF8vD+qJ7&#10;ldIFi67HeIRonxitm/nmAVT5xlL9PjX8xI8HM9k6RLfzdnlwyKnPyhsee8gmaOVGBoyyxeLPegas&#10;aD6D9djrSuuYUCirvCeHEMRGmbFRNmCBq1hH/jng7BX+lQ5qONzSG59o9BrcIpvPO+ZVvTnoEaIW&#10;geOceDItQE3vsf3RmvHm2PRYx/4GH4HkOy1ZHdYhOB87WojjnONdajv6Q8XmAfMkucz7r50AjikP&#10;NX3ws+1n6aiHaT0WZGvIYBOszaQWzgLAPZ7z4qRXfY0mQNPTvjkykglx2CDJ4pyQLIa8pRvWY4GU&#10;NGMG5XZWVXl2JtXdpLq5EM8YxxoAmfG34jddEq0gP95d+yXOediQQPIrXgFBmGSCcoSEYtZdTUrL&#10;hMFOCfYryGHBMyHhfs9OSIadWtOKSzhGOajVjg8Ebx88fAFGxf4mRHBq9TlnRBRTQaOmvW50a2rT&#10;hudWGzigUywUU6CPAieKWpE6yBkNMsb6cjMcZJ1tuYJHdtQISQJxKeweYDLWimUbKkqv0AyhqYUL&#10;sg55MsfRwUscWw+7dEkx9MVSt/yVecqMacmSFt70oR5LdutXdz3MIu2K7UrNygqOA8r9Ou2dPJnr&#10;5wCuhp5rKrP7Nc2mxxDlSZwbYo60znkcrcZqHccRTbaEcD5/4KByKEtCwFdibQ5mqI6/KrkEMH6H&#10;C4VeO6FVQijIx65sf5YKshRkluIgx8DxLmB8Ckc+SMbXx1GXRwnk0Qy+LzWnlybFLSxfuDWyKS0u&#10;48dbBjG7ylGQxTFmw9U5OzuTjnS8XoxtmXVIqjO/CBDLIfQlBqUJ41//s3C8SluFMDvvKjthoYLs&#10;QncW1a4Wgwak9aVWLEBD5hZ3SqVofXhDB6kpq55sbQyvYoE6qEPPBSw37+xhvspZI5l2YwYGNCSL&#10;m55Zc1SBqd6iOCnWNdu0VNTeF9vjaeIE/FqKje3YgtvTyJEmDj6ULSUXw7CkzXpwQBPHGrnDeQ9Y&#10;tp3eJg48QafEq0sqa9yroQ0yIjaXIguuxGZIL51taN61czK6mQVZKSysxx0sxxRctNSk3VNOnK41&#10;kqkme/tJTP075C1HJ5uiZU+HDajXViHyCs6ZandCmojWv41+6i5l02TbTTibyux05uE0Mj5ZzKKx&#10;uYdhy6+qHB8+fOK1D7QY6w1s0NxvY8s7n2UnvVvWj0+Fu0JIPrVEVnGd5AJTyaNkFaOjUZNHQ0mu&#10;ArSy4VPPWoOn45NEHX6ZVmwlhrFl9U1ceYGeH5Xj2dCVf0rHOqFbvIOsYiyYCc94Cq64brlidPez&#10;3/xmTc5iSxKAJiZLFz215JDuIRJmEmcxDTap5YiTqqFCfdCdj1bu4/XZzkoB43/Qfa5Fh9bbdi+z&#10;6aFzcmOjYNzqesjq28AIjAaVY477ypojbSkGR8MDU5ZmSwd9i0aXKCQXOd1wrL89r6CWogyaHhFk&#10;Ter1aj32F+WAM/flrrry+dgyxbiALErT2SxlLS3zcl4ne7Me82dS2oTykZpYRp2aDcqs6utGTluk&#10;NrIwd7THpbm8xCsOO71CQCaOOYHK3R6GqnIGI+wqPPINGv839WCXLhePS8wX1Hv2qswtOTALtiP3&#10;pZVbc+hdQo/oQwXUkpcTx1GOvUuI1L391Z+lk94tFmO+nCKUKVZcl/zG8gwoX3/xSJBJmgV/TVX0&#10;i8nsrFdp9IklQ1CGDyLohEop7O/GJN/MmlGwFIe2jE/9REki6u+MGx9bM7K4jW0FjLc0YIrH1nXx&#10;489+80sU4WG5MQVnIpPLEjzVJCo8sfq5clfELfhZlWOVZd45Yisv42pSB09WRD6JX+zCEy6eUM9c&#10;pkfzgnDcQ58x9n1gZq+rS0wub197Qy7WbPTKNJenuJQv1qel0EWtLXc7j7yY00Uca6/Po+h09h/Q&#10;Sa9efZggFsKxD+6I6qQV10VaB3ke6c+fz3tRnualjqaUzT6dLZOFQpHIHDku8ylCudnEMYOOWZDd&#10;GmmtdXZSRDUSxx2ecmp2KFhTUwLyYVdlZRUypxDlWFkUbV4kRh8bjWwMsc8yVlSPnTskJkTPcl+p&#10;WMg2m0R2N7Y56cHVzdFakBN4KfBP/qp7/53HaHMjq+hMQvfAgaZ3ttPcNI96rsen1MvTjasy0DuF&#10;Z3GheFQ+i1FX5Kk9DIMYHkmIHt8c1wqaO7NqVgN6WyMqzC9+elEpyWIK3oI3ywOfyvRYHOrU9iBn&#10;VkkeC+v8rDDMGCGMmOqx9evdzz795SI3gMwtmgzDqjkX1diaxbCiNelrG8oCLKhfzLE5rcUKZ+iB&#10;4MGjwc0j8AonWYlXtB7AOaOTC9C1hRRi8QCm9Gqxf+nsu+68aRaHbVQjmfQYjLXEriBsmMX6iIf3&#10;pgyAjl0QXIyw2idHfbG1CQJeR2PZxLlYwXHJa8fw45xXwlvyk5Nt1EXPr2zfWuA4TfPXdadIrHpV&#10;fbWr3ahWApjIgpJQBL58jcZoGcWsdfGMNY9EMCqJCpfpUNpmODmP+6gHW3HOTmPMkNZEJ0/OChZo&#10;xFs1ZiMgwLFiDFudFGYTagTm61jKJSVc38CZAo950TDvdZMELTp5r9HmBnLMw6eQjLTSV3+Wjf+7&#10;HItYnPLtdYoV13nEG+X7psej48EsAOOlahfnVKrEqRwLxwSxC+iW3r4gjkWWx1iZdfSTqjwWZVqc&#10;mGc6sQ69zCa48ytfGMd3KB0Lx/88ur326afzQz/n5J1CB4fY5KDgptRj2Su0WczOoGGH0+McKBDj&#10;ZMjfcJnBrEoMzNeFKTKfd4sa4a6NbOLtJ62g7nQYBGDgAJM3tbO3RCNPYA6qbCs9DL1OJVLjGCXe&#10;UxgthWKsr1HxZBOW43Eecaov1wLHA+2QkPc5903tjlJKfWPd7dIqv27+/wPTCcpe2eQd6ZlBAYgl&#10;NCR09dkpz08Sx7HCgBI3iYIm8Vn98jzOaisPz6wOxxKsm5k2ylkZp74JvLJyHmcL03sgWY5pzGyr&#10;iTC307FXJEyZDZUcTXpjW/XXyGd5zqTnDu8gjjEA2CgY0wSCqehj1PdQOxA8AJvda2iBvAUYx7lT&#10;Jz0U5FSPZXi75Xp8im1piseox1+o6KklYhQvmSOPjyZ+PBqNkeuTGcEYxygqZLhN1+IRd6wFabRK&#10;XqQD34IcF7Pp+BfinHnyjGjH1tZMfMwUW9+JvmPU4yjHo79eW/vlr6RJrHo7qU55E5otxbUak/6a&#10;bVr0F6gGD7tfjUBkQP1ya4NnelCQ1ZfmgplWrmqBdNuF51t08c5w8TlsjBwiVteukfP/rt6pdQIi&#10;QYtkL2dA0cooSFFgk8Ls1OOeWgPG/pv9FfQVnNtXbEUrpLOjFqBn+hu/VF4kOkh7VYYF5PA0d8Xu&#10;VXJIHvlKfcm78EpWkpVonHbgGOP7oBLTpeCFPpqJ9t4kABnf7ewhDNFyLKtZOD7QofVh2Q6rWuGe&#10;JdDMAn0Qj/135tjuYP/5tA9zp+k+bmrzkidWY3ZJnI7V7FkFkCWO2eWU/12u82SpaDUeLGnNqb5+&#10;QAscjncyhQDaMTvSr712fL/EQS2v4FPGsf/LCVm3Uj12NWYtRhHG7dIXAvJ1fsAE+dGSi/Lo1NQe&#10;HW5pZK+CwYabLh32tiwzxDkvO+5tzWbHP6tyYhjBoFmF06fkcBNBeXHjBWnFlzp4ohz/em37l7/g&#10;SW5u7YoG7oBM2oK4V0HZV8NhIQqvpofzJoTlRQ/qYVsTECwOyNWFHAutszIEY20pj+0HaADgH5Jz&#10;0WcUbw1eIW8cB/i48M5SnbLSZXFzFEYxeDapa4t7xSighWLgWBpZwcziXAult879TQ19+Frh2Ib+&#10;suMIoLoRyDhXakEDHyck5vnIvCrGxs+j6u2GamENICJmW5w05Ogrhbg1K4wwFoBBfYMWd5ajeUws&#10;AIkgjhmnrxQOnMvY7mznhsd+OS3MLVyWUY/f63FWG7eINdh43BabI9sUVqGCLCmO/26ahfQDJM5/&#10;vUqZrdGqU+BYrm3+qD3eOXnssD0dXHb2FhvSSQn0RFnH+59VEYtbS19IsPjiFBS3KSH3+pdffjFq&#10;DI9bebt+nTe2mplg8APjS8GRzTHQFBnfXDKGVYhHtmYTUf47IM+KZlTu+50wBM0m1ZgMOzwcOORJ&#10;c1M5PgUcb8veloS2YfmO15QaOyerPKrvRGX7o9nHHPt+w0rcHFo90swmh8PblGwChbXBwiym/VmP&#10;5Z44KL8Bp9Q6iGOvHw2ToQqyl3zJHgfscV5deZfE8WApDPKDGn8mfDUOKsXi3Cv7BnOYeju2v7m3&#10;YIKc7+oVGWYVruGsk+6ePRvF8azSgBUk2+eIt1hvE0A+aiCnNb1p9019ucGB8w7VlDpsIFNgaU3j&#10;3s21+izSg9pqHbTI+Bd2Snr0ZK4h6uNyrGpe2slZHLPT1eYEFi31VYhbjWtyjbaHNHLdCf8MD5Z7&#10;k0ODt0Upc6hd00/8QfFPwn2T8q+IXnBn38kTneovejmaroPHGQDw6FcE8hdJr8ALDnd4pU/o+qMv&#10;AjFxAd9MVUuUAmC+PsKifH1vkw/lmb2KcbHkWfPjxCEyLM8m89pMNarHtpIrbiRBmUdEn/HukFOM&#10;XOdPMHr916O/Hj219ttfbguzMh1rlJ+HufkJT0Rzh+kO3ckSlFm3dQgkfOdjXzq2jmEXMuf2udJG&#10;alBJ3tdGrbfhE6qrMKf7D56R1bxNOBaIvamOE80Xi7G2s6wayuk6TJjhxMdR6Yskz+WiRvr7HEbY&#10;Qnd4n3CMgtzYA3AM1JSwIWQQJ8QIRT6f1+qQnKYGkcgcdeysOYbyqPT4Cay+Yj8ZYOxkrbSerHDJ&#10;QFZYhuqx15MKx/1ypHHdEqXbWosZ3JMOKblRmV1qAqLR3NHTvz+iWQRjTDcBV7kMxm3mxR4xZT6y&#10;ynSz4pO1YrI9kXNKe+zhNyt3iCWbH4Rq08mBG9Zm8Hc624TcYzpgnzypP+5wSjlyo5GN886PUkFW&#10;PfZJ74tTRrEK8fU9OBZuxytacnRGdPPleDW1WJJoMW52YZkhVWPO1qXqOztSpSpvRRM7VefJJBdP&#10;Ur7jN4CngqxC+YRRj7cRX8HlS14EyforHXne0lo0oZ1JTy8RhWQfAKVhqIYDxwdqFVx8oJ2nN8kE&#10;OQdsgzayHjOdfaADJTtW3kEbwnivcTw46JEyyhu242g7TU7Hv3JXb1lBW6V3W+nSHxRrYJgEinRB&#10;hz4JZi2DOfZC+tvyaForFpk76IBjTaoIx2XaKRRulHFWxm7RS8QpVo9ahGZRnw331xcu2Wu2T4PU&#10;Zfn6mhUBe8AbeOlzbyYl7ZWsTByjcAKBfLg2apud/f8IV+lROcYLpZsTDmM5mVOMcRslivdeT9d7&#10;TK/ArwG3SNgksQ2w1TuhaNFmiD3gqk1lbJuw40Ect2pQFWOAbHtjIpuPmeOv8oz31mvkyn5K6Axv&#10;HtNiTlxJZiHC+Isvlk59ceoUz3IJyqMvl+PR4BXgD+QYo0K2jnojGZBt6BypXHDC6ZwWBdm9kdlo&#10;k8xmANa9RDxms8+PZIKbJTeUY53yfv3r67++tfbb33DMFGKbAo/pB6KjQlWXFJgz/hKRRYqHrV0M&#10;RWCsp6V3gM9Djc7TrFXmCnzrOvjpKdzbwZTNrg7XQSG5mWb6COV20WNqig50darlOXok2B/2ZCij&#10;4nJd/C2DBTML3GNKUJ889ftaqCHDLVRTV/BUCL23zOEWldSok4Soyu5gFmUObip204pFS/XOz0q7&#10;VzhWMEBLAfTAGcdt7VmfDqkDwnFOC7UbVZCb6BoBvhvS3lMmXEDO7R+wbktmQRxjugj8WOW4rccz&#10;pR8axy7JAyS8gjFqcmvsLcUIFRZQs3lU43KsL2ljSD3EefzbAd89A8focMY8NnCMFHsM+n8AHL+a&#10;/emxx9vjgx+gID/6OOuEkFaMqh4TylOB46kMx9fNka8vjV83VR4fDZKseswXfOz65pfhuaB1iHRg&#10;K5MtRkaqqcXWbLDm2cQzAskvMl4xIuEZipu+iaSKECuuA8m3WI+Z36YxaU54yJtJTsEoTYFW3elF&#10;6Rcx9T+kDadWlWGjP8KuhqPNalvf1WYwZp35rH629sgB6k373ezCQDxrMnaFeScWwOvQSnNeDitx&#10;1k04LjhH23ETZAo5QV84LpI/9HE+02nVLSVMhcgtVGT+CDDbywQKphgqNgvaBJ13bn3XtMaGJx/3&#10;OU5s90baEFJ/qZCtD+nzLlPZ4fbV1+lvprR84Zk5V3jqrzGOtRxFZVlnNHqXy2lpA5f5NjRi6p8W&#10;VagHh8mPibSc4rg5+4G8+f8Ze2w4lcfVC9qH3hz5sRos1cIc5iJrFVWjFjzR7cFyjHgA+IrwVwbB&#10;RkTFm1zaDUcLtjHYrRk47gzXkO5hJ8Dhy8f/x/9KnRChmNfUqVOVCnxqdG9BhnThKvzldddlYRng&#10;GlliPdaHFOGiEj0SusVWArHK74ioRfSrxZxH9MHUNTHU44jIMv5i/oW+xZeyB41bOwY9/vWpW2u/&#10;+s0aDfGLWm6zyDbI/8/Yu/1EmXdbo1UURRVVFEABNIAUBVCcERAEeOUMgic8lYiitKh03s5KPowm&#10;JsTEi0Vi4o3X+35nx4u+7KTzJW+y7nbi/rP2GGPO31OFb69861GhOHoaNZ/xm3PMMYz+Rl1j07Z9&#10;IG/+aBMS1GEWZIU4wZHzr/lELhdwrLRH2s2HHD2IM10JJnlxSysKMqoyd1Ipc2mU6AdiyRotQV/B&#10;dEMxywnimMhTsicawOaqOSzvNuo3yELMlcWki0YsmvOlekaI1BdMY5kEU2YZKxWSPjzHVFmiMs0S&#10;SnJEtkh0s+P2Pf4dYU8sx0N5TakOOzljFrUWMWaBCcRriSpPHcGsW0x0y3du2DaPdCyFXStVyjpk&#10;GUWGrVBM3PgGU2xuXb0FJAvIBuYbVFiQM2RnUxa8QIKh76wmhRnHijJnkEXGLnRaGZBDo72DWybQ&#10;NBzDdwU7rQN0XAZ4e6n61iO5JXbdnFrXSe/8/NyADDJRRkH2mlz+7afr9DcVQ9ZkktRT8Yx/nqr+&#10;ortB1QPI8fGnU29gfEKZPv6DP0M9/l8ixwZjHeCEXWHZYPy/DMfeehaQ2XYWij8xEcToMY955XPD&#10;seZydNLEOMQWQjjiYNvt8MzeQb7BqmwdDdMmP3Le/O0lq5tCbYTjbtZO6cFqLWS6zXqV0hfX9mhW&#10;yxxdug/FQxYLm1uazXH8CyBAfyMLIuncAUAFSWJpcsL6EV6Q6yuZYQ3J9FAzGHIiSX6gxWoSAtnK&#10;Um4EkorjH4VB6lXFfBAiu5bIorum4g3r/KLeG8nkxwByXU2x29PB7MAFDCulSsRCi4Q5hS/JHyWR&#10;Y1AkTok7NR6NU2SHl9S5Q66by6QWMXUqWI5vXQWOJxFks20w1vlPv4up4RJsraVn88pSKBmOPS6P&#10;rERWhrg1kG1gHg3gYgaNQ15Xb3/f5NZrvjXZ2xmC+yS4sKYJposDSFmwcjx9Pu3l+LdpUeOy1+Pp&#10;ahirmYxlEdbjMOM7JZABYIjQ8H51L/jjGBphdi1ABv44/uOPCMZWYx3KURX+X45Zq8zCuJSf/Irj&#10;P+zLxY5DPxvNiunp8z+fPCdbIJ3wMQdnHo+/nnWMfVGqtDu7qeHG/enIlt6bx6jIS+z3or/mmYzy&#10;equ1EDINALIV4ZfszwBiPkpL8aK5s3y51cC9jmkDOW2CdGLYur8msGzXQK6Rkw6TcZoFYVJPBJ76&#10;Suwhj2YLdU3RcJmqNsnmUmZ91mgyDlmkFcwv2HNuQiGucXNjM+qusxPojp3zKLOv0Sm0MtbTjNoE&#10;nL5BkpOQKB1UnUqm3nFqUVMsZTHWoxsL71I3BaNYgDFYxaSVY4sBGZJ0iLaC6aCwsKQQfmckiZQq&#10;g75ZlGOLm06o0ZwZ6b06RxxP9rvQmai2eoxmie1Dsos9YPW4b2Br/Y0BGTD+NO3UAkguV9fjAOVT&#10;qXP08pgzaxpe/iZMk2Zg/Ce2YR9XE+NUMIbuvcKPf3WxxR9edZ0iV9GIP0LD2a7/Gzj+9ccxXx7L&#10;RCjM8nCdv7nz/CPd28gbfrcEBWmLD29NysJCCyIfqUZGsoJq8ZkbIT8OgaZfXsYl12bZbdFmnVio&#10;7F9z8qBss/wxw3HOMiFrxTpAH8xUhSasnKcZjnPUB+FiMe2miKibp7J54litN2FPnTcjBDyh1SVz&#10;3HvIcDh93a2Jh8WUcxKng8QM26CawtBYxUalxoLxzO9YpdjPe3inWdXS/MSXh2QLkdI6Bnf00iQt&#10;RC23M/inKpituA2wE8HEis8FfcvhYpoeHmqmZfPIIAOQYiS9N1iOb/VbzKOd9W5wMlIy9LpnVsk1&#10;RB5tUxFesBxTbpRRahlxPPn62cLcnAEXK3mE8RyUFb1ejnulg7Z6TIIzuLUm9aYRZHLj/3BaYe23&#10;sqN5Wr8+2WRPrIKIFVkWqL0A493H/+Ef5ON/cvj2nz8qIGZxdTR7NTZM/1pdkEPP2R4c21dzkek/&#10;jR2zJpdPp8vT5e/A8YcvIcpGK/0UDX1QvAILMzmzbDc/+mNrVXx0VRGdW77MC8cS4LZk3SczVrKp&#10;U87aqS0eE9JWa1yDky/wDti8Nso+UzkJMqUAHskzU3HOBW21j8KL9na0REgs2CB29HI+ItVFHctn&#10;Xc0iNh9GOtLFCftG5sJu5kbcZUtqUL2oQJGYliug0LdAp4DjKkqhq0rA77pOrHjyuyXM8C9ngfDE&#10;MRrFZML0OzHyHZOpuDQhXOy3VbqdIqQ7HG+Q9aI1Rv+OWMrr8XboVnhBjnBcqt6mBoxtwJdKJIIW&#10;LpGVdT1FS2YYcGP76hxwvDVIIRJ1FVtzz7gG4uokwZhNbAK5j2V5a3UBDPm+UWSnFoSwQ7kcuhdW&#10;AqetIP+mtScd+KxzoEExYAuYSa7MhwS2mMCxhheGRwdwBGTxiz8C6fjV3qU3/jPq2okaWzH+8cNb&#10;FXg+8U9KuRtwrNLKnRCN5x6ZYP5RtPP/kVCmk7eN9R552LSWnmjT0k0ZL+zNOOgkJzb7P/P2ttsu&#10;uQSjMdA3bpfo2BZBsrzdm3kmU2sAaAsTooGIHF2Y/cEgKH6FjGnFkC0UTy3kOst1VOpMQ2MOzYDO&#10;jtwGh9VXlFI0zPhOiUJLBmSGnnFSzMCGYXnc15t1/U4VqfCsEJeLhhhfj3+kPW3OcsjdUDEQC81N&#10;Gvk0iZsALZlUWs4wtQ4xWU0MM9CAHh5Z5k0zNr2vLzabYj2+MVTpHuuYdyM/azvZRV/PczEcWAbI&#10;hX6m3MA7bfI4CuZYtVOzN269Vv3tZ97kNjakWY5RnbUbaEI7Nt96PaQEsmS4Fh54QT4XqfCmRdmo&#10;BYVDLMjTEY7x8PTU8Wxs2SoygXx0zDe4cqQKfSoAix4fW7vhV3EM1d8/jiutuOjRjz8d0D8q3edP&#10;5MfHrquwp9HpaXmare7ynw/v3TnjPMNWPx6Zoaap275QB6S6/OEviODOQgfukTeSISb6yjyRvyS7&#10;SUHXhsMcJlg5c40lM6WHDRlE1pKMcEHjrcMW5n8cE2DK0WAwpqEm1fENNZKV5dTylZZTU0HW4zQn&#10;hIsbHE3LpduiOpMGaVvUw1CvsyNWb4ac8jH2veG4YqDxh0IIpXQJFhou3kBZm2U51lRwbHM9m4go&#10;QkQfkCNhyoJH87qlsOtVq4NewVxbYyFwkU+PnTpvHXObji4rqbaxTnZ58yylADJEaDGbRvsYz61i&#10;rRrb1im+KS3d3JOrZEPohKJuSlaY1dFIJ1LuRJTIb9/aev0ayjblpnaau+bW1mSX1mCVozomMbRn&#10;tg+ombH5JyuyCrJV5P+Y9iMfkXxqlMLqcoQjfxAeHhuAjwS0H3bgI4q9Iv84DuVYzYs/fhz/4VzB&#10;qEaFdwT8/mdVNeZ7pXOrrIGgGh+dn0NecXb/iZQTkgh9DKyXC3i2X3rGABx51P9uPhZyeTv7IEWG&#10;HQr/Ih8EZDnvoO+l+auxU2ATVOrBKc5F4NZYS16OV5pW4+CHroSZGTfQELZGBhT19oUJOhCZ9YXh&#10;uNYmhIs2HylK+s4kSKng67wgj2ERrTNLiiyywupZUOKY4ThpigvLbNAiR72UoJYxLZJh3+pK0Fmo&#10;+TbhqjeJ7ClPT6QtAT743PrmtNSeSnIuDnu4Ux2fC3J/Y0uDBICah96RDKspu2Vjo45jOdCTHXj3&#10;mNWVK02WJsY1aVkkquAKxvLZtKZyhGKZaqEc96tbPCmTAdJje7NTUTsdcu/KuHCTaQ+d+Dhay/2i&#10;yCzIVpGNXKj99h/sCng95muU3FP+wokudDCEa1XKX1GP+RqwPRaZODUYh2J8bBM5oNj6aIZlvv7j&#10;1+rLEP/P8Nk//vjBBz/4DcPzhzD+jufc17PbbwTQh4faveMshBILlF05ZP3OZtxj23nS1JqD649M&#10;bDoT4r9++P3RXwRFQvyYxCIn62OV41qtmLEIUzrDfzkqZxTL0S4cY6W9jpaDQG+BgiA11QoKuFXq&#10;vXXb1AFpr1V8Nb6YOObyMHsA7NJxu65G1GIi3nOzb3xgFHIhb5MN0/ZVHiyMzMNcxHdLed73aCTa&#10;A6HXUAg4tn70lSAaAnY1cTSOLKfjmMbBWiBtCTWZVoq68duWsgevN1kYdU0SPii8UyW4LjeAWfQ2&#10;yy25ARzcYhlZcVtFztBic1tnPNtkkj1hjUlJmYCjnoVpMdIJS71hrVDnz03fEjfQwauGMYYgU1N4&#10;c3SsI1NRukUXbWQxse7M9Isiq2dhHPk/KnCePg1cmY9OjyDlJI6PTk1k8Zuf847tnn/kOOcB7/RX&#10;O+ZZSQ4QxWkN3Yf/78cPwysYx49Qg4HcU6/ZekNYP5bGzb4P+cpRwPER7x5fP9z+87HZq2gBz4xW&#10;TMnGYfRjm3pIJOSbprJI/qgCzSr+5fe/5lMpGbwpTBpierFjskiPB9DxrjbLLETaH0P81UgbKWxj&#10;pksqwlZWRXOxBm04rs3ZBntCft45jZS5T43sUggt47qNs9s2TMli0kIiG+pzY7AW7h9KNNZd1/iN&#10;A+q4vFyUk0jlkNF2zyHgGKTgm8jKiRYbMBz/wyx6aIM/EcKlOXqBuDqdxd250zaOGYzOYmgNvaLM&#10;OCMjgSZTfA6XaltM8cMBBZQOA9wtzRuQY2pM0PN4iMIgjjNuuGc3Y5i0kM3RjDrZtro3a9F6mu3Z&#10;Q+VSF0Uz0hk2ogHMfltmdaEbdW40NI3ga7UZyB7t41OrryOdHowosg31zo0h6/GnCooB42OwUoNr&#10;OG+RFRshtsYFx9Z69Otx1Q979U97yIJ8HFVfe3ysDT+BW2J5w7Ng/MMLvF084h0d6Y+IMchX4Pjs&#10;kfGKRx9M8EZOgZAbxTyyJ8eP2nqeL+fpsAcW8kGzkFaf8kpaLl4h19UU1fVZxqMHs6sWJqWnY8ad&#10;lWGb1hhEtmyGY+2omso3re+qhkCsW708Od5zE5gMGvdxa5rFmT8H9FGdUddY2zwwONmbR0FmkCeE&#10;lnDC4NYgByMUhdpkkGfGhKGOixNF3b53hl3dZsL5XyKDoYlKlClxTOZANZnimLSzLzmQnmlEE5vI&#10;SD+TIKNJgX9Xdoq1OB9kFGeKox1Q1TsiHLNTwbl0lnI2DaIB421GKCTUaBP9ETk2dizzQoiTcSrU&#10;wQ6AJqVWWmRK/vR4psil++pkv28AarOpj1r6jjYLW+0Yc2cNdfU7wHSgJupsycXyC39qqqe53rSf&#10;9j5ZPfbrVI+PfjiOK6c8vPXjB6t0uI7Ik1mh/3ns/CJ6caoCbCsdf9gvkF85EVGNgQ//U/D3mYe+&#10;/AfXmDDJO/6uqs/bwRHPeNOqxw//dN2EzAnNvZsTaFqvWBK6cvL4KXhNOxb0kZlFJg8A7lN/+aaC&#10;meMkhNpxW4BGfdEuGzWzeVfPMHw5S0UmxhPdadXcogQ/JMUlzZwbZI8SY+l1uBmOxTA0W1BueUGl&#10;Tw4ofEzVs/HaiXhbJww8hyCo51ClLgkOKsBzCXpYzsVcy8apNJ1w80OZbsliqi6k4dn+xz+sIjfV&#10;hUHfjgkuinItz+CIxq1ngYjwjbFpkM/x7q4xpfXpGth5ZrsN/zRGG1CQ+6ml3B41yXEWe6ac11Em&#10;hIbYdi+QDKsaK8fOj82ttsjJR97PgWxw0LH+xhCfERpVz3LzFWrNW5p5TOI4qU6xuUA2O2xtDcS3&#10;8/SuZrgBTI0PNENglOh8aAz5u8N4+vt3m4ugZ3ypF3d+ZIV5unLcIyE+iuYj0cHvn9ZvI0iPP9ky&#10;EnpxetcfXp+r2LBWR3/9Z2DF3qv78atK8R/Hn6wUs94fEcOqx+BAX7++kUDzxHwIf1f4mHy8VZtt&#10;BYQ7T+wqK9AJa6f/72OLi1TKzdnjbzSbKLHzVivNTJo2KgnzUuEsKmsJTKlawTjFwGgM1lRpY0wD&#10;UI+CvCLgWOpluzy8KaYusApyTOwAv4GsfLjHH7fMAxHt6/XdHV24haaTWuFrGOadtlhvUTQ0eCAv&#10;psImZzsWwjFN55M2qLD0JeH4H+GoF2J6g3DICDIgJPNQDjUwBGHtBLbzMrHS96szdk0voh3guI1R&#10;plzvHxqzJQ12Lbi6lI+N4i6Vo+qdqNtW4mNGTzOpT7UnWzLaQhiPbmNU0quoaTwvbnCMR8ZC7bKc&#10;4/rROd7c5MyDPTX80CZgZ3P1pRwA6tywaIpZDFV3fWNt7HpMHYSjniP56DxU4k8VrsxT36k1kU2f&#10;bAc/keZK74I/5FsV6rAeHR/bWEQDDZdgOuP4NRALQPk06jXb134C6/geKAW+M34vleMjkvnzr3++&#10;4WgZOD4xkys7zRHFNqsjS0Yh5uszur1Z1+2DTnu+9PSX5cXETRapQw///Xl64i1WmPSP1qqfhuOW&#10;pGcxhYTJ48qMDY1X0L9em+0i3WpSsHehb5BVH6PRhnTsEMiPAoY7NH9lyEdTffbmwGRvpqTxCiTK&#10;EgB74qh2f/jHi7mBsUTu5nalgZ1H8tpmyC/VOEYx3nEcs4umGw07WCaBoNwNT9m8hG86jcnRVTim&#10;T+ZOUfZAavIyr0lARsFUPF6sg6JlEA6mi40OCcbUuHFsnyppYTEVph7UTQxwARqfR0GcPttwnBkZ&#10;FYnYmtt88WJhDkI3TuqYNImph0WVcIaHDUk6JvaN41qGGwscTychuhvopCNdR0fvZuhZREKL6us3&#10;YxjWxCB2p08rNdk5xW9Vr44IXWJSF8sxVkQ47Ts1SvGH1ds/flSwfApFkaT3URU/DtziV6/HR8eh&#10;GgPCAvLXP+995aDu7OxQbm4f3HOe3FhjPpMMyQLgkWc4SQJngxHy5t+/+U6yne1QeBOaaAEgjfWW&#10;E2RaH3pEppVXwfU5W8goaLPDHOHqFeNUb3FLBCvlRqrH3XSj3qD1FttXcen0Y/JNlaZTThM1QWfU&#10;3dE3vtwMuZAab+h+SMdOfhyXEIENMPx5GGTLo55WVynl8Tab4n6rFpzC1aBabTHktkVETVtGAdCJ&#10;yD3FvJKTcVnVewGHPIOJjVnLurPpB6A40H+LcOzoII5r6a+tBAW8Hh3SiVAMXv0J/ZtaYNgIbVX6&#10;+zsJ4lEzDhiVRDk/uo262zuAavxibRMzD6VMmnwCcMXahyfu0CC/b3mcASUAMiaKYBWQE3XBffoa&#10;NBeD60+jo9703wKZ9TgAGuVYgP3N+xPVQCZBPg2nMufInxzPpxG2BVE2kiP+bB/6ZzQFDAT5D71E&#10;Tf50dGTV+Jy/COTzD1+fHJxYHJNUP/R2+6j8GtfLe8+Nw+iPj9yonhMSjbFFpX9/qQ3QRoXfUkdG&#10;7sr8ICwrca7L6DZQiaQUO3I1FgxJqtEwUD0mfhtlB1cxh7ONunYBGQJ6bjkx7xPVtLtgExIAOYQ+&#10;Dic9rxdA3mhvHhjvyhdqONRjoyzpC0rsciRm5WdclL2841gpu9Yx/sWhW8FxBOQGl18AmODC0rUJ&#10;mhqBGIUtmrm2HsVi+s5GbQ35trQhXYWdvVBWCVz03VTaccQb4mYeOxnkG7MJWxiNuTaTvxtwzDX+&#10;Xt4IsP9MIkJdBZt2dqYbBIxfgFasMtdMe0yG42ZFOYzzDSiOxy33jNRjYBwyZQyseWiF/m5gfA7N&#10;t3um3zQm8em8ilaUHc9ldd9stmcUQ7ziEj0+shZGdH1iQf50bDI4Q2bAKB5+d35xam5Xv/1TTPo0&#10;oPs7WYURiwqKSY5Zj7+zHv9FAD+ysbPExh9NHWQRvWYhZFvSHyz6hl4AKMQfrE7//i1pNsW+Jko1&#10;gXK6PdmckOTi0PAiq7VZ8nqSV5zOpxNNTTMMUJowL6INC1SqkxdRt8nxWbcpj7dMdDljyC0Hu1HK&#10;ZrTphfLT//ELCnLXQN9Yrr7BQ0TcJ5mbJiWzka+hgGjYmq22K20Y/iWM8ezNnSs7V65U8FznAlNm&#10;c7DZpwLMqZrOiDuWzVuSzQBCnnI2eMGhj33lmHiBKz1N8g5FEOEIHGOMgfHaqGYfaqnlbeeOg5MY&#10;HeW8/LOJaSlktsDHb0ImwpkKvetRoPuvPtt8QRRjn2nKCzIl8/Su4JYTgSwU03j5ZHCcHTc4DNF/&#10;s8vDKafWDkJBlhbZr6PokBfgLGmDZmqBRFyqxv6O40vNsk9OcL1Q+0lODTXrqv1qHWdOs20Q+PP1&#10;nTBGRcZa9/mRYAwgE8d/yqzidy6B0FeF/TT6sBiXUFrvGYFrLbkTJaTL/w3WAKIfj3uGfee4XpME&#10;dBC0YyEwsqEgqzem2y7yBkkqzXjnblnzsifWdH2mwbySLW3PkuobFLFHITMVGyq8itJKRVGPzEwq&#10;aJitqGdZCwHH1zdqUXw6W2L1QXgUhnSW10hfLbXS6s1kSxMLE2UGj7emK5eupsCTXctpzQOOPOxp&#10;QQmQJn8at7FfVlBYWUmHSDMXZHYSy6qt7KN6jlgqHuh1rJjIyBrrhmYfWvmY9Qxpul0lXeZGpAY5&#10;p5lxjnrfLyXpJk+Qk69ZjK8O+DJ2nwQUfdr86EStBZGowvEUYE0YL+ytEt8DIdJvRQpOoxbRZO/7&#10;kcH3N4d0+TdvwpWnp50lHzmMjzQFMVQfsS2sIvrJUfzpNBz4fnXkRpzBKjJR/KtGg+y2/aicD0M5&#10;/sRqjPPnkZ5q+GOW/+vsz/tfv2iT9LFMCMEVvmLn/4POcMrRY7YNmYZFOMl06JEibj6c/KWK/PtS&#10;nTzQufOsUz3V7UVLuwKQayyrm3Ic9tPSOToNxc1WDVUNm0ozwHGDoXhDBKPejWGZkYCuNHFc0t4I&#10;g0a1yyGzoI24tdtMvCxWK3ehie6W5r6+5pbuAGR8JwWVSXFhRleKgqlPBpN3pxSG4KZLQG6qoLvB&#10;ODItARiKSubPgm6zO7dvKcZUq+X4w05DkYaHtFFmBp9vVaHJpmU89M7Ir2Ol2bD5n7CcJsUssBvD&#10;oDwZtykakq7ePga0WYi+SERJ2nmk7W4923z2GoM7khSTyvN0xxApVOS+ZbPMWLa6y5MgHs2Z/2Yf&#10;nZGVHzU1ty5NvfUsooJ8fqmNXPZdEY6op9W5+G06dJOPvlsbGafAIx7K/Do6qjz+Tnj+iAActeYI&#10;2V9tuu0EOvqSTz9IjT8FWuHs2LD8X3vrwLGlR8vnStbHZx8hqdh7TJQi51G29I/MX4gFm26cEloo&#10;iOzs6+8bDQ5kWsWD7mo4Fxd2a5S5AtGZcKxl40hGpO5ZSji+fn2mSVEi+MmTni07OY6zGJ1oU1rz&#10;EnpYg06oUZE0/9+ZmcBhzVO+aaMdMou+5izs3mZsODxhjnDXTcEmMZBy15OuzXDEUjtaVY9/qRBk&#10;w3GgyPjLcOVJNjHJYSvTNvoDB7e4dqZ9FON+lexdMoVhMGDOIxk1y8hDXwE038iwDMv7WCfYHXKV&#10;HU+Jchxz/hzskRPKPM1b5TYPFok1n20Bxpk8LQZYhmU0oLZxZ29fgPG4LWqrBqMcG4zRfVtdII5X&#10;IeF8I4p8dP73Jz0vw664IK/ggc/FnBr2RSxDoDM4HgVaoSL9vUIVfo36cv7aJ9zOPk71ZUfOKViO&#10;wzPrfNon6P91+PDpB89AlyesB9pYbeblok1e0hGp7Ub5Bb9GBlm/L9a5Bb17bJqdDwOZ67krx4ps&#10;vpAMNdK8uWDB6ZAzxqCWII5JLRjX6HavqsjMoDbfuJjSDHUgNJkOvzfWTNHV4LgYSJ7xqsvhx/WG&#10;xR4AuWss3eh1vb5SkM1iq96zS8BeA7Egb5gQwonmhoZQpJsiSXK0MGLPhBo1vRvtieCiTmX2xi0m&#10;DVOLuDtwmfsiWomxblO1xrgy4mYVxDEwyuG0GWPxsFhks45iZ8sjK2kNhMaF5u7Jox+eCbOz+p0M&#10;x/khiNyePXs92I+2HeaoFmtjlisRjtWzwDYVLnnJwkiW/GJZ7PgqvZHn9la3phYOKk3k0Lf4ZEU4&#10;4scuHDqyDpyQ/NtpVTPZpUShIjutIMYF7aNLnJfnuECdKZM7kmguYhRixCjz3/WAf5YjHj/tqMd6&#10;jG3/R7ImfGQem9gBYT8NBdhyFM6UC8K2MXvKcpb9aH06S5zmuK+9xlLy5DSl1dFkQR18U8sIN/pZ&#10;7FaoU0qDYvUfqJ+sl+x9hjO9RRqBszvMXrLsBru1T5JTzp2+GT+Lvb1CUtm+DGFiHunMjHodVnZn&#10;3i+1sc/f3L444T3pRn1ShOOJYCzHmz9qus3GQ1/D5MZWk93n05Ar8mTtjwbtoFJKlzSbC1bqeo6+&#10;5VKH6luysyyAm7KZC5/bHLAr0YxjfFJc7PUDx/kblFSYymKWcCaJJ6nwTRCeKG2diXXaInmzSkST&#10;OIjDppaxbc3xsAFCf2lb7qWLk0IeJAdR2039imU//qnpJlNvbpySH7Mc86yH5lsVsSj/3HpzJP8m&#10;+e/pdMSZbWdOsFZz+fTIgBygCxiKPqtG8x0/oiJMUadzDmmQjvWVhmcr7GAVRik0nbHGsbXdgOMD&#10;bir5/tIjJUrb+Y7vRGIT8k1921/QPftga030YPG9vS9LEkQydVz+T3H2tNjdzcnSqsm0xeb6n6vl&#10;uI+7TKyTfAfewARjZua6vK8WGaK7GNaXFMnJ1ZEeSj0LSS0skWyAZZca8expqHfz+YYZ1XM8sNq+&#10;MT/GCcBYblHetfDTEJLJXii9rzdrF7fRJ8uWAqORO6eNtAGokebYN/QadWyV+zJVRUlForpjjP5Y&#10;FtNQYwafnMqwmVGSdjoeszUvG74oPt7GQljMxfBzCO22sVieZBkD5sys+8Vyq4N1l2WYu4BqV+BV&#10;mr08daM1UMTIndVa1JitComIJ/swHszLHF/E4hqTVcdo/AL4RkDWjjSi/RjYPr5MiyHrKbOVzGv1&#10;4ZtQkXXjLhO4P6GZYz3QiiMHshRDZY1Epg3Dds5zCH86MmQem07u01F1D0NNtU+hs3F0qkEHRW18&#10;IHHbkX0jWsSEuwO9j6aNWvy59/Ur5h2M5H2seHTzI2QgCEkDuxZnmvc9MkG9AnC0QS1LCx3/vrSn&#10;KI6hMTZFN7ibAgop5mLFMZvl5uiENVGF47a2XIqOWDMzAi7+j5lDOqMOGSLKCMoN4ZglG7GiOa5X&#10;91BsgYYsZ3TIGQNpTsTC5jSOjcOkJvjyxkYX0DdMLNZiqjfe1TIfr2/UzWIxvrGhDrX7IlvAnjqA&#10;OXNbZjw18JssmM4zKb1QHZskxaIMDS1WTyogHcJqzA6RayVmaKunciHE46TkJhPm6+6uFAsOu1g3&#10;hASOerTmGPdA+IssmXPmISnoSybXz2cybmDBzG02vk0OJDN8NkWIYmg2KJXf2lIOE53bzJmCjWMF&#10;AdwUK1a7IpRj4ljgXaZuj9Ua7x9Uvw5HwL31N/fP77le6LyqdcyXbHgB1r/JWY1HLk6Ij2xVpPyb&#10;996mnVdYPbaa7KX503HgFT/+vbEm1Pss8Mh4iL4LecWR/076M0U1eXr6z8cHD7lk+idjPpQwreSa&#10;x2e7ZzLIevxRS07sWnxkn836xwK1zagZzMvFZ/Z0rYWc5J5Fkq2JFHBHyVjThIS5haR5BIMgNxon&#10;biCziN66fn2i0XC8UQgm4DEGA5DetbGiFbiSeqVhmKucMe9p1JOI6xs0iD7wKTGDfnSsYwA3zK5a&#10;gFIVOb7YvRiCmjaYqBBietXKtlhsxeoVFDtVKJi4XpYvScUwJEmXSG4549CaatLqc9La5iVZM6I+&#10;c4+JeTMShoAXtdvKbZoZVLQzRNpai+2NYz+PvrFcxtve7h8ZusFtU3WE8+aNIWVam1wR83mJVjGI&#10;TNDcDfvWctbEMByyDcIYC3iAMRZJmWnTq2GHBs/y4FpePsElIOP9AyTHyyLLy/jR6c4sqNJmccSC&#10;vHlw+955hVqcVzUtvAkHHlG2ejxtQ2JUYyvHR9aFu0QsHMhHgVl8qm6lfa9+41jEgxIKvao6Lx6x&#10;bewkZvo8+oF6/Ojg8NFXpYyx90C/lQ8ypoccCOYV8u4O/oVutGm8mMXYcxi+pG0d2Ugkd+KQlJjk&#10;Zudwk9Jum+pLJndhPc620KatzoALXoBbsG/osWPWaOk4CoEGb9hgMBJp3rUOzkPiErE1yQslNkzC&#10;qwDwXLehF/WdWqMm9aMb27vwHzIwltOckOGl3RLUe+TYIkXCiu/VTMaC1Zl9hBVt4IUUiU89hvn6&#10;cNECxxQwQ3k7F66L7lmvJIei1V8qluo5z0ulDclpLQBog0/Nc8oCW1sVrtcxptybGA0rMNyTjE3a&#10;CRm+ZUzznjcYU4BVy2dPMUar7pAWRU0H9hMkDjIcDyzrDGfzumVlNAG6Jyd7BmS22sYngWSyDPxa&#10;Htfn8JiHh+pkTJEmL2yuPAWQ7wVqMV2u7l2okUEYly9zDW3uGbOImsresTAgW7kNg75Lp73vxxrY&#10;gXB8MoX+sRhFgLVOeupV+Gwm1GIi+s+zg8OzvZPDjxbKywhTUxeLBj+2rrFEFiLGePmVhhakGx9C&#10;1ukXzbCKSS3YKW2TA4FYgqse1w3HYMv8L2ikfg0WcI082mmGrBZdvSyMpY0AO2WLA7JONiQQz5Cb&#10;T7dRr44o5LbahL4jeEqS574a4lgFeXGjAe8meHEaNPf6ifpYxzL+I7vaAgFZ5HpUwVIhNwqLIq46&#10;bzYWLGmKR8Im4dgl1PGisD7sySRsHMbVMYa3MDBZstaB6DSRmwpZYMP1alr4yEPW3rXmK8guBgPK&#10;7Ow1JhwP9KEew7qiX84rnFf32nga/nBazJVQO8vZB9f+CsVEG7dQatM+HeRZETB+vbkJHKOXJmtC&#10;8ty9vdUpIxLjhPHh3h5x7D034VhUY1w9t74Be6zOMhpvC5uba+tP7/tZr9K1qFJdsBjvkyUfVVag&#10;UJGnsYmvThwZs14eh5+6Iqbr5Rk4/WHt5O+cedhn+CeGzwlX0M0bq/ge2m6Qux0enB0Sx2QTv599&#10;PTx5fPbwq7Uq5FMYvIOsWD/6iJhIhfV++Gh+LdwWWTRXHktltJW2HeA4lazTmOx6XWOK9kBJLt4B&#10;JO3soVmuB4zkUYFtQ0923N46JnGO28wOFZyJsl1jWq9Oiv82yfdt2FxnSaf5VMBXTxD+tqlXVw+G&#10;zKN4cxq501wzoUMcN6rgorhh5vSQkA5bKA9bK/X+BFhsr6WNs+gG6q4UoXVcy7ZzXiGoJVwRhL8W&#10;N/s48k4Ix/iDSWpv+p60O2QypSxt7rKJWkvVkzkWb+cxk1qMiiRDkwnvVzXkMop5qngXJShfBY6z&#10;OMZluSqtAx5HKL23Xj/jNHqQkdUiBuwEL+xhYLesYfPqIXRgxLHK9OpgAC2ucdVhIn/q5MQGentE&#10;8drKyt039+99F7lAMT4vX6YWwLEIcoU2n6phUT49IoqPTu32f3oUQfG4gkirzeE9gVN8t4Pc0afT&#10;wIkrsJ72yUd0hVaKyTbPnp7huSrO+5UJvEDr4Z6tTX8URT45UXXWTpMHTJ/ZGVBhkUxYL+i4DvUM&#10;p8RX3OWhBNkBAcqco4LEwpwb4KbaXjsf13LpL0QkmQTWiGbIBkgs4HhFK0Ky1LiioRm/h73emze5&#10;VZK2NQ8AWRNtFGQDKFRzJBY0+26UHQBnMbGOPspqNdZrEt4lyF/U7j8nEVxxVt8C44kSs9K5rj0B&#10;43FsncSTknIQrbbPagJ7MyBKegRYyWLJSJA5yJPMsqgk1GLMVpclKHGvWa2i0ts529ICaVlzqwoy&#10;5m3AMTaZRrRjCiRvK06P+s68mcPqz+H1f9i6bFCvSrJBP0K0JqCqeIFqPNk3MClyyxkdW8FTBCtZ&#10;wubDh7uHZBaC6SrfPzg+xd4ES7Qe8BcLMb909+GKrgMA+TywZAAZPyqTPWK2HJ3/Tnnu2yeMDb76&#10;aS0yh+53x23UhfOHpw7kYyPPpA74QfSyAWcs2WAcEWM8qfi7qhiz7fb9w8OnXyXStI0lsQZq6t2g&#10;kAc6MI6vYtDStyFu4Uw+nD6oxs+bhUY6XGrHMVkXbHfQDSoN2yJ/fYH/50lGMMZ5i23v1rJ/hGMf&#10;3gGhV9hIw1nNWC8qp6oojDSB42tyEwaXJiFpqDfEavzxYFFFXPwYqKmpUw+tEENBxv9Yc2KDnHnG&#10;C7KIBVvQ1OQnuqkHlRtiUsb2M8R/zs5T7Iqo6tY0NYU5YL0abvWSUShhVGe9RoG7aEt+7GkUY77E&#10;irpcVLgeAxfkLsSlLforWciMjEhjvWpV4HBH9N4YHbXps7m6SXmsToWfLBlmY8siOuPhq4a2AeMX&#10;gDHiUYXjVVVjjJuhn1A1XlhbAZCBY3aIGZ836BILcugpV1XoIooP8ekr6+vrBuTv5/ciEIcTH/GM&#10;cryvod6RF0m4EBPI00cOX+cb0Qntx/cKRYgOflZwjyvvOFIbjwzitPLppz6JrqrG084oJED+frZ7&#10;8NV9NdkiptL4q1oXcqj/wEG1hMZCMWD+9au8ZVm4caOiU/LHx9fiEFMM62gTE44pYMdCkXb6m1Rc&#10;KZDE7RnwZOMNBXmYqL2unjH7HCzV9XVGDUBhFefLDX9RAJyLGA1zc6yNKvU6jZ6vNzRKuqzj3cai&#10;s9sJtpPBt/GKEJrvWMb/1HKHGnsz/DzM0woiyIvd7ZJcyqCoQHeBgrIleXBcZA0FaOIqhCnF9YWd&#10;EKkzXEyPkUVJ5iiiHjXGrWzviR0NxvkS3El8YWOs3ULtVLdJeOlZg7wfmUnEJDu+ocVRqShob5Wg&#10;Az3Ra/VX201q6BV5n7DhSELN5sxoP1kFPFd6ucFqh7TNBUvfJdGAsH5tbW1zYcrRO1WF48HxgGPS&#10;aaL88HBzzVGMa50V+XugFvZKXLlM0FpVBMTIKoxnVLb4pr2zfBQq8vejSiXmix/HEVJt5qc3Qx/v&#10;tEKLT40ZH02HY53uC8aOJRS6d/bw4KtsMx9bqPSZtpWw16QVvA+PTkQdPmgk8lUXuTP7c+AfNqr+&#10;vRXKdhYjFV2d9Ijj4VgiFuIPqFLDh3imQnoTmk44e+mgp2IdtyC7ep3h6qiOq+FMg21dcVngeIwn&#10;ahz1sHw53PSLgMxCXsc5Hsswemobw95PjtEQLi6hfksXbpbjXdmCdagbNh5g5GhPju55uadoSoyu&#10;dXfcAhquS2XHwxrVbCqGVOjXhaH0sHtyY+ZHQkyREPO+knINMpcJTqZLFGsmtR3KMt9Ug9Re8QpI&#10;6ull4cnTHXRZGhOOFaBA99mU0prSsruIF9UTIRlXn48jQkVNxyiySGnfHz7H/SrHsA7q9JEcYAwg&#10;U7wpEry6sLmGt6cmJQsSjtl6Y+V2VmFsQ+Rib2FXODYYr9hhzyuyF2Q8mBZm9wXbcphU/2Z8OfTF&#10;hN+IWPw4Pzq6RCeA6+8VUFdVY/8GEfxPK/Kko0BqytP2ZyGQqcx7uLd+cMbN0d+ZLH1mnWJbCyGD&#10;4LVrFt+iyKzIHw4PP5w9PAs7UI8et2aVM6Qfw+baQLPBVJpGUSbu4Rw1rkCyReK4LWfE4hf1zeJq&#10;5rL/QKwpw3Fiwny7FyFGXmTgbTP901mQddKThsJaG9cF5MWl+ZyURBDEAaFmMIczZSsL8mRzboMN&#10;5l9UkfXc2Fjqntfyv1q+zDQFp5VfoslF4422kMW4Ly4oaSACSyzqKN3LEE1i85agGLnRUsr1icOK&#10;ArZ0daC2TrtWsOto4y413gUvi3SbTY25ho/eL/JBMJUGmZDkh5NpVGxl6Zm7hoYotEakK6Ip69mf&#10;znP9uoOd42cvXj27iu1orDyJGfOUtrlgeMUJbou4BoxdC8R3e6/CHtjZz1gGD3m7K5VrE+23+9Z8&#10;I5DtcCWs7rMek16wNk+rT+FvBijix/cA5PPvVW2HQCgqNOP7j+9HAcXOhKu6FtFTI2qVoB6HSSP/&#10;TPfPDtcfysPNTI5NHQTTY5NvCsiHBmCsfuidPgyRABkg/nLy+Fo+nwiRm0m35KmpjyfkYW1Fkms9&#10;sNJGCtnifI/SFzD7mBGPqNcYOm5BY8ZxC42KQa1lVCQE8/OwCxhDHqqYBZefbWSH1kbSZGyo3vAN&#10;B5Dp9wbqm7U6S8fa5nH87/S1LL1/b+AHkJcI5KWX8/Yp8+3t89aPY7fFfObwJNIfqNuckskMLPCG&#10;FbEolsF5dSEmc2O8s6BJSJSfYPO8WUOtOt71sbRaD6kdJprFTPzQebN5zHkFW26jZmhRKqXpZTzk&#10;eb8WK5JpUwIOJh+MzRGMsxg74+tHB66CVLx6sTXey6U/qNeAWdBb4dg6cA5jiCiw7zFIsKrn5nOS&#10;vsroY8pxzK/3aoxvIyCfX7qmDbH70zr2+ciaKR3GMMpRST0ywZwNMC5j+PKlVsV5+HR21ap6bRFP&#10;MWZsZOY8tNzELM4erX+Vs7xCz81bUwoLWzU9E2kmukUpPhDIH9yq5dHjvb3lmzfHl3lD9CMRQwSS&#10;LG7om6XBZglXJX6U6EYmH6H5dhVkDfFUkDcK3uISkCFoU7rYRk6OZSC+jfFaxM5JINDcgU20FDVE&#10;LMJJVOA6aT6F43SugM2ShvpYreWfxWXJzGHI+LX5jff43f7Bz+xeWlraQP1un2eLrHu+vVYOcpSS&#10;Yg5Nus28J660xmx1qsTF0eGkJVAWiWrFBGODVcU66ecvqjPpRMjCLE4LA3np6xmPU8gpSwThJU06&#10;AtfKxJvqHOWZaj2pk9uiDEUXjDPsVNquFOPEtP0xSrOmuE6SMbgdQkTfjGo8RxhTHQSzFcLYQGj1&#10;WFeAMcZ3gDGrboRjezU46BWZKIYCWd9ibc2+CxoYaxUgl/3IVzZ6XPaGBTFctnociYhYjkOnrrJP&#10;d37079dxgLmfIs81aAkgNmJRJe7w86Z3tV3uJp0QMPzhq3tqftXK6aEAywJ95oT4gwZ9H+2xWjgD&#10;OliT2GUNxWFpmmMrCWwJrRmdnRDXNcveKpJDAOTWlnTO/QlnGkzFyzyvXDdHyMMcPQyjqnLuiiPa&#10;RGOuZQxmEWy+yXeLDTf226D0bQzTu8WX6EuzIGOOUcspNpdNuEzSyr3grpYlAVnMAjhefLD4cn6+&#10;m7w41542fwzeFYYZjwpygnk4xmQWF2PbfN44HubDGpMa09Db7/xgG0Va3ZozpvRoxHGp6DhGjjtz&#10;cTryCe2N7BRibb53z8yD3pgNPzocxVlu6MF3iYiV0K0tYztM0LHhyUVCjqMidvywDAKriheA8bMt&#10;LkcLxi9W7r56tUI+vDplTGEBYFxl5R1QD44qzTADMXIxdYIfU6sGYlxrAceE8RyIioBcVZOJ3/J+&#10;6FeoNpetX1GW/2VlF+ooenVe6cD9d1d1d/goArLxijA31AmvHI2kvSKjHn/90yLQPypC78xaEZS5&#10;EceSU3DBiYWa4w+o6E9ItLSx7mmFGXeVtszjmNqvSr5CPU7WzbA5jMauaAbJ6VJ7TyvNs5ISUhLH&#10;siWOc2k+h4/bBAQVrAP2JHDOxGQui+cLKTL1tKMdGE+bGJOiB26XAtQb3Yh1yPHkh6+sNdMimByC&#10;NRDIy9faH7x/r9K98WBp6QGupZdkM/LI4spRTFkQNE9Rq7kxVpvnXUabpJaDriMXyK0tMRHI9dz0&#10;sNNckhuslnXA95ALIFWhlDQX+yvDMaUhZGZLtpS9k5ztuKnlDOC3vz/GFejeUYfx7NAIBnpDecxM&#10;+OznEhQDIYH3UcK4UNCqXxZu4Fy7JjcGjJH1iCMeOMWLV3fv3iWOsaskGIswrw6arsJbFILvF8F4&#10;0FdD0KjY2zsUjDkCWSeQySrmiGMA2bQWd87PL851zAM7xk8B2s58HFHrHUeVfb5qQAvLR9X1eNpf&#10;nBuGz39uq3nn4qhqI1AHPOsf22Cmwiu4xeRrTWi/fYC75lcbiOg6NFkbGxm7WOKaWm5mtJB2cswb&#10;Z4jirGBnIq+QnKKE4mTEONs1ULWjuQaO32wVPHgwT5lMTm0zYJCCMjaN+V+PLC1EmMdUhGPEcT7B&#10;dN7FdvpJYfaFvQbcXdvQBzGFELoP8ngD9BbboYlTuvSGUpNyPDoibme+5xrGVTd7lh6gIs/MvA84&#10;frAEB9oCq3C3O2yw9paG5Q0Odl+rMTDrnuTtIR5hp8aymzi1rGHHXEAml2KXTk9nArvIdboEHxK3&#10;6EFmzW476a72NaV0R5fSpXnF6ALQO2RLTbNIRCDFSJivPG91Wc+GzGRtFZurUTgIYltVnQrCGN8A&#10;FscLL1Ze3X13YDh2ITEnGxUYMyJk3OfRmlIPhrYblvQWDnfZ6FiztttDx7GV6IPbEbe4UD0OMBYz&#10;ni4702BBDo3jKlw6SC8V3+kA5ejty2snxin8u5RDPTZ2Ph2h2AjGva+whX2sWMdHakl8/fPPr24V&#10;JEd6aC8w3lyFpSgKxoh03jmtSQ5ZdqFO2Sl3XS9KlpiggQh8rOk8Vaonk2ULOZ6zjhd6Xi9x0sty&#10;zMXyqTA8BT7S9Jj93G4aaoLHgkMyX7FRHQv8VjwZNYNXIlpMcZCmpwcXUFXfmO+pjSVZpwsxDxpT&#10;HMP8fEsXFATX5pdQkd/PvH8PBD94wKcTCAZYDsZ7RVnEKJpmll1uSjsLOf0tmJUnGzV2b4e1FJ3E&#10;GcCr6jCd4ZxHaDlfxsSlHRsJoYjvWOkGjnMpfWITv5ILrckS4hU6zXyY57xt7HCktbA0O2QHPsWC&#10;yFVAO9mcQONGZDERpttId/QKxtgq5fI1cExSgWt9RSimGFkg5RFPS3nsrRmkl11J4azYBieba7u7&#10;7DSvrPN7PFxT884mKgtSvz1RRRaQWY/LlXIsFFsHo3wZjk5sj5xeXCIS05ffqEZyNPU48n6InSfV&#10;uDYE600j7N/PP/z+8DbFbo+5Li1Jhfb6uVeKGebUVU3+mVqBuSk7nPR/ov1uVs44WaUSpZLmcmLj&#10;rCL79KB2SWaHQcrWwMWPDQV9MB+ykcSiJcOsQnYobPuDoshGel/A2ZBtY8rQumszPNVx4haHZxTd&#10;ezQAw/98R8K0FzEOCgps1zVMdLMeK3260eJx1XrrRi+ifcwLMoHsOEZx5oMl9S4avSCzHcvJRg0l&#10;x+RBMK7NoU9AVJXIHrhqVE+rIGWbXlFqjf7KNqZmGw9l2OZ46roFHNcXY6E2B0eBYcjj6McCBjEa&#10;69ymNGhW3eO87CuYzJTiIpMSzSzeRsZ4jRGOsxmO8UAqrvb3epCN4ZgwXp3a2tK8g78GFMy0bIc8&#10;w7RKsivmxYwx/jjcBYwrOF7TLEXjbZKLzbtvBGSg+KJ8gXIc1WOrxUQ2cXxarpJgCHtVyLaznlHh&#10;yyi2enx0iVZXngjlgGQv/qrH6iHrund+cPj19hkj8/bkR8iFU3SM9w7xXHYBlqRYk1SvjN5A20dC&#10;bvwvg1wkLPIKc1sNCIBv2lTR3QQAHaahZqLEDtqi5UKyAdDIh0vtNCulc6ZwVzDDYG1UF1UYY4y4&#10;wZ0dB/w8V0xxe4dmDIs7zQjeQ5+KRz3MTWA3JNnGBJsewjEzqVmmqWZoz1kfIr7UfhNBh62hIItU&#10;PHBEC8cbFg+ZkFlznhl9w8qPlN+n9utJbJsMlzXcmENB1grqzrAt9acUccC9DbMBsBE1P91m9AZr&#10;25OyV1i63kkmMmq3jcbALUYzszLfZK8iz/NG2vLSNQWMl4yzYRqpfy36g3V0dF599uruq02Mo+lN&#10;cZUwfmUwnvNOhdpu49QXszsiDhEp6UM9PjEYbx4uHG5uHhqO1fDYXbBDHko7i/vq3ApHe4DxeRWK&#10;K0g2GO874iqUturtc1PgW2uCLx3Lx8aRo2NeeOSvvOILxTYPP7/gw/PpC/1xeP356Ov9MwsHoakQ&#10;WMTaJhnX66sBxlDGwjuvX+YfjAOXSU7R7qJmG4zGK6kiPYSGtTyhpVDcmQFCulnNo7cbi9EXqFsN&#10;i+75FuXypmQZi2XRuAI11DSj9zfwAxPYRjQs+N+IVkLBss5rGaODmchQBky4wDKaYtwTF6AoJ2q3&#10;hDLiuFZJzPx/x/Njo7ula7nrWs/LB+IV799XcMzCrImhRdW0oRaOgJiCFNGZVr1EqtlHRzJo/ELD&#10;xxsPoatwU+GYXi4kAwChFGmpEEsjg7cmK8ccWe9Iiv2PK7ZXzfc37ZRamG+AeoyCmskqfAzLTWy5&#10;pZwTd7SZKyg1/yW1VRTbTfflsd5BwPiuzfF6GWNDckwY7+5NScY2Ps5cdFitdFKM5MLM5eVQj9Wk&#10;8GEeeIO6c5qg6NrVXHtV0WWrq0xlEJBRke9cXFyAU+xH1TgQi/3yvtHj88vVtAJkA+hR+PE96lO4&#10;eqJqD1rzlPOo3DsPt9Z1uexqD4cxeikfv3x9+FggPjxceDb3+plfhuOQu6IAFpryznJERwphpVi8&#10;eCdyhCrVm6WOCEMj9oGJ48ZuRNrUmoCx24EMMzNoMAsmh8NdnIuZBW6bou8AEQ2bchBYpLnLh+nG&#10;cCPl9DCkB/xbYE0LvVCsADpA+zcv6qj5Nn6jYoeWtLWCseTxeCJdQ8uu9aXq8YwB2KkygfxAGk7m&#10;R7XR5mc0D6kmhtSQNOVnXeE7cgONX3QZFPEEYmG8AkjcMU8i4dgVbbh2DMukw5h7XOE50Ksx2chO&#10;KMpNxQ70K7ZH2T8exRfz+AyLt9FMLUkDI9KbxxSkg+JB9yRTgFqqNQ69g5uA7Robw1AHbRHFBuM1&#10;G4AQsZhDT3L8ARj32rr/cp/B2KbRYY4nAry7e2iv8FOP8W2mtnD+E5SNWqhrQRjvV7HjcjjkqRyf&#10;V0nuz6MV1fJPzNcbFeHh9PRlduzswat59NvYY7Wv2TYpqx4/IT/+r+9/fvuCbvDmqxev/arCsUx2&#10;M3Iby9DrP0/VTL2blaVkCKXZgA45swAmfUjYCOb4IgbujAeNHDW0pf3oRWgtxjCbbkvI7ueKWQly&#10;r9+maSjjbVLaN9puNZ4S0q4xUqQN7eO2LPd80gTy4nwLD4zKU2eQOnfp0b+Q6wUWOru5JEUevbHU&#10;g/20az1OLEAt3leX5geYidRSgobxCZJ9t9Hx4iZgTbxWkbiofvmhG7PFHa0va05ctG4aCfKOvH5K&#10;HvCRFYzJKkrWrbBrOFmz0xSZxwnHAnK8A5ab/exXjI7JMHOIx74hKueHuKSP/kybpVTzX4658/gz&#10;KtSjEzBmNV6h9cQAlUAvgOJ37/Celd0Fk7GN25KSjex46XGYgJw4jtkzZtd4bRc/DhekzMB1yNO9&#10;C+cCT958ARw/qeD4gmi6CDgmsXDpUGDI5ehXOUJ1FZRDZY7AfBTR4SpOYvVXBbpsnZILvk1ycV6O&#10;6vH5k+//9ebpu7s4LjwDhuHGf5VIfr0VUo5vDNHrA55LAcdFF6jQz0Y+k+SGaX4SeQKy79KcnpIL&#10;ZDl9KqDbUMuCLJO2Ri4XYYg2b8t2Us8DDgBerFEj5hnKf/HZcZka0u2YyehwEeLXIRCqtZa0GehF&#10;ocV5sZkTLok2m9io4JYgVKA1OEzihjC8IY3mxMaD+VYAudWIhfD7Pnq08V44Vr5fG3sITKCh8WAS&#10;cdX014Y4Pjs0eiNlqJTLVTLQip0a9ipkkuLpjCblJI5nIxwbq/BLPYudUI97YYKMOYg6FGD+6DpI&#10;e9wxuj0AIPZ1jXbKubgV++LSZHRwoY+Ogr0Dcy/QJ95cBTjJKTbZcHt6cHcdWNzbUyONZkHjzpGn&#10;TJ8Z5PPsublgHlrjQ+sZk0ygFON4xwPfIYcnqMG7zjM443v39v69J3ccxvsGYoNWKMiq0hFwy5Wy&#10;amy3bNqMc5tX/9Rnq95lte/g9T6c9CrXBX9bvrgIkxlA+d7ttwHHV18zpptF+WrAMVkafZiA423Z&#10;j/G/zLYVeCpiVJA1N1HGhGOaWYNHx2MgD3kW5o0lmq/YTV57HPJuaI8VTM9AoT1U8d2NdZbb1MjC&#10;g/Ybp3EQiQmlNRr5QVDcxlgZLJ7WggmjHvc0d461pJITVKo1Yf0UEju05CTgDF5xalkvEcjXApCF&#10;34n3AdH8cK1CM/C9M8Qx+EQK1KkNRq55wzEolcHSRNY7XJ8lJvWeHTvpQd1DaQ866cxAKKYq9dge&#10;XAlv0v6QDHmnmO9UPyiGPTy0Lbqwxdx7I6MNj5EBwLivk6Nn/MQzLI9slTEMg5ThCKPNLZ7p1uaw&#10;n8QhHtsU754+PVh/aKMMkMQ90oJVg7R1HYIQaJWLeoCwDnEiEQLrQ10C7QrUytRWaCmEzeR1tDAO&#10;nt6+/+TO8+cXzwXjC8ORQMXZHulx1HhTNT6vogRVtXm6bCCubrRVk4oqzHJ6Zy8u/IfXYz7Wm0Ty&#10;E6D4+717998Ixy+IY8JYQPbUedCKGzJfgk9I//YNIZoJQ/RawK9R+vprJoJf+USSlkEpTlU5CuNm&#10;ZIrnrEUgk3dGmAjBnAKIXOTqWkoxNdeZtsh6GzdecX2GHbq0Gz/wqMjRBEPJaGJM9SMbcGhYYAsV&#10;37htbKgN0vom2+2TL21c2x8wimuQ34p2pR8s9bTevHmzxwtyKMn+BsRvFOGRpGTZ1OUdiK3gNvpp&#10;42+CQ9dI/0i+5AVZk+cr/xCQ6dKt+R2TwAzGyWHjEsXS8M7fXRRo7zhvTmTYMOuNMTcMK899vSPm&#10;t4l/VIYhdDbb2B/MIkPG0ZaHmUonlRidk89evbu7Msdp9CC4scEYOF4zHC+IFwCre3sSTGyS9voH&#10;+E5tLm2GQx3bEw8fAq2o59IcHxysr4trE8LsSAPET9+CVADGz+88NxhfAMaGZME41OMAW3UXonZF&#10;uZowGPEon/tyR/moovXkR8+tKzFtTFjM5bxSicMr/tb4ze8EYnH/NnD87tUr9igCjvW632CckWMT&#10;12225Wpq8UCE8g2bhXhcBXpTWLCEuFba7myCRRgpjyinjd3qJGD7Z8NWjwuyPtYinWJH5YhVH2JN&#10;6UsU/Epw+EoUlCMtDx9ogHjwQoJXXE4W2MEDP663rezr0uvjd6pTWq87YgnIDxbnW9F8u/ZSRVgF&#10;GfANaAaQ56nuZ/p1m56F+Btg+gCy3KkeWC47igZ6QoM6CdxYj/9hsQs4ptoAj2rKaOpHTkxxRVMF&#10;viQhySJngVHHog7Du07iGDQkj2iQzqFZvzKal9p2E9fz8mpsCOx0BYBwXuRY9sWTJMeCMVjFwt6c&#10;kItXqsN84dRAON7dJGEAljfx3pU1TZ+t4hKxxO8KS+8BoQtUhw8Ax2+tGgPHd+5cOIzPjR9flKNy&#10;7EX0fNr3jozdTkfd3/NKZeYr2WAc+ZdEzwChtop5X6giX0SVOLyoMAvA+P7tt2+NWKAKE7/bwvKt&#10;/v5QjvnSkwnzkg/aS5qYKmiFAZxDGYulRT1mEhYn07Y7zPFYo9aRbWOprrLXaXbC7jvRaO5YUsJb&#10;PEh398v5dlRG7ZNyoQjziUX+p+IgmEhqvampvhs9E22zCsjIbqIBgSw+NyxTkgzjPWZ37RxP97x/&#10;/6+ZSj32Cd+MUWQaStS28Vkr65Ms8zoYO4q/SRpwG8FRb4elGM8ngDDgWAEgLNMq1PgQ6zHhS/pR&#10;+QRukA/v2HQkWCxjIFiaHYUtfQxyQGZ75NXuoAGWaBsJGk6ORTXhEENCPKOjQc3Q1Rd3372aY7AY&#10;jQYX1l7dffrWYBwp4le1aroqnZAufmxBJzge7IBjE2au2Rj67vpDjT/Q71ixEnz3wLT0ay8I7Xcs&#10;xwbjJ+DIz4HjO45lgvjCJnyhiWFy+2nHZqWzYaxXpOMoWlCttIZtX4ra4qq66xyCl3NjviGGfGG0&#10;Aoe8e/dZjyMcv74VXf2BVwjFbB/fsEm0cOx3P7mWZm30bxY7Scv0yMmupOC+mchixPkrKYMImgOy&#10;YUyfb0XnsXhaeJ4k8cS04sbYoZDXpky0oJrHkMUiQtryvqbHtVTu1ZnvMYCs+TfGKNwvqRTk91yO&#10;agWOry29n/nX+wjF3kfGBTnyy5cKb8/LGEJ28IwBG2KETY7nP/TjDIU08haO8dTxXDKzRLY89Rqu&#10;2gKitBok8zDHThRfFurh4Z1g7enbuFlUWNTjBKWacimkjTcSRuFqzMkeh02g5xBljbVJMcTCjAHI&#10;3Xd3NwcRDG3qoBXA7O0BOhVbU5XNpam9BSPJPlres2Pdgp/vNPDQAc4K8kNXuVG1uW78QiWco2md&#10;Im/fs3L85N49nvbuGJLPvTSqp1wOSK60jau7v37Ms7YcWXLlE8vRqbAcRh3WmzgXfA3FBmB746Ic&#10;bggiyPfu366qx1VA7neCzOD5bZqEbLOLzHO1BtLy4DUA27kvm7KBiNaGOSOhTEfOazKsoi8l6mxy&#10;WKW1wJWgpJwyWYCBcG7YMbfJcKxc3twiGIZEc1iC4sIeO8ns0KGNEXDc0GAOmddt14lNC5wS27vl&#10;DlRDc9gJSocE5LHlk5s9G37Me0AUv7dffBMjamCZYZW82vSEJY4FZDyrNNPD3zD0HXgDIJB/oZEh&#10;cQzXNTrmcn/PJBU5dDiA1GCdvMOCLM5RcVjGE6JIbTH8j1H7RyWqmGU+iByFSHEYp54fhfdPZ3Ne&#10;spZm9i/6n706IIzBlSe1Q3r37tu3T9fX5jiuoxiI8B2c0uI/YT3nOGaHbc+H0XNOjhd8grce+hJz&#10;kh/741UYcM5trfI9T4njzyzH9+4JyXeMH0eFslyF48oAebq8X/753GY84uISzqsbEuHJEYBbdtyW&#10;vU9yEeozbwh3DMaO43c86D1TnwLEgtb9lFXY637ExSOSbkTiNjWTqc3FQWjW2hR8jdYpTurEsdYz&#10;cbdPUgqA5m+DhUdLpcsI0roGeqvGUoZjclluh1pBblIBBRdAJYZaAp+KdjJ6H1AbgWV3g4ugm4bO&#10;XjpRrGeKAnkIrSqwPPQP4ZhLooiyRrOOemFuZ0worhcMebG962QcBdlQ/C+g918GYXsBJL+EJnl+&#10;vtZgnLHERonbMXrMomXAbCc5LNvPf7AmY8ObaXtNWqZWcoOw3oS+Depxk8vokfSk+D7nzvr8OtXw&#10;IghFPpbId1KqOTSLgcqNXjizdDIQr42jkEzb6ACqbBdtLNRghiQIneODlSlgG2ulW5sonHffvXnD&#10;kYitj84tqFsxRyrBBnGQ+hxyurHnMDaHCvYkTFGx/jCw6DmX0UuJPycFMn6Pu2/vP4nKMWBzj+zi&#10;zvnFHYPy/sW+oUwUWYT2p17ZdIXtBrlPOWIaVYe488rDShEWejlEDD8cxPwTAMnVOH71wloWBLJd&#10;jmMUZqQPX+23TIohkgmLEqKmZYQHIdwUbQRgllC2nKmcuSJdIfg/CS9K2ayqSNYp9dHqcZOcXNUi&#10;E+Sb5K1SE8dvUUCZbWpMoQkNlxUc4iBkp6sV53X0xhCbuEK/N97KWRtpYNHNjbvuDZ4Wi8JxsOLc&#10;WBobP7k575wiEg1VHi1ZTW6vlWGVTrCjFD7wlkNLNS7PFXasGGukoZYFiW9N8EaWZ7nsbWFcHE+a&#10;Toh/+ySnngIykQzLTN64ShQWAbmJWB7nSNRZHORwwsPQomsU/8AiEbgG2ApuZk+QeWUYbszhUHd3&#10;YRxbpSZxewWQvXm6vrkarSWtsScM9drhXnAAEIwf7u4uVH1S1cW9UuMVpnsTqZBok3jeBNF4+tbK&#10;8ROhGLDBiNrIhRVkoSuaj5Srewz75X+7psuhK1cBubPf8ypCHFVdQ689V8qhXeJnTRRk0Qri+C1w&#10;/Mp1FQ5kRzPlbgwrvsVgb+8UDzFLaFb7N7rvJuR0quTNZD3E3znGKNUwwJwOyJaPC5Ti/5NuaUzy&#10;sMVjw/Ev8hWitWyT0wN2kbND+RK6AniUSMeGufOheXhhmBw4zaFLg7oUtCtCHrRqowyFJIovQN4B&#10;a5UJOXZLDwedR8/yyXKPKSv+5fD9FyuzA3lJOk72krHW2jxKwXMvwxpd75CXGeNwnRt0mFUSA6wL&#10;3KZ1d2QtonLdlD7ySSbfaHqXLBZ9Fii1ckkvFCtPp9hEDNtJjGDCbQ2Zul29nXw3t/KQ4Ns3ubU6&#10;ONllzyu8OdC/9erp27ubq/AjZMsNzPUVYPzm6cqc+1lpoHG4u4YCCyss9dzEc9EgXtvdq2LHgigh&#10;+7Cy5r/m+yCSu3E3T1SZ7YqoHKMWC8mcidwpVyHZYbx/canbWyUoiq7zn2q1f3L1OS66rBxLz+Hf&#10;X7/8o3gq3blzL6rHKsivNAyxgnyDvALqoABjbOMSvfm8R6tkxItRj3nfVR5tljJyRQCkGCAq850k&#10;pW81us/Wcz0Tac9oG9dpS1OaGxKL64ymAYcm0g2ZdKfIYgYxfIXNtDiNO8E9ca8GZUEXrh6STtCZ&#10;GnnH/aITFDtvOvZxXsgmcqG7vR0OKIBVvdkeE8c3T05uvvTq++290WPNqN8HarHkQG7mX7K5k+ni&#10;vaOaTis/CY1E5a82qQOsUx7+fNoKp3MWOHmRu050sxi2vT2d63aSRd8aUcMiWUryHIi2np4lUIt0&#10;6vhBFxYxNxQI5fUC1EjDQxBef/OYthZgxd07+eLu03cwqxjHJBDlmNqgdyjHQDao8pzDGJMNdIQJ&#10;yjVfFl3Y5JCDBXrOgeq9ihVvExuY0fHgl6xIqIGPovt2wObxG2PHAccEMjgyRENWk/cvwpTP+GuE&#10;YuvHVbV+q4v1RXh4UY3kAF+Cdb9S6h3Iv/mjqnrs9wgnFkYtNJxmKfbDHmEMVrEFWnHDMoLgpLfd&#10;iX9WHkowsCW80aHymJaUcJzjqq/U8aWE3GPFG2E6RM0FtJxUufG/tD6pbTf5YWG7w9ySWY9nJgrZ&#10;0e0RMAv5X+JcB6KNBWWMvFONYM+1bfjtSnXX7WxXA27dcMW9ACSOo+Cyh7tNkjZzMFKHRen5myer&#10;41aQ37/89tL7FV6QHxiOlxZJLVqu8aiF2GWkz/WLIdMahS2/NHcPbdRBxsA7Df4SZk7fGLdIhaJ6&#10;yIiCjEmqvCM90Y5PUfB2kttNNVAf9w4O3qKKMEZnN6k2CWMcOBKexgSkPsO+fr/InJZv0DnG0GPz&#10;KlMkkVK9tclD3lM0K9agN5ZzhcmGN9V6WLW5smYjaxzRGY75RcSxmDEQa6p5QJvKZdZgNd7wCSvq&#10;IhPGb1iOjVbcvxddT55UYHwR1csA5IvQWI4QfVG+3E/b10f5pZVmxLnX4317J7G8H12/hQf2W6oa&#10;ow/oQK7Cscks2EMO02nVY+C4V7yCI9NtZraN4lCSkj4so6BZyTq5GhL3HWP6yNYjVTnDhUktZVI3&#10;y0Ja5NyvKDUiPdpxYrvCjga27Auc6V1hoy6HatU7ksbaPwwE8ij+lNzH8+ixIrgpnuNZPh+X+zcK&#10;In0zJq6rXUGTk3RtuzLZMd7GH4ekXbaF3fOtJ4cnftL7VsHxgwcv/TW7b0tA83xPKw2MkJ0xAOuS&#10;7SH9BVGg27h5lZ2FcmjWNpSUVTaR5IS9wQxY6MLmnuUJxZxKTmHjEO7lsacMUF/5pQknvFFIdyAU&#10;6owBpKliarY0O6L2XpEKesY8QkWxsDXQmbcLdm+Z0asvXqxsTvVyXw/SeTYr1jECubu2Zee3Bfmv&#10;0HhlTUc6tdpILw6NbuAAqHMca69tMNkCic1D1Glb007J3fW18FHOWN5UNd0iFAPHbFugmbxfTSyi&#10;Jplj1cBdBV9/uB8VbC+v1W01/3aVr68CsZBdxSscyCjI7xzIDuWrhLFKs/OKLYXH20GPVr3bo/JM&#10;z3O8pP9mjFf7JVCWkpdmFsq4wDkflZN2rzUlChvZcs7GKJkvKr8opRYaVt2ou0iB0TJmAz1hIHVM&#10;YeFoMzemOJYAkBvj2ZHtoVk+oHRnCFHo3P1r5Gqzwku5s4qvhIooOMBDWkocNxiOe8YPD5dfGkN+&#10;+TK03R4A0vYALWSo7TE0edkDpSej5wCVgV78BTs66YcJD1cuWOGt3huzPuUAjjkyZ++tTs1z4ZgR&#10;lWkIpcNnRco3aoxMlbyDsLFeCISvTvbGGNNE7ecQl7YSclgBjLGqNLc5N9hFN3rmLdCwYgD68IWr&#10;DJfmlr/Oa+uA8coehMZus6k+8ZrUm/QS2tNwegFMY5cbH0FiTCq8GQywrG1hr3dXbJy3oo+KNJO5&#10;3L9j9ZiQ8c7bE8FYiouLn3jFRYXm7getssDsZVqvytHBrRxqbzkUdm+AlAXacvStoxf7fPY8Vzmu&#10;ArIXZCD5nbctJN+kzIIw3sJ1dRKRxvjnwxCPExLSOPIJQloHe7TmFHrMxquyAOjyhBsk/kOGEuCv&#10;DcB01uZUiTijNAq0TI6hsqEZ0VSv1aiCPLPJq9Fbo6wN1JHnuhiVvXFK8zPbI8AxiCa8rPOJxgaj&#10;IOCYPAqyCwezHswycmZAgDmMcsHY6wOOX/bc3Ds8aX1QJaUXir9F6yEvv32bf4AFQuJYW/kAy2Rv&#10;B2krnqedQ2ZCMQQbz4EbqWFTYGJpKe6ZqDVMReFht5TTGtYo5Z5NikWVVkgKZgqEBG2sg/Cf7epg&#10;f4wlmMUAceZtmtqNUkjR2bcF34kBOvHnjRz3jS+ssBqzUnONScTgALKKzangIs8OsToWdHOjC/Kq&#10;JBZoVsBw89BXPfhlD3d9wx/dt93NBTdv0RDEYexOGNpdfRvqsV2hGhPHd4So5wHHVcczL76X3221&#10;1wHLN/xwGD4esHsRPlKuOt1VX6zGz+9ESA7Mwk57Uf/N6rGEnIZj6S2oDerc5iO14HhzA5DZucd/&#10;CLW021qjlpAWOloKOoncEt1HSiFnC7rwRmYV8AVtTejqVtPgCbo1ajDXSfODFZIYnVE2WFsxDRGx&#10;yCaV9MslwGEawk0UamG+E5OnPTrFSdRjlPykhwTjnu/jFuqgr8GU/eaS+hTvXVRPOhFOesRxOwry&#10;SzgT3IQ4UjgewKoG6zH2bDuyioHuHFxYuMUxtYzeMNTRdhV7FFjLkldWqg0mtx2daJ+VTGMhRsFh&#10;NfOWDMjoWPC00Q8GDk/OYh55Cph3dPBmNquG2+joAMrx+BjXPxQAIhivr8z14aOixqykgvHaQpAS&#10;a+i8hlPb7mpkP6jOMU55PPzZBFo4Xot2P9gj3gy9N5tJ+ynPJ9Tv2K34/LkaxlaQA4xYkS/VY9M+&#10;qK+silxWWQ1NYCvIUQ+i7KT6InyCAfvfoVshx/t67jw3WsGfArLh+N3bao782l4Sw1uv50xXLz39&#10;yLZme5hWE9I8aQPG2577vS0DVChpe1GnYeJksz6sTeOU5r56eS1H8ZLTFAkBEDzjZ7ZgbcmgDsxA&#10;4nUwT9lgGmTaCnKGqjoeqkomYAavgDIpS1/k64qQhiYuzwAGfC+Llua2HUG+8XJeHYulIHYLEk5O&#10;RGb+RUy//Nbz7SWbyD0EMsTqlJ+P5oljlOOxDNeJmOG8hRMEdqiHtVsLcqT1VLAG/BVlSANBBOLr&#10;Ovv6R1JsTWjZgEx5OAVrAeIYFZppNfjnQKEfgEkCBUNUuLWpL68JDH6bzbmtThp5pzNqwQ1g6LHG&#10;OR6Oe1MLao6t3QWrsH086wpDCLS2LmRb69hg/HCdMMYrllriFb92o3kHG2w2jFY1pkBI3WSJhXDK&#10;e4rFvDuGY6L3XnTYcyCjKj6/+Ly//xk/9i+iIV/o+4ZyLBItxGo2d1HVDraP719ERbjqQ9Uvw/V8&#10;/0K3B6vHT5xZeMvCOPKLCpC1HoIQoDkd+YBR0jRNqbXytN25bY87pfYeEXFm0CzLMxEtHOd5tEuy&#10;EUUzEjCELKuXKRHYEh72WF0FO2lc26CPYhk5B0CiWs/Ua1LNHZE4Sh82PqAYYoQk+gS0eME4LFGQ&#10;BJnfkgestPwS66wdhjZCko2QBvDf1i8ny/OE7f+ekfAN3xwPDMb/IsnA+U8XbC9oYAQYw8Qn34FO&#10;MhuPACfdqPj3phjb7Fl4DJ0tsU2hDQNQoFn8O4EcYPLWmU9YhmMurnU94Ljo2npQqjQn+2AIMZCK&#10;EUroIWmDmoN6N4g4GbG7sIzNWrRLQDSYEMb3UFUxNtSPqZ04wbu3T1dWXSsvX83dtXXtibC/Nrcn&#10;HFsxBjteI45RktceEstegjd9NO2SzadPBeNNK83oVKjpxnL8+blYqBB8X6+jggxMEcYGyTvV7d8q&#10;divW4JMSlt4KOnXS85f75Woy/HcV+TnLMVl5Bch2k3BiYQc9NpGfReX49WtsTrMqC8cZ4ZhlF7yC&#10;DTjDMaKM6bIHLdY2cTwahVyY8T+0F/Q9wxw7ywMgjcs8+4Abq5jwXWmy3NxfTAgG61gO7pJckGIS&#10;0wyFRCXm7AmTVNAxd4E+4TKboNt9oS58Qyo8sN6kw5361I2Q3U3gSQJvwqWXf32B6G2G1kKUvaED&#10;/b8xBbSCLLIMGLP7BgFcy7VrCBYf6IK5K2Dcx/4b6DElF3raolMGIONMh1KaT8k+VpaFnM9xVRGI&#10;ZpMD7TQuq8J4hpLNnVjO9kqG2ZwEhci2DWGaEUPtpoYCUn+moGQzzGwch6phc7XvWnMnyTKDaCj8&#10;WZiieQt0FSLBdHWFYMh3PizVA3RjnVILqSrEjQXjQzYtyBTEHshIjGVo8oEu3Sv8oK5N8s8Vkw+B&#10;gwDHQAYVm8Cxmsf370Vgvhfxiuf88D5/7l9cvrznW90DLkcIvzzZCKj9rTIb3P87FOPHcy/HDmTQ&#10;inuVelzVsPBFPYEZG4ZkF+LH5BVWa0Httnu3fY9aq6hsLRPHgLNwPCrbN7oVMm6BvIKZcPBQT9Nz&#10;QgNlqIoV7gjs4sV1lznWFCzLVo5xw6Ykgpsyt7EZYUBXeBRoTA05lKBOqMAqbY7xkNChIstaq0Hh&#10;UeiEYEukEYPtxfb2paXWL+M46M3wei+nrH8Qx37q+78osvj24CUNLpbaW1ubgV7gGN5yveNo4uZr&#10;Ga44BiiP4K/I+SbpBPtlUTtCe6fqOpbo0zYqrwS0LphKU1I8acnSokvarcbuzFjn8jjmefKZgOvj&#10;zWvXxrTbPLUHlC7ISJDrojAqxio7xsrIW6Jz8RzHc+sPySrWtI9nLGLXtRKHc4Tx5oLDGIMRIVod&#10;t5UV70zYMIQjbBKMV6Eco/sR5PXgFSxwb+5bOXYc379MK56rHH/+LCQTaJcKcnX3d/9S36HSVfPJ&#10;xv7fMuJL7/gsHPOnXRGML7WQHcYvnr2Odk6B5AUEyLMe85iHi2WYjyCt7zQVEYcg2gkRcVa3nnHz&#10;Q7J2YgdKd/mGmpJ5wDHDsaBVkAbmHAWCTDTzJ0AKGz7tpXJ7HntKNdQRxVMMpRluVNqosqxj0nNQ&#10;adQIrlKUSsdSrPkcYEpTjWg41/YgXm5sb+15CS+LL9coEfqXi97klUVi/MDFFuAUoMjoLb9sb72G&#10;MoilInoMDw72DsHcpQOpjVRzjo5u9zJIV9YppZ0Qpt7UJC6sixzDVmO4uB+jwo8uAcK51kcoSOHs&#10;uW851k+r7YU9rs9BGT/JXFLWyE2o1bTYLKJ7qGQEFl7NmLG9cXDwhroKWqiwH8GljocPSRzW+I4w&#10;2BM35jv4riCZX0fBNXXmmvFk8Q3C+C14hSB9V/L5N7g0yyOObR7tNfnJvQDjO3cMxkKy1JwmUL6o&#10;bsdVMQXH7sX+/+S6uIzizxGILy7RCo0YKUF+W12ObS9Es5BnyrNCM0IwBkvg8mlGLm/GiLdtHwRM&#10;Y1v9CskwNF5NsYIW6LvapPjGEi2Q41yDptGQ+Cx1Yk3OjCkRom0apAm0RYHlC7QLNCZm1MIwvZXl&#10;IIjZxrDyrAsEMhNI6nNsIFvCOf214TWHfT8U5CRzSOOKZWrYaG9tefkADFmjaeu0ucfQg//HcAzF&#10;2xJxzIbye01Drt0EjqFK7hwc3M5gEYX2ch3YlKO0ckQ99JTuBUFRXMdkU5rLFnnW6xjqkPAE/wCy&#10;fy15wHkKca8y5yyyVdzZF6PeZxOt4kF5p0xpx/7VK8L46tQWlqEXuAIKTrDp/plsN3D76M3t+2/W&#10;N6mkWFl36stT2gp37datNSHQAsgP9S4d3Hita3vpwNc9wIkPbHnpja4DO949ffsG8pv7ziqcVkQ4&#10;rrDjKhwLXxUQX1QT3n8vshf7Vae6Clmu/gqr0nh+iE98jiqxsYqLKnJ8u8IqaEEadMiaTZMf4zSL&#10;cjwoNbL6ZpLWZ5TtrXoMYwstpDKK05dGtFaG0xcXT7HvwzkdBwZct86xFQfDPeuTqUPhOKaQ1yqy&#10;1PDoL7OccueZOE5CqsmMD7jApWiUXMfgPPYlkOHQnUDzAmqhJjJtkY+4tloL3YwprwU/x3ITDOAW&#10;Hyy1Ln9pBf3VNITF16ci31iLyY7BKHp6NBnBfLoHFkawzEinO6euYuWUjnPAbhtMP7leNKrc0QzN&#10;36jLVIcNf+FhOTSiOTzajM/IQxkvRlGyUI+cwsdKdKXQmjX8X5tjk4gNW5jDEQTdS3aH5rYgzVy7&#10;OqI32fhkeUZLd0ujDqxHc8i8so7Fz9sHm3OuhBeMCcm7FuxB0KrGYvtU17rzhqdvuMlHpOLXG70D&#10;dV0gvu2XqvBtQ7G28iq04n5lmnfnEj02GFsz7CJC8yXoXvw3hfa/K8EXzohFVz5zEPO8wou9HD+J&#10;ehVVys1XQU6PX2hMcKqHeoxyfHUr2tezJSccYNLEsTZHesWYbWsko6gWkgu5viInJJ2w+BssNOMG&#10;SzdfNnjlKn+F4mERC5lmKsEOAC0sckEPGiP5Y6MJ3Mgyx4URGGAlZAYwAUUmCIQSp7GbCg8gRZNg&#10;EsJM0nou+cUWYW5c29NCF1kQaeDz5RL39G62ftNYWgUYlXdGgAYvRiVGhV5C841dC6o4adUMS5d0&#10;F3CcTddmua8NCwmUY1Inrmno70nH7QIPcDUwMizqbJth6QYvyYBC0AgcOAa9gKy6pTZVlNkzeJMC&#10;pPMdMf4zXuXgH9u8UmXdev3q1VxnZtuUhtv0IMQ4GkNV5pTCmkE1+C5W5t6szLl197rkPncDvXVk&#10;swB7OUZJ3+SsTi2IAz44MNrAhsRtAtlhrPtzgLTh+LPj+PJQ+u9wLICFgvz8J358cbH/P0DyRfWh&#10;7rOxCVKWAGP9HneiGUgox2/5ww55Ace2MO28QiyDjgA850VbThpLD/VXdvmGuDpCXpHnPhnGfpDC&#10;YR10Yrhkvps4xQF4+BARICATtYz5ihOUbEJMmKJTa885uWYq/zZO22QgWYHT3aznADL3V+PttSnG&#10;LGkDsMSjXpOkoAovQ5wjbAp9oT+NgIfF2mvXetqB4y9/VQE51ONv1nNjHQaO27+RJD+AGW1Pe25+&#10;vq1vaiBjHpc5JC/J9FPLIhKcdOTlR4OND64GDqcYgjDGfX2o0+AGW3ILOP5tEh3oSWjrRD5B8oXN&#10;ZpSTzuMEuu1DvMX13nr2anNyDM24SYgP2Qjqu7q5NjeAZwYCPgavYiMP5zSkNN6+uzA1ddUq8prp&#10;0+5KcblZtT/6UJv9ECMvzD0j/3iqDVKt36k8v4Mq8w1BDfnnWyvEbwPDAHOJcPwkzKMjaYWfsu5U&#10;YPy80ogLBfl/RoP/rjGhOuxtkM8/oTga5FWx49s+lnZ2/KzqnKeHqAi3WBducP+fSd7M9Ob0edRx&#10;DBtD0EXDMbpQkM6qPQWXnFhNfUkGsspSLGJkMERrvpHRfA6CHxzKIEXgUjXqLSKQJOgcZgM4Z9GJ&#10;WMIAMYDH9iI6aYyFRN4TUILtP1q3xbgskmwAo0bgL7OQ2EBu4PkRYk041LcLx9znZx7JRis2pgFk&#10;Olmw5Pp8WgZZIsUA8hIffMNHW1WauX/KCJG2vskRenQxIJq5lJLZW8RSXmY0yTqtklIbFdfYUqY/&#10;GIR0EsdswmXbrsELKYO7AX57pUvjC2eVkDcLn0LczmZpgoFxCIA8MLeysjWKxxr2c7EUgiG23NB0&#10;g2kmYMw5xdP7959ubukYaLt21oGw/X73nlgRjOWlKWk9JyeQaOq8txaUbXj5ji/YdBOyn0rkZozj&#10;ttNj01aov/XkcjWuKsd37hjMAk1+/vxvgfzZycJnK7f//rHnEYoJ4+hJUtWjqADZ54v3K4K3d949&#10;jvpu7LxJLYQbH3HM7VLVY+484abKafRVr8hgjOooQ7AVS3fwposVnNF0kgIh/GfHTOSmM/wI6CWS&#10;FfQuyBtx10X7jK0GEQwqNWHnTdc1BsVBKNddoNMhmmxsweUQLlJiGiK9otgEUOhjLKegSXzDCbrE&#10;IUJkcd5x3MGeLDxroaMf72uFsXcrQEygPnhgBlniFd94xAOnAJz5Ax9XcYZt/Xx7FnrkDG2paIWY&#10;w+ZTW0cmbI5nbU+c6WJ1cd49UhxaUojfTJOVbeI4zQUT5PQ0o6X25cvyMpB8Df21juwsV6ZwfmCT&#10;MqPFhBFGhfRvrdzd7M+M9VJuJzOWXizbTXEo0zU4p80jlt7b996sbIFA+0bdikkkaI+p4DFhe8V6&#10;FYdyW9l1WZvtkq6vWRfOhZtss+kIKGRLsAmh21tbk3Yc33ON0JPqmfSTqnJcBe3QVNh/fpnuViH3&#10;c3gZ8Cz4+lsVAFeB2GjxnYufYOxAvl3R0r+wy8wKNRHR1p54sOF49oZI3CSQ3GvnEMMxehV0k8b/&#10;SAI45kIO3hyZHYbKR6e+NP1Ycc7JZSUrwuZOim0x7PBR8HZFGUia52HFgg0KdtgQppzUnvU8Dezr&#10;6djdEG/HsY2TwEY6fxYUz17PCCM6UkEXVA8S/QBe8yjcbe21Pa2IRMoqQ3Wpp298oKtVjbVv38At&#10;XlaMN1mG6Vm4xGrMj/cQyUsb0nL2QHuHWgo2QL/FduhBYfqZ1b5cXrIgpT/SBxYhILa0P8RqDDIL&#10;0SeIA12AupZPMInrG4cz7xcAmXX5ZvNQRwtzt2P9nRktoA9xvNdPqfzKVu+Y6Z9pztY3OLewildd&#10;fWjQrZlJ8frbeyjH6G4ojmnN7X+gc8Ne6FwIH1t7qM6xyrE8une5FbJpveM1hu+aoMLW/Q3Dd2Vh&#10;4eYrJqAPEiEf5VUXZJO8OdoCiO9UWmMoyp8viE0rsp+rcWqMoertqsfPqzBMFH9264wqDD/BZpUJ&#10;K+4FHL+talk4kl88M4oh2RubF1dvjbDZJpcQ4frWgBSdjmMKO2kxi4xv6AE48oJ3CaRuuNHK6YK2&#10;WfUcUYB1IJ8e1jloZzCUutFsha7bch5PahAQMXtMq0JqCcOzE6UQU0Ac9SbiRLSm2pTjU5dJiVxB&#10;a9SxdHv3hEWim2kbTnnwmm3raKV5283VhcGxdq6T9qAgtrIE029TMCZq35v4Tae+b61/tVIzBGYB&#10;JtLX3EYY4ybS3oNv2NLBdZg0w8pLZsXPuMZStgNx7izTzEnTDhJEGWOwlqPBJVIMBrow1fhyAhzf&#10;NDiPwa4RSuaYxNyzErVBVzfw7O46uDBNjQcVSDo+iO4y9vG6BghjW9ZHPOO9N3fnQuijySQsNs+N&#10;YOW0YtWY5RgyC35YOK7KY1qjuk0tDhtJ++MA46eagRiMtV5a6VgQRJfocXU5rmD5uUC4/zwCssE3&#10;0N7oQXhj3/vQAcnVvPjOz4ziTlSN73nnzYB891Wox4Eok1ewUTGCLhw7/xbgrZrMonzrqpT2TGvp&#10;B/HFPz4IB4gtloJwgxyBRrgGh3OaMyQKPKaBMuBw00xDvo40ZhdJNsjYRdNcRH6DjK/BetBigbSZ&#10;+bowDMDNvZ2JW+htzNRzbclCqWGSjGaIPYK3FRgstPOaAMIiCJUTQX1ptggQh9o5lh9DRMRqZ0tt&#10;O05vDmQe5gy6rM6BJdurv/QJ0CS3Yq+vuY0QxrerJVPh+l5ebfBikklrMBlFCy0/Bpx2jcJ8AuwY&#10;MO5ST+MmfDNoqHYCs0vh+MvJCX+d/P7lZgcb6ZhWD9FSK5GXqq1/cOvFysKAGbkNDIJZTI4DrKt9&#10;YxgvXl0QEd5dWEHMwe2nK5sLjuA1f1WVhKDRHnEs3fGhlvI2d8GXNxfCWinL+l3rO6vV8dTUFUYq&#10;DMZhBmLzMlU9H4M4ip/8Wzn+GcjeMCPQKyj926v6/RF+L53tHLtPgvLO2TGHjPfvG4q1bFrhFS+i&#10;4x7r8OyNbZ/WqemWZ4dIeQv9pBf9NgnJKFaov7mFSuNRZcJlcmwyyee9kYautNBM0NUSUvBsEa0z&#10;Iq9EqwuESS9iwZ8JCbSQqG2fp/8s8w3SzEfoIS1G7Qbac8yDyjFyDKaGOXreE7igrWjJptpzSamS&#10;l+ZhHc7cHESJtlKeMNTWhaq22t/RAhDj+usvzPfIkF9658I1QuhbWEEm0L+helMk19uWA13Hc0kR&#10;5/h7wrkV8rccB5bcw0NPBuUUToPwyJRDJieBHfkxs2kdh1z0xAxbl78QyL+fIIr+9y/XWmoTkA0N&#10;x9rkXqq1pclJuFw9G+yUqgKyDqyTdg5g6tzXzHSmqyzHBClZxdv1tUiy5vWYs2iS313i++EKem7y&#10;MhaOKa7fpaRzYaGyHu15Iq6ssCOehiU89L21fabPjmPNpO/fNhwLxlJMVupxRFjvBNxVKnKowf/D&#10;6/mlK2qzPQk9igjH98IC9/2qciwcv/q5bXF1m+vo6hRT66WhnQyRe1kyTK2pEYk2ykCRm7GzZ9pk&#10;RGXh6EOvkbx0l8wpoLsvjnod+RJlxrw5l2BWb+ZBqK3woc/QhYTO82057ICMUQAKj9jWtgRsA+Dq&#10;1k2TN8CVbbYCuh01cg3YgIo3WSPzNaqSF5F/HqNquX6x5xrVvG2ZQZpODvBOD4i2tgKmUh5rlodX&#10;ra085xHHaiWDV/DqeYk16y7AGH627TIjz9UiCQ9Djmb8IXMMC9TC7ZiU7mY1jFJM+XJHB54By7AQ&#10;71M1Xl7WS3imnyz3nTxGUQavSPNJEJNme7sf3Yh+qNxeQZqJ+0cHPZAR7TE6ClY8wJXITi6IKFFs&#10;k72KV96T0Nltk+x3wXixr949XDccH5IgH0p8wXHIIXdIVkJGngUx4D0svzrmmXJTzQt04u7/NJJ2&#10;GItWPLlMj5/7bO3JnZ95sioyicLz/xN8K8OOajLxPJwoLx3vqqsxbxO3IxG9Cd7CeNqFb2xUWEce&#10;Oz5QAvEwhwqNRVDFcOKsB4ATxxIIoVU/SYmjiTchSmAHDRK4ISwwQTuP5gW1Q9yzTlDaQ3f3AjSM&#10;XAlFM4NrTNDzDlFa1tPS2pFrLOR4RoScoh0pijDlxGYbyHMuEZcLOAqyDn319dyGos9WHZdVYSOw&#10;ARzH0+3tSGyiBBMROX048k9N9aM0U46DogzMbqh5/ICiuqXWb0FiwdFe61/X/tIv5JYtN/fUIsYX&#10;1jBaxY6z0NMzcAi8gE5aeXNswdVFo3e4BzIQCXqek5M+8mVIgcb7QIyh9QGn+J21GayCCqDlzjxu&#10;VrHMEIkaai/42esXL652djSPZVmf4XWMITiIchf/RfE8keZtj8bwb9YXFoJj5kMt1ikZ3bpwOgqy&#10;DWFCN+LYjn3YoV7d26SI3lyxTPKG7/NKwgrtl5Ijw0zg4ACN5TeBVtzXTKSCY6cVRK233Z5X0FVN&#10;MH6+LsM2vHz+cw3+mQ0/8e9erQuKyrHjODrmca/p1avLwjfu/G/bYMlKr3AMr+uhfvYsICHEUY/z&#10;PArgOI3iYsgoJbNsvGXY6oVzpZ3zanakeksQBJkiHYF+YcsXKjC1zIbRLuM6aZb+RFkYonTANQ4r&#10;1qjctNbEQFdR5jTJAl+YwOMGGs4m6XLYwKYxZEMTbIExcbqReqF0Wy2+TWsH1I9dgwurk6iOqHRj&#10;7OH2aNLxgL4VwPEM6vG8HIYecM3pgc55PbL/vjne1drDeUgt91O6uRALwhNHyCpXqNs6WEvRUIN8&#10;uJnRBScngwSwFoxOxkdmsy04n3FVDvg92SOokMICZkFcoz5TkBmjZ+n2NtDa1Xf12cpcfwfuRpQQ&#10;NcuIpRetNyQS04Rl6oQxYWskxwe7pmnzRX/y31XfbKJwiDpk2iHzN7R6bDjGnsievC0cx66kp0WF&#10;+WvaIW/dXDff3bam2517BmBDs8NYvYInET/WUfBJ9LG/PfD9Hy7nD8//7Tz379e98MNhHHXdSI+r&#10;CvKrF+6UdYsLeuYoK6usEZIJiuQz7L71jnROyhUAi3ucRE2qm7w9pIg9dCWGWL+YhZyBlRWlPMlY&#10;AgFdRGpR/oLXqejEVJmCeplcYaMjQT4Nv020uLCLioDfEnoQGFWX6E4kL0NYH7Nf14BOMeyU4zwq&#10;0nw+ThkG/LCUrgcvuG4uOKP/1nEN93kWStytx1owkuAswjvE5Me05OxB5mm4TFHP0x4YCAfZmFzk&#10;0OTAkBqTRCS4t5fiafSlZSkIOI+NQmrZywRgph8BrkwG3d2FyLK/bxkJBoDvCeC7une4yxeHj1GW&#10;lxmUOzk5iCIcoxS0dwDG3ctIS1ibQhGG5T6W0bv68OdG+w0WWGjWTwGfqydT46vrt+/dP1gzU1jr&#10;UXCff2+PlvOE8Z72SR+iGhPFChUjTaZMbs32pStGQsFx8+6BsLtue6VmvnJw9+39cMqzSmwvzLsi&#10;7OnduVOBsaYklSsC852fKrTeFc2XA4r/Hbt3Ami96Re98eRepd/m/ka3K7zilRXiynEvJC28JoZ7&#10;OyU2ZqEl8eUmDsZ4HJGYadaIctxugX2gp5ZKE8cozIhRQM4YlUH13LtrNHtuILutfZHubo1x5isl&#10;aD1Uz2jnurpGLqRlCRj2KIqc2sURyMQB3v/P1ts1pZlnbd8YsSXQJojIgDYhAArQQN1KBtsRICdE&#10;wGB50V0CdJEqUXdmq617qqaeZ2c2U5Wd+TJd1TtP3dd3e37H+p+Y9Fx3Zro7L8YYXaxzrWMdL3ai&#10;xnTQAu/O3v9vFW9ASWWAIa/E7lRQ9ZYZJpOD80aG9szSwQSdEoPVWj6ZsJiY6GX01CUtsN/tfzpT&#10;Nf9xeeo6tPuXlTFUC40VqcvT3Tgoh8o5FDDhoBpxgjm5bCML6ITixv3UGNWxyYnMgthdIOb6yZ8p&#10;YbQbLqY8VdIolpOqMUBLLykF4TxXX3i9HH9gNBGRQb3SlcrlDJFL5WQdJxXleteaM5DjDhhxu6ch&#10;grGg4aIU8iag9txe59GO3WjsBHrc8xicQZM9oRit1nMht3yBf0tqJycKMXWpBuR1O751OMXNzYNf&#10;yFfX11/r2GfD3T67Wjx3zD8PtW4p9Mv612+L/Nsqvn0es20E/7YDX38F2W7XoLF/krZu/PR8znvG&#10;j/3xeJSlE9cNXcuKQuGPwTk6G+o8P1+PCbkPIgcnlwofaaxgM0PwDGRR0Nc9KNfVTTm6AaRtK5lI&#10;fLHUZXxDfB7OZLtQMaCac4H+6UAu3/xeuQNwxnsne81EIcQvHFioUnznzRmzKgFc2xT3e4uDpKZp&#10;yOAXLw5kV/vmpTOMPVNSlDwAgolLuOf0r1wSgZ1yUZOU8R+fVcef/r3/TvAbrZeh+ZOjbtKIbe4Q&#10;jHyqoouCRB8GFYwd55GPkQSYRUKpSTo+803jhFzeTWPPTGFdlxqSME6P/aFGYqYJfrGSIe09mWHg&#10;xTWIOsa1KQD8kbTUcvE2OXfAFi3z2rN8pVSSgtYf0eOowcshPxyz43UsFMx8jCe23snzWFaxAogV&#10;uTRvzabWjnkW8EYyd9OiJwdvLnkDB3G0nLDJ1j3b+uwcYhYtTBpyoDeKPFueq2MR4b4tZDdE/AeL&#10;6PbZG8Avxj+12P8xNfypYbsevq7bj39uyc/v203G12ugwnHd1v14fZe2El4ufB7yxUVfNlkj35/e&#10;nJtcqIVTmDJhGAlZbVqnqKRcAqqZZIE8GihffsJCNKu7lkyBfvwRmytzemfU2IaO+fIV61MCVm/c&#10;DhbsU1Q0fPXw5qvjDSWNIXvHpeSYBElZU+zG4WAquhfpKdE45gd/ADSnpN6//vUlwwbmtK+MckQi&#10;KqwGuG7EL6RqwwlESHT1fLPnNLveH9Qx3di+Ucd/fL48fOcIyJ/8wzT/ZkSmd0YpY3ImYRkpFTpp&#10;DORTebUkFXdrsTGucPWvlStj9WLIkh1rzMp0BqPgVyqZqN6lWBOFMM5b/WI2kKnWzCsTsnFFfgPR&#10;suXoCu3gv3zQDEVtDzSNl0G79XD90OGds9HZhUMC/rl6f01zi0ESut5NVcf20czlWMiLAGnIUOxl&#10;LXuCmQetdR37LhbuMNL1xdLm6WZL3HqsUBlDhKN0bteEoW/q+E/deF3HH11b/QqVPbN7/mcl/2mU&#10;+PP3v/q+rP+Mb/C2G/+De/xW9f9cyQa9jU7eHhVhcLo1r++6sUwdqiIHWVi9lE3JkmvLuA6NemJ5&#10;5siyUMfC3Aprlt0ME7Pk/5IkoePYtlRfAAyxer4jTwzOWEKaoYjdfUErZGFyBH14N5WO0ZBFZBZx&#10;Xk4AHAHhI5tl/asfpEriwBdPhIRfgFnANnp1oBBVUnDkMB9USvSbYKo273Ijk0eQ6hiegkCLvU+a&#10;KuAZG178x2dYREZAVmFTwWJhnBoVIrq3v6/riZqzJtq0UsEoNE4UlnyrZmwAl2EDw5/nKupae65D&#10;hOVxqFWvVj8TUjisOBw5WWKi7oPtMJcFUDG1KyrjXp73q4s1qj0bP5TeiEYvZU7yWhwrzaebq668&#10;3Fw2gl3qzDKo3bbpQTc8/gPm5qvyNElwg5ZpoR4VlqcwX7tqOssKxoqJa87y1tRFT/PxzDnQO9DN&#10;WMmPRocz09g11+L2K8nelzu5ieJbr5bbZ1ra7fM1+7mmb78S1z7+aYn7ZtL+hi/q7OXW3fjqm0p+&#10;fPzPQr57vkuPwpsXunLYWVoN2Zpx1UEX4gbRg/1yzo7ALXJZaXLY+0pmYYG6mLtXqCw7PlfHXG8D&#10;xEjjAHSCkZCcpV4DISujTnFjIS13u7j+cv5TxuSrnbIGbAwHvzfLTGbtDeDilxb2uI/9mzl5HzCr&#10;EuAEJwOXwvfaw3bIUTjcDWLUlgiKphZO5djta5nLaAoXCq4wlDFdcc8ue5Tnocr4j9NDO+DpFm3H&#10;6D+Ez/H/8p7e1T6CvVNFKulUXMWp53kedg6WKqi5CtgOaGqQQ7yoALhk1woBeDD/+Te1R6rz8tKM&#10;PE2lq8t+gPeTZ/BogApepk7ju7aVUseXKuMcZZ1ryzxTAMewdXXTbedVx675GpvNl/c7yyCjt1HG&#10;7nu8sDyzN3ZFPTCFSMeVsbhCps5zmTbWiMWycJiFa8e/Wjs2Ur3PSr75+lx/hivWd5LrP9Xcf7ZV&#10;m5j/A3j4v2ES3xpvfR0gnvvv837nGNJX6yXv6dlO6M7XhCzX3IpsURRNAj2LI4ESRV037KgslL6P&#10;tAlWspE66Svya6mjZqCck4WE4OWk0ncDOwm2Fmj32y+lDgmQsfCGIRlFnbkSfv9G2RyRiMJwAmJF&#10;JGSIdWIZ6oSi7oZY3d4em9/3e0WqW5QpWx0g7o7OfyyAO5txrs28BnQcPCDwDCnSLr/x/T4FmNAM&#10;C2ZFYTDUR/mQYkoDFa+0wDNAgwNhp4eHgiUObcqAbM+3S4OZ8RViqNhHGqI171LrYs7kRysZvQ+d&#10;84lVka7FVsdmPGyiTxcww2PciOzzn+08fZ60ELxqWgmb6Sw9+J46ruUylWEzr/vJZTxyqdeInQDd&#10;aJGpKW10qA2y9XjzMGfa1+TSdHXMN3nND0xQ6op5PtGS57gVFLUVbGfg1HpdWwCxvxJIwag8mJgY&#10;zyEWJncam8JU1AozwwI8vvFVIhSMMZK/tkgfPl5rnr5dvr4p5Y/foBvPkMNzIX+DP/xpl/vagtcF&#10;/Iz7PV/wrnzCv1UwkNvy7k97njtL80/fSZhiF9zz5HpFrJBANHYnZoaTo5hiF+prinLP3IfqVcgM&#10;Miij9zEUb4EHy+UbDjIZd2AInJS3sJw4Nvz4rxTb3qWph3bcKidjN43VCiN9s7O/Y/zNgEvfFYmd&#10;Uj3Qr8QTuk1z68bwDXJFkLcH+UDIpK0xFNw++/HHn3Y2Dg4vNXBGo5Vho54BRkZfp46c1IdnvhsY&#10;QxCjvvdH5Zzdjt5Mk3a4nO5+UIQuqWNeaXFZs2TOLRhUcDDBdS5wYz6wQjaXYbVDsRxcMJ27FQ/M&#10;IHA4/AXI+DM9NhYpnwMK67Nqqt1qPaDt7ryNxYqNHJdM80MYQCtLbNQSmW+jlLbppPN0czNduTKe&#10;m4ZU9iquDWunbFm1zgddDcc+XVOHva5R3yZdR83kd8EPsnymie5+ponyaRZTIwuZOMQVqd1A/BK+&#10;skJydbw+h7ixwqEGN99U3Tct9ePHb+eMZ7zha41f3675G99U7zMyfH3z51H4+bsi+sMsNajizjrx&#10;0tXxM0VouTCDt8XyXkolURH7jHKFmDDhkjAIRtlY+OTDEWPHyOoYwK0q63oxkkWyj0QS3FJjAaZa&#10;xZIiScNkgiTpnd19OO07+tFfdUCmHqMpu8NqON6lfCwiLpo4fAfV9zC+B2WN4SQgb2IFzpQKUC9g&#10;EJ0Fg9sHLy2Q7Hs0/fFtUT0PdHZhWiYj55UAC74hsUslqcBVs1HLRVN8+OUC1mtaS9O6n6XT9Njz&#10;6N7l6nxXEPGexmDdSQ53NRlHAd3K0OZ2E6enGQu3rfKP5dYxbLZXAtbMJ4KqcS3PeA4+k7JhmYxe&#10;Z05v/QzL7VysixhPA0UzbYrDfIEVRkA8YwyCkPlfaiamTBmDGJlz4BVqzfoJIdNtHfKuBkzSQ5+W&#10;qYOdq+OuBHjOqUK+Qd2BX9wDU1aDtE3Ug02UJ72e3T10+XBMt6lLGZv6qj2TOt0Y8/jXX6+t663F&#10;Tg9XN98MqtcfvwLMGlfXjParZ1bcGoJ4Lt3r5767LnP3PVeva4uXdfFeOVbH9dcyvnI0Dx890cyu&#10;5Lzx09qh0GcJOeKxzxTin946vMkQChbsdPxgY5NhF9Hv29cfLkYGMGtgzlmSiJjJxbgys9ALhyMb&#10;1oHh66AP3ZB799bO/tmG4kWOjlnTXp+RF7kbzUhfH4SgZriYLFFzKWAto1zSS+Obr159AhQjdizM&#10;yTp4QITIxg7w2yudO9j64BYBxR0fk/gbOGPgwFzz/Y/yG6QCozhclaOVwaBRZcWr0JDL4qGl+Uht&#10;uM8o5zZBnFM6+MmCqDl9MFTQkfmeKGznthRytqi6fNu8fE9qhsyqfjsOIRY20X0OBBWGpW7sP9tB&#10;KTKXf1ClZavdE8zh2BRc4GO/HwC9SffQLQmcuETEygxO1eZ5fclFSIyNqpxWcrXW4/X11Gw0zVJe&#10;jImO9ePBxI8jtTqeujI21rFNEiryibr0TAImaU593yBXu1a86JysjqdGtTBFk10obtdj6MPMaU9v&#10;1rx1lxLi362fm/CNL+xbc5Vt/P1mYv7qoHz7tUPfPmtY3VByff1t3T4PEWvNoH/4EHyifmy7nY8d&#10;j/06vl8snjHke58tVPelvPVRlTNHahcCBO5mKIT/8uGiLnML+6UcLIu+CUTSZYz9+OKoEeOHpThH&#10;tq3NLXkGvX61s7HDwXnLMkF/PNOvquBZyfYBKzgkQ82gjqM00njo4IA5I4pBHPqOT9KIoHMLhpTG&#10;Z+fhV2eUsYyVoaKdgWm8kmDjMAiLnlH3nZgVGmpTl+XocDquJ4zACcc3DZNXYS89gJd8laMZaG2l&#10;UgoFRR9SJWsWEZmofHrOQzyv2xvAWVtJoFznhD6464Z6H49yJ0d2z2U3bQoKcE6stmsBiq1Eoc+E&#10;xWw7MqOWI4vFA4uvB0rxSHrhVZOCAxNiYMHPkBIkRSRTKoUzPntfBavkxvjm9sqTD4sL312jbO5l&#10;ZOdm4LVhZ+qmirlI9IB/zgbApg0Vr4Z1jIJmY5OmTn2GkOn1zCsApMLmChM0qR0/qAnfuNnCjRXP&#10;T/5bO5QI0XB16Nfbo9WxW/xcGfslenv9p/nhK+b87RR8/XWAcLJXv5Sv/jRYOFm3P1Y8b3niVaiQ&#10;779WMT9YM950DJE9loEW2UwpcSIVETlyx/TjnlGQR2abnnTom76xSMXgRGBGESSpGURhy1JAX2M/&#10;8XYT19W//O3//O2vMJKlxMPVjFVNzEhWKr2bVBI7nyhyJPp1tLxDFKrI8QeIoN9sbGoH5HTHIe/g&#10;THwMIDhEpS+UnvAKZPkdP/2OAYXVTJOB7hTnq+nVXToo8rARSnMVrgZt4uZ6/Dcna00e7aXI7qlx&#10;Kk51xk4ytMPEYNPiuZ6z9zEceEMdmZu6cPgaCz3N1fJ8zo1vkmZXMlfHzfbK4OWhWMeZggkRCJzn&#10;CMJVE8CSSQwf73Klkc+URdGP62gf1UuvFE/shrHlQqLN5KXB3IOt2crzGmx7zrito+nXwSPcOpr+&#10;ysdwbKwKQ/sYfIxr0dGjwzozrzubLwQZT3z3FT+Rt2USEWq7O33w2/FHG0OpHfvX1f9sxwYw31x/&#10;LbNvriU3Pob8LdJwc+PPvmuN1H8sc7bOrfvvjf//bzrz1//w8pLb0Rpre3Z2e5JaevFMQXYhCzY1&#10;jGx/q7P0oSIr9IXuQmonmea4SJse6bAnXAO6i12ptT2FI0kcsENvODMHC/Tm4BsL1NCt4uUb0pZU&#10;xozH78Vv2zbVG80XeIv+yybETLrHiBzaoCEnEptOK/2TDnfHgZ0Dg9gODkIhE39YgO9uQIno+uH7&#10;g/137z5xeju0GwaU4GhmOL2+WjCmBHeCjhgtxRAW2opMzDOGVtTukgndqili+20ZEeOisOD9q1rq&#10;84qh1JgTqmMdGJquEeuLD3w1cAfd9alX0IFSnmumAVkZ4FapQMOE61c6kakQFhdJbqOlYmC3lKmx&#10;HFO98RPOhZhmRKOy4NpFgxKniC/1YZxn2k+aKrK8CF0AkyffoI5dqyGxGbLGa2zljbvGqxC/zsgV&#10;TTnJGgDnmJtG0hzbh+2cZGfTNbHe3R/50fTBj+G9vXJ1zL9dbfmYxNXXOnbTsc+HczOrtdFnIsY6&#10;4uk5Iec/d7pr/xWyHnz/9G2NSHwzVKzb8eOaU8GAPP7K13QEervkuT3PskKkzOtbLGRMgRdvw5Ym&#10;vQ3RDKff4si/kBTNhFOoBV8RlrVEBHOASOzou7cxyeTDkTcah0miwWEbPsSxGWx+//7dO1lUiksW&#10;CaqOd4JyBWCp4oK2y30NsXI5GeTI8SO3N5oVzZf5w9JHSU9gm3v/KXi4c7a/ux149478R0LREZha&#10;zC572qXy5KrpfOvqcZHjTBbclAVr2robz2mZQVRlmGZ2lXYm4ZtOb+12hUrn3mEGa/zOqM5rRNGB&#10;Tgwda2E1tBvw3BcIeQMzR2nZcKziFl4LzlZb6SI95CbO+6rkZCUfNq9+6thFc2cDlxnM3TKne6mU&#10;tCbcG/kDdxOQLLDPiF8KF9HLIN9iqphn8uaTtcaOnQnhSriwQcl8ZIwQAor1p6sHgwc2B6IMDZTg&#10;pLcDqHga2xgy8NWlY/OgNQxO/2lZP7Yi/XjjdruvY8WNVe2Ds7Zwyen+ZfjG7V5qkK6HqutaHfuX&#10;45s/t93r6689+mpdx36F+liE3pVa7vp9rlu0vZFdZdbt+G7Nclt+u+etjSvqIy7T8OhPBBRTrlg1&#10;bBeyMjeGMLEt8bQIGKM+fK1Rlh+ldZaGGZnBayHbB+bY3FAuUQYoTLDbj5aRvhOW44OZB71Sdgwu&#10;FVL5Mx4H3x0ES0AXrHswJUEJaMqkGCQ2fvweG5XTU5j1pIoxDv/0074Bxu8OKOgdwvEk/twLhnR2&#10;2xV6TCHD6gH+BW/r9bxlvaQzclj053i5nKpY5klWN2UDIXQZtpOwFByCByjwao7dNqOrtA0Y9FO1&#10;vaYuc1bH847j5Djb9okfQ9eyMtZaNXeVZGzNdiVZYtLFEZnaVWabvIW2T/gBK0UgVRFn+RTNyy4M&#10;UH4gVKN8uUssRaLASQQqW+18NXm4vunWcm5QeIaOrZoxfzMETteXlqYKd5CRJVynOwDn6GhsloGh&#10;Ct8udvqVicw5xw8aMWxBHYisYWlOU3nFruvYPdYfv255z4ShZ2DOhg5n4OLX8dXVV++hG7+nuvXs&#10;5urb4eB5N3xwhWqvmMd1ET+48deOMOth43/sfY9Xfz6ArAeKteLfYkLoxUW7TlucHjeRkpPiKSeL&#10;WeLCGvLI4iLltVm1OsYPTW8VkV9ONMuynSsRbQ4b4ns5Vh3JZxX6Gx35R0di21Z1v0NSB7VCziY8&#10;Uu0STEvdjSOG40AnSEy8ObxdXp29/69PogQf6B4HV546puQ5u8HHSCQOSQiB40Yv29lPRGue1wMA&#10;CQd3wUSk0sasNZzi/NDLZ8WVJFiRbizmO9AA/4gJb6iEZdAQdSADLCy9M5oLjMXO49oJN40zae5/&#10;Lp1AfHa320FkhwHRtvnD+BaVNMNBopyRCgwrDPM3VJ4NCoOLi0CykimjxQbNBJ+BHV3ek6gwGmF1&#10;KKTOkYMA21WaV7c32K4Qiz5Xao14FQ4zUTB60x2hmSXancnK6QErQytyb1ipNNbUO0UswHuzl59o&#10;Qx69Ga/DiXPzBpkb+Nb0fjtWjfrFBYahu/SV7wjoJ+hRxx+vVb6uGRsKti7ar2PD80hw5TfV5x/5&#10;KJq7etv79zvt40wjrw3mVsePD//jt34t5Mc14rYeK55RCmvK5iOEF+xJjFhIuq1ZYokWJKGTGEI4&#10;s5z0ezZ96GfhzArVSPOYFDJbim29CNBORcgoKu8ONgSGKyg2Xm9Rvd8R8/hSNSzbB5lYMRzHRVCL&#10;RThryMoHwIHbsc6BB/sCdIMhJMuvjgm50wa3d6jzMaiCNeWIdkRzD0pI6U9Z74XevEskKl4zx0hc&#10;4tpbILAgFmPeJIWurleXtlE8ToCxdNnwGT9WxTUVel1EDI3GmUvkooTjnq+aA8djcxRedycznM0b&#10;WmlYLhIVVqvm1RNNVLRq16rsjfzRJfmq5NJhLXv4ZMmrn0iVQgC6BWypreNNvFrKXBeDh+8OeSTx&#10;OdhN1bSQwr5Yta5vZ01jA1G6dv1euf2RXxNtwlMVa8CYf9azAwTvnFCcodCWisudNlIpfzWwaa2I&#10;ZtfSupvNhBA2GhZAbT/HkWS2Hiuu/Yc5Zawx1C17N8/Dr9XxzbpZmgHRwzeWWtdfR4Wrx2/K79HH&#10;IfxZww0R/AFSUum7T/JdfsI+45nW8fjoIxP2e59BCrViO+aN3YL39FXK5DdjsYRGZluBl9s2rhWs&#10;2fIiLDEEc8izXnxR5FeK9cV9lq+Rgm9C4TTQXFZNGQP3UvDsTTApzQ9E5G1mXCjwO/u4tr0MwPd5&#10;KQxOxEz00Ryc1Vup46CO1KHDPdEZ9tEqU6uJaPjgTGfhXTXgHQsdPc1culsFR7bTfQ0ZAfVvzs4J&#10;k3ukIPEmgu9O1UJrwk/kk6l8OjlkM0HA/z/XNYNmm2bj61kyQc3MsHuyE6aKGUfywHJ2UdOwoSOF&#10;ymSiNtZxoKzv9wBYNVDR0obF1LHkOs/g5BbVoQmdzw4iviQ0TT4tPNOUY4qBArdSbnqB8zI7LX/v&#10;sl41GewtEqyoMvrkCtmuNe3V0KIdt9R7DZ1wQ4v/rWL1C8Fu+MuQSXglRfbK5qOG6Ec2fbMn6GpD&#10;1edsS2zBqLfYSIsuhdMq49qmZe9pZjadNP+7NV4F/xikrIJaA2I3zjHLEA0z03L15pa8bzcy665W&#10;ga6EqXl+/HVr8+tYRTwT6ODG3dnjuo6fIYmr9T/r73zDDBo7XtCa5vatEb1JQbJm060avtg0E5Zi&#10;geacjZ0Usy68l8tqrp6NbYdVKwkJTWlio4bIQtUi462E0QpdKIR0Z/7u/W4ZmSlfNi7G779/GTyN&#10;RnbeQe2MCHLahdizdwr1FoVpMO7a7Z48LxMisRvdgYfzDgaCsCGskFnoVMef9uMBvQ72okWR7FKX&#10;iWStluaPyfPkr/dNuX0ZpfmlJcjP5/rwGC7PZdCaz42ky6Js1a4wNWnrIzeTy7o73UlnZ5iFKUWH&#10;dniW7BikSnfesbO51I3M/If9gAIH2VIhmrp5uRSwwQobtRWKSimclqcNw4VOIhf9QFJ/+2BC/t2A&#10;yHA+dvm+mKxV9s2aljaPMqYdU4rDgTMIMrbFUOPDauUGdlE05yg+EGNbeRsjuVLh78W/ZfRtZDxe&#10;F8ZxGziTi450IoJVmh1NSL551tg/glCij251s4gFNU1Xx24tW4/HfhmbMvVx9k0d04wfnP+slbc/&#10;NPh2nmuWj5uImSPw1lf9Pur7Txbb97je4/xx2ZwI3Ttyb/U11+Yb55VvDLzNclNwsbTQJKYXxaMw&#10;fmYxlrSDh4Zl/axFc4lMkc1exLJsR702SLMqo8pDuaoVjy8IQn4yMl693xEJXcQdDr2bxxsJWDNI&#10;6LVInSaj9FemQ7uvsd7tMvnCvOA74FAJ+Qt+rtBNSoGzM7T4Yo2d7qLlOOTUsX96uvNf7+QdFIlz&#10;ceb+F0/lCthX1ZZjz5RYvE8MINggjfubFCgBsrrkcdrrLRZmwaMG3LBkqrq4p/j/UVOc1GQgwUlP&#10;ANzKTtHD9UjMONmRyAKxsq1IZnLSGt9Zg5tr6apl+Pi5i5fgpUYUymCZCP0wnzda8ubmhR5xWdwb&#10;g+/ip1EpVQu8aIERQ2EcjBJl5vdKW5SkxtPt7dWEdqxJwll6U7QQ6CBtGJLit2coxnq1IWtNndN8&#10;eRlU4GbkrZrXpOiBWPIi4tOROy5MnUWy7WmaBgsRLWRqN2mmCtWXHDnHrbsnFR+cZKtj1eH1uo4N&#10;mHvA79Adtf2G6brxg37y0R8L3Ob2zSB89byw8dutH/uuyw9P+u7D1Zpb7FAMX/SxHkqeu/EaOP6m&#10;IfuebqbM6znzNq1w4GlW1grlTbsrte4eGBVmqwTHsvah0DvZ7HPWAxy4Z9cHRhZIy4K3EYjFMfjb&#10;+vH1a0wLcTFMmOXm5ovv34eiItQzSheQgkYTe3KxylQofn3p9xA1n0bjO8HTVDm+eyoNZx6B8cH7&#10;9z/tn57rCkepAxQzI6ei+z99Cu7Buk9o0xcrH8XxTijfnd2fnIiniU6f/cm6uvgUQLpeQ5kRZvAM&#10;q1xNuaEICSHllnDLXTgjhUaeEw8fEF4+qqKVKT+s+akxNtvmfWKlAAG41TJ2BZHQkp9Q/jxPAE7K&#10;siAqGydJTFclMsRku6TRAhlNALRxnzVUNNd4jIWPFbVsoE1ldY4HEmPOHZDb2GZtq8eJWRoLWpPH&#10;lr2+DN6bq4zlNgDIkqrppyuZttc2U3t9fOLh2yRtYae1Ss8zAyI7DnJGkVwEFp3Xebi2dnz7MPUT&#10;m1BRT8Wv8OlCDlJ2tM5/WR1T7M6+xY8UeVzDcLiN06JnT49+D5253vqwhoXdHMLbWP+llJUOdXMl&#10;+fbMl7Y+Q9P+S+G5+p9v0s/f1m15sYYrDDuWYaz/jzvqCSJ2fOR+v1otbJZG/WQdW17EDX1QtqRI&#10;Qw04GZDNuWBrq8kWjl6FkoUdFPtSR+OmGcL1D0wi9vZ7gpe2Y9sbwRJ6PhXgBnSf4GlGVB6+8jTZ&#10;OAzKd/tRiheVpyG5YBI78NhMK7dnJhS7srI8pXvrDI2ajasgjS9BRHQiXq6NH0exdLoMHSQkIIDB&#10;BP3SZQXKuddQxaqUF3TlhqUEGl2vrQmDLzvTsp7M/CUIK9fA60lLZLvU3BOaNhhoXDbVfNME97KR&#10;aMpbzUUvDqVmYhDatQcKLKO0EhkkgM4mMd21QOlN/FtigUsMOJPn5OJlgN0THMOjUb53ijBPcize&#10;9ZLhmMNy0xjE2ic1fFPGDBD8CRW/HVPfg9WlcT35g8/tpEfhNlcaTdxrTW/Fe9RiS2ELiVYd8zHr&#10;HdKtTf40mbmR4eO1Mm9UX0+t5dg65YNBbKJaPNexDtfPhWx1rNni0Yd6fd6y81h+nLlWrJat1VDT&#10;8mw8M6qEoydRzjPVqaaRqT0BFLbr1/rsyREprtZV7H5o4/HYB93Ugx0xiPJ1kWPOE7b+zX/qWaCL&#10;bBVx6QUzRPWE9MJYqV4vJXCkz/ZPwhzycJzWaExP1YGaJSpbLlVHpc2XgG5/+YEsMXhwuLBgHHvM&#10;z/wVRch3GzLPAnCKfPce6k+CvDpUzrTavb3g/l7wYL+cBIU+29OmdQq+HD/7r3d7e45ayX/2xEk7&#10;xRO2vB+kMzNjI5LmHpZKyoin+7iQXhDTgUAoqIvzHhLoyxWZJ72RDP6MHFKvWtTliMk+XW2oPzkF&#10;vZjUkn4oc1FHZs+Fycydm7D1ZXlY0hg9IwB3x0tObM2B47bPf1a3FPqcUB1D4Zd/fdlCM9OKW5Db&#10;sVzGyoHTXfgdQq9V9xKEREUBTEU11ELgrC045M3QJdmSN3G2bfoIrC5tap+rHc8pxV94YJjji4GD&#10;ehvmBlX+YOjuN7waBNTl24KLzWNWk4oH9DZpZ2oGOM+EmKmOH8ztTWcSbzl7fJr6LvWOMnRjElOr&#10;Y/Vnc9XiTWcaMR4fH5/97P252QpRk8ODRogHIx3ZC8DNu9Tx08y5I7pIB1X4k7Vom4Q1kFjHZW6+&#10;cpaEV1fWgHWPHrdsolAF19d+x2DBbtcbPVdw3/1XdxC83WjHsustZbc/nBQjYbwzD6PiDWzDqreq&#10;gEmW138ZQ3J1OAz3IwzMUH8Ct4UuIpvhIueIQuwF5z2LZT7e+u5lvFROxEDesM0M4Ci0vRk/PMRN&#10;6CzIQWOPR/DGzp4E9NGDd6fSylGw6s5QKVH9YMgaPW/Xwrgcoyzd2RMxwbW9NDL68aIP1GV+gYIc&#10;GCtqjWGtzjjBHrY0C8YszthIWSjYfjFPFK6d8yoakGEUabSg4hVX12m0zfpk4Ex6hoYbmJePqJtN&#10;q2mjn+nJbVx7Gm2EnZUVVoG+cbKftAswVRnNYtPFn5cDh8xOl8kq4N+5RCDlctRsCmSAlNezYHF1&#10;Pe3QPVdDUzKxSs5/YTo2oM3Q7MlcfhgD0Sr4GTo0ZxMbfCork2o7tttkuCYPDXTdM2ry3B2uvY5N&#10;KU2d2bsPPj/+Gg7RWIbJraVkp+OxqlVIsVE4/bv1vwyueDDWsqigj1/bruN5PlkgqhX/o9ot8SPq&#10;2X4Vi3Jp/fvJPGDIALZv+p0z42I6R4qx408YujZeL5Jiawpt03i88Pxx4t6mBxVtcWSRY6pjpzAd&#10;Zf0JoxiWt9vRW9C38HYxe7IZFn83BzMhggvw0Ukkpy2J0ZmxwrwtZEl2D/MzzWGP/IytEJe8nXI/&#10;th0qFLYI9njjPIsDKFHNe+gdEemoOnaQ36GV3lAdQz+Wk1roVBWYUl5umZ67f2nrzHmtVi2z6u9e&#10;ZoBFSjsoUzcTyTBDeAyGB8y2Ub11x8ygi0aO1wEjb65mYBMPunFDKVQXF8STcttjblVkQaPZQ5pR&#10;q1SNMJ+rmf2DNPYNZugaD+WhseYlhvPnB9mhME4MDbdqGrsNFK+dk5KEaAkiehGoJlLZgtxV9KQA&#10;sc7J8BgiMmAc9Rxgxj2NgpJJ/KGXmujzbdvC5udZboh31zeToWmyBSkMZW71i80MNlBIlj38fG7D&#10;Mby44fAcqfW5YRiry9rARHncTFTHjqmnpjzpznXma81XtYFZdHL3o4xFxZg+uDL++GASqI45cI79&#10;RAYjwvnjsbOduLaIkfHYtFB0WpuFbZZ+cMxg7YhW3U/+Ije+m+nXbUieSXwiK3x17WnXKVN4NeiP&#10;stVtrPvG8s7Vq3/oeHrwnY7HY+cbJGaQ2+96KlltdEamsMgxfzY2H2+/L+vyUQx/+LBZCh+dFMNH&#10;kaIJprk6bwc2TnQFYSzOZuqq5WxJUzMduZpUdtPb19+/gd3AYzRTCh1tF4tH371+FXjLcQ637Qj2&#10;DenwWySixxKTRnbevEFJhBiES8BenJ1oJxiN7umoBuuHhhw85EuPno19qlre2Dn4lCjEIXGQcIfP&#10;VCSCWC9UKuwyWEAO6zwxCvNyozoRwOaH3tQyMbr6WUdwciHaDbfu1TBUsVH8Ek0fGg0tf/bw1XSc&#10;X8GuaNp6r03JBdcJbrY50zJF1YjzwstENJL5BJPuLoJtPoICki04UGSTKgsE6XmmpBDJtwE2s0qD&#10;Tqt5mv9XhDJ4/Ik0SbDAxhLyfNe4E4iRGGmMUaGBglZsHGh+++eVhmP6uc0YmYphcBM6LO9A7Lz2&#10;0FXx0NjK2AJ0mJqlthrahKyf540H7cakO3NCkF9vnHC6O4O+N7UYkYfZOkzE90X+6KA5V4HmaG/1&#10;+FzHVqZ6FWiDM9stV8f+Svf08OiSo1TQ6sktl3Si8YRvd/zo7k4jA1nt6sNP+jHlSn+fWRk/+XW8&#10;PuEtF9lw0TnAqgnzlbV+7Eib9+4e4ty6iwicTrbicCfKuT5QsMVBZqUSKsi7oj7CzjsnDZ+Q0mS+&#10;0eMHiE6VC4b91Y5YOpnE0YetWGwLm8GjFy+ReMCNS2TT8Q0ko5/ev0QqsrNzCN2CCx96PSx8oDuz&#10;yyVTif3EOSI7gb8ol0EDmCpSmZK4nrvcwbB2CSG9PglBfMZKQEQFWGTR9t2428uKE9RuLrypDkg4&#10;rjbbdR3ViyZgUcJGi08CBE192KWormGZPH245VlMYqcp1NWxzAYtT+MlkwOlzdkOO5SaxYbJCL5d&#10;k+qJ5bCK27H85Gv5LFx4HMQhtoVTlVx4e5cpGVuwkOznYyJZbAbOh7UGbWt+XgYsO0fcTcV67QEK&#10;/WE+j/+m4CvdXbpGdpcgWr34syYKo5BS1L/8rOGC2tYI7IMpxo8e5p2Ue8ib6kxtvIxhUwQnO+VM&#10;p7xi2O/40/NmSDt1gNq/Ps66zmOIInXg8YNLeLoCSljTOj8KdTM8QxYYroyf3FFOSAQplR2bFTCL&#10;o4bHZn9I7TlXWn7gLOU0M9ODtVXaZV9hUphyueeA/X6lVFrV6k2WGjOo4/GTX8eO4WbpNunwRfa5&#10;Xkf3NifXrZTrvou3qMd9YwspvVS1bkGmqnuxhUCnjGkvZaqikhkmktXGwnkR9cOWsoX5hf5P3PR3&#10;x7Kgf/3h9ZuSbiSYD3HDRlVK8SYibzbiKKZhwweDgX28s/lVaGCZahS2DoR0znCpvVM4kPRnWWly&#10;NyhHNqEmZYS/gsCiWYlFTXyEM1ohXW/NWtBrlh6vapYEbQkYYNc0auRADduCgDtqu5BxLi9NTG1m&#10;r2z5Oj83LVSGC5h9ij34mcTYrQxmG9bE/GyaHM+zNINeOipXBDwu4ItmJK3GGovDN5cI7jKXKT4T&#10;Jct6ws+D7OkjqZtOAvz+JfeUOdMAcwJ/rkdCtOlVV5Tx+ObjlcXXdPVlb5mLphm76AatapVn3Hz6&#10;++QXJICqYCvXwdBXbw+d8IlJuNlyV0h1ZE+8N5efZ/onkeQG3UFH1oQmgv71Wo6FY7PHkqnsoz8E&#10;PzpoQf3YfICu7adppPyLgmSUnTq8WMeTO4kJNPKqXmmt5r+lwjTuvptW7rpuLhEq4hw0nI14y+Qq&#10;zlTcYh/u3Ox8J7fbJ/9csuYb27e7MR6PxoXvj54DIHGtqI+sw5L5ARto5MZlAGM6t07S9OawstJB&#10;lM0iC2ifNU+IRjib629fgFc1DMPr9fH9PiJTOVaALxfhibrNZQ8QTrE2QRSXSmOOhY6J/tjZ+Gkv&#10;GdoKUZeJxKsfMSPcAWgLxGUnnBZgwa4zb+ewuTrP250NxxIaNA+DUDmTl0MiFZTv9bIxgGkqKGMU&#10;TW9GPFfrbunZJsBusCAPkPbMOU9BosuOIr2AWKCcoR5hy1vptjBXhCifs6Z4x3yhnvTFohc3dQkb&#10;aIyoiOApDFnXFL2vBjMUvP1KTvCtphM+GrMFqpqgFYS4IDMEQLVyCf+lGEWMD9NJQBg0X7O50ZRl&#10;ZMFu1WGq0ObVGj9yyeNXB03TmeB3NZvoAkLBKrNm4vT9nYeH35gyfnaiPOu7X1S8glQmDCWTLyps&#10;U/1PxxR2w3T+UxHzBsalt9Y8mcgLyzErHpyz0NgkT2OVsYHJ9FlJSLTm2Z53Y8ODjA6B6GiZHeZY&#10;wxtor8uO1Z+f1CBTARcT1bJtz0kDux1+E+ukvAc83wNUf/JSdTwed3RnurPQCHNTVIHzS3eq5Cf1&#10;9qXjzS8XKmhb8+p9mbVpf9cEUbxwAzNEIRqmoplU0kpTEBO8eLJZJP0D6lBRlwzIh3lAZHrxxYdj&#10;VTW/BLJMtCFlXKXqw8q9j9CKQ5vYFmIiD/2Y9M8XB4whhR3sZE8UMIYvxbvLEuBEJLJTiB1vvXz9&#10;faiU2HkTTwlwqLTPyxnmvmaDE3HNHuDV5ClWJnRgZgHZmFTzvWwqL+faZDiRyeb1vPcay5lhNst6&#10;tbno8eO6bN51gyb5SCGXJHlVGVBQRpc5GwJWQE/QGVcnA50PmoPx2OvwEOv0eoYtA1LQfmsaK4fi&#10;VLZ7RsSAfJkuZcQ6ykUVpsDPmCRKZx3ckkGHmY+4m0dzjMr4XpWUqllAZ0q4swqZk/Jc2G+l0e3K&#10;xliILkL/69uHruR+OPw4G0wTlw6GviLQeu28O5vYXXpuA8XESty68sDqU5OwOQMoG1IORKbst19Q&#10;L+adivsmKchs3Y6nOkvqPMmmN9U4C59Ik+zVzKr5uY71C4SgqSc7xMHtbHy69JdivG3dWcW2lA/l&#10;YhuW47UCZW3wyQvmTjWrsjXKhxIf9KbEXLZMt0u7kRMuee7jpd6FrXdjF/roxgrjuGmPCyv4oyjC&#10;sWCJi6zNEvV77gClnYiCFTQgj9Rx5ZcZvjh6zXNxO0aiQCwtumYhCSzxHRTPqt2qS9VeFhJRz2y+&#10;eauTQrYAozYW3iT/8y9nW395HUAJgcc3ZsLonF4cK2IX6Fg5H5DeAsfw7TcO4pdomXPqa9AEcnru&#10;MlhIUqzZ0zQWaRE4Mjmv02NKoC+arq2QZP/n02h/0yfBO+wAmaFFs2oRwzCbNU6UCuC1dCkqw6uk&#10;y+8Qy2Zlyc5tZ7bCzaBXawI+NdzPuQQO/e6aOPh6g2zyFJSYI2JCF+wMVXpZSlZyFriU0hmP925+&#10;BhzGy+hAOPQUcrkiR0f0egH7ItGAKcOaLojM4nVPT3pGnqfH2weRm4cN09RRAd3JbxMbeK2ValWj&#10;kh++/PLzL6azmhjFeKDF0Irc1NKTL8PVwNJ7zdq77blVyn40sbm7WROLw0yETBp6RWnL3nvsMc9o&#10;drDhYWYXOhsrXB1/1NGakWfqaCaqY8ESM0V0dKyOPRmL3/mDr72FuYe7nEqX2W7VfHdntDvlTvE7&#10;zSdmudQPFFClUnbTMgCb3mvLYRk2TnxLcEPqfHFyUQirw6qO2aZHdSXdMStUe1X6huNTKF2BhLwi&#10;J6kPP3xHG92k1W4jjs5Wi5EsbxuNnMDCyKZBy5K9bLh/3wPjiIT1m2IXinLpF48+vP7wPhX+/kzW&#10;APH4JtzOgEyLES8FiF3Y3pE1PS4rKKIOAwcQtlA8l6rtaoUrMNetfDlB6dBVa3krpUIEtFhbmeI+&#10;c7TXWoOU2yZ/KU8vW9UxLWLZ46kv+WY2p9KtiktBUfLKBOigutC16qB7ubI6ZsCQd5DA40o6qo0R&#10;k9caVUZ9yzUlJ+20S1MSmJdJxvcVHUKJhnnh7SriKZ4AsUibrs7cs6ry7pfFPNLStG57OS7fFZ5m&#10;oUDHnDA5QgxrfHiAHSCCfH0B9bDXhjwPVXh+3rQDwdTcYPVqHlg0npgWHKW7s59/MaTNfCxcmx46&#10;ASFlPBxMJ4bZmRyPq0hTM4qxIUSlZyqedmo18YM0HTtpqB78E2AKNjW/eOnWLsF37I/Hrh3TsJm7&#10;phbFp9VMNcbqxcteE9tStdmyrLOWBm4BEB1X3arrjgz29ejxVJ9sGAsekErb5rtLgs0bNrKpHTea&#10;Lldtwf11qRJ3fkFLt96tvzng+ALUyuJKzXql2A9xS6M2wzHlfRfFfBNPCymI0hw//CXAMTpdLONx&#10;Fd4OAUskNYdUs5H9N3hg7iZiiTST8SgL4E9ICP7dcNgJxDvZfP3DC9jsR++RLHHdKm1v7cDiRJF0&#10;JtXdjpIX48lKKvjuFVaDGxt7UuBzKOSLXmMkThY4e+ToloBo2rL4mTKArB7mmEDoCsfnT1CjXqwC&#10;fJ6E2NCOVXapc6EJjiZfNaa8GA2RSFnmLwwtecUpCdI6/cNYu7RejoG75+2KDhPmlK2XDoTOWt16&#10;OT/JuL4H5x2xNSSK6B63uUh8T2oAS1rAR7MNj59BRjKqhijNpaQuRTkB7zkckkvhQEd8nSFQ72UC&#10;fmC2linmvAmGFWx/j1e3U8/DkrBJ3T2ZrM7Zaw2YLJ3BMascU8UvxtQEfZs4PYpuzMItuoKNJc9T&#10;3xUpT6tfc+Cno3fF2Gx2xh3Q5M7Emz7KglAVemU2ABCDeI3NKOPZAyXPeeJmZj+/jiO7teFYD76W&#10;e+qbwJZhhGrTLNBagLs3KMmOxwDbsiFZLonidah+2a/te3QdKropthY3J9U+NeyJbAb4X7MV2o9S&#10;o7hVul7P6BNWx8/uV9itCDg2G1iBUUwB8I0v6FQ57W/hYJlQvIJ6MeMGS5sCeYHWLiy2yeQhyULR&#10;8kDSwBjJXTTOcuzhpy5YFsXZ3IEZXMBYPUxm5/abjUI6HNja0fiAE0YAc5aNjWDogDPdp/86xFZ1&#10;/12qki7vHiDJO3v/iUJOJDkONNoZyJb5aCVXSKik0zq4IOXIifbeaFMnbX0GNTFd3ZgMXKd7BDl3&#10;d/p+AwMK5mfJjTW4yhZCmyAIB9eJsKZq34uKdRJNqZ7wfDcKcaesIVdIW0NMyDyDicC6qjBy2j9u&#10;W3TiCA5Lu/uJP/74AyWApU9iUg92Ih+VKvopgSPwnDmBA+Zk4VBVEJiWCjWJAAPqvbxCkKTwd7JX&#10;ZLuF2wrtmHp5kJdQrdFVcMesa9Ax+pKa6fd15BDT7mEqqGJ1mRFaMW9rs2vPpxiJ19SwV3NZyErW&#10;1LUuL82IcAgqcqIjPDcQfnnCz85M1U8d384Ig+pwwOsa5jZtqY4bLegVT1Pyc9b9+OPNTIO1Wdo7&#10;x46WW8xarhgbjoDVNE+ahU0fHQfJWyaPBomm+68qlGnY9V79rNxs9V+D70UMWNgb2XuidBuEbKvj&#10;s7y76cI/RzvIjV0vpvE4FrJosezoPlsUoAbPOJ2zmaJvbCFmDgbniyMgCKZoEpBpZ5qdRQ6q53Ox&#10;MiVSEMAUhsk5SobjRqbnS9+PJIoQuSKbscjWiw/fBTY3S7pshY6OA1hlR9O7e6xbqUhIQrbNV/+1&#10;Tx0fkpcItTPX9HpAAWqHEBGowIrJnimJJK2VIqgxUbqDu3FmxeZ7NNo26AydYiE+W1vlK4dWST5R&#10;NDGIcAeUFax1aRWySwmj7VYzYvbsJcykOy9suG2nDp5zbVmK6mXAfBBVTKkC0XfJqSr/8vc/dISO&#10;nDAXxVM0+7LlS8iGSMEp5lWTlkleNcW/CxE6dLYY0HVjdS6SHMA0a7sF0UwQjD4BdpulykrZSw40&#10;s+m90hlPHH1CNPvWdC4LQ52oDWSj8Up4OjCGJzWsKQMAXD5DLd0bmx03neo4KPt6+ro37jRM7O+M&#10;U2YaI1pgbF3OIgifwMamg2H36uap1TX3ixtHJALD8NoOxhG+4LWmdutwylvVYK/W7y+ER9D1J7bQ&#10;gcS0cdKYWs17fqa7QUGeVa3XMgjT3kPPm7aUTkTZ607lVkKVL7+4tHVPIIZAC8hpLrIUxsG9GVxJ&#10;OZp10btSP2fr9h2+Oc9uxejJFZlrrnVwwW+RWFI1ykEEwVC919+Ok5DHynhS0n26J6ZOKAZlCFrR&#10;EUhTIXKEU+Gb19/9uMH9mCcpUtPXr0lXYsVLjtLRyGYcwsZbLGBhGpMaxiuiHEXBOqrSI4dePSXH&#10;1VotAw9Iw0Qmi49wo/NE4x1rijAGiZFHZo9a8B8eBLTV23wuenkp/I0VnxepVHcPvvH9Oj2P5sjt&#10;9+9/X1FR7bwcZrO5DFQHppmaOksbqKNnmRwenh2w4zmiqISpzmSutMvbnw9+/sy6qHz0I/HmMT7A&#10;Vx6ZBwgJoWJQOLIy9shqXCYoj1dirdnLgrsNeEbwahzmKFALAUP419Rj5fpKQENzoGOEdinTVVEH&#10;Yz8BfZ4HxlaPptY/cyz3obWucIv2cODonfTtWm0uH7cZb8A+Nxi7bCYRMvIM3sM5/4Ad+0verzed&#10;qTAIUSBUxzpL8C4ntOMOF5SJ6t2JUOnUVnKsYhoaPBfna7tcx/VbRL56xXhymXPQGti1tj3xW4TX&#10;uXAdOzLBX2nIH6wt3aC1c2B1lTElVOU/i45eLPoDVc7LZYe+v2jZMq9pg8FCNhULZ7YCv8L48xoi&#10;itLnCbugDfcLcg2pK3npiG2NX7G3GkGiKKSNrJliUM1LJwK6wGTS5ytnF18eLWrZ0HA23x5vYoGx&#10;TdI5tlockCOxzZJi7EtHP54FIWkEksVEmokVA6Kt48CG1KV076TtSFWTzOUb+vDSGjV5BohWB8rW&#10;7nDr5LwhDMY/G/EwFIf1d/Z7LYACJ/ISRp+vMpAQmJMlZzKDK1p0XaMJP1jllYnQ6EmKVBFNgdtK&#10;WkukwGYYTzr9yXWes2XRrHHBA6OiFEv3h/1gGRWfDtLcX8o8dKTOjoSjJVzlMKxNajSWO2I1W2ur&#10;rXuNXLHU8LKBxmBIqdsbZBveaDGeTRDA5u94Pd6N+XIOax2X/EzlDmXIrUl3anZytZXKmAvIfB1c&#10;qhZs9GTud2t8eKC2LSmL5ZANBmO3McrUAu/DKa8Tpt/W1KEQfJtae5wac8LhxXrV2LhsFuFXdgWh&#10;HWs67lgZWzUvDfNtGe4rhZTHjVMHkqYF6cwsxd2bOCzZs7GhY2gG2L6neYNmUc1zj6L0+ZEnWuKy&#10;oQWd/Z2fYIoQiuE0ePdaf9jeW0Le0OAtGnVHMDYL2PsRGn/NyGifQc7qcimk7jRrhAXJVQsFcDdg&#10;LTXuqqZjmI3FKsJ6mG0KbqkzUPCTb/62LQUJ77mqmx8TdK4KUAGKrHedTCZIf9zeVA4oz2beUWxH&#10;zhSYD22cEGkGd213883Z3iFesvuYnzGQ8hf0OC/nnWBfj3RQWL70taYVb2fAtUuLa9c5Sto/s/Hk&#10;H1MvkwI3oza5c8gcG3xBviaMvCxylC4pTlD3MWtRTVPPEmTBQpMNC7/Mb2Z9rKb1KmrnGMOpaGC7&#10;XKkMCWg3o36NjDXLblfO5ZOMxswZKFio42CiHArpjMnxPozaFoAip4cP+eeoroD98o1WW3qDXmA4&#10;VNtP5Wsl5hcvf8elIhPPe483jzfTdrPrrdqUwdNM4/BQgLbBDmPyx0DQBl8mg99+W638fDF3AuG/&#10;miomvluhXMWlqPaMtAyLeUofHZsLaL5Nsdfa3a52P4lLdQS5cUiwvN4mY3f+MPOWhwejd8x89PgW&#10;LpsNxtJYiyyl7ipqEV2T2rWqrAtA85ouO0eANPy5ccdqv1kzTotoVoZL5KQwA7Ble+fd9Qyq4Efs&#10;LYIvMeBHoUFP1nKnQ7M67/I+O+JfasEmYOo57X4RXfToghR6GcaXFDxYPNoAWghtsvmFChfcn4CI&#10;w9w4woUstU7NnijrA4wOZMLm30KyXwCZ2Nz669HF1gea+qj09oh9j0E6uwk/82QLsSdHQK52irMl&#10;81H6iH4fGfxxMI6/8Yu//e0N94JSOrRx2k5hPZxQhTHV8hE30hzDe4u+ZnAd67IV8KMH9jg4wFNj&#10;SJkJquDQ7uQLNQwvrJ3m9yPhzsgFMC8N9Lnvz2PxzfwnHUVSlCwQZpfWyARKyLMC0r1WNLY/3iYD&#10;AJnpQT8fykaLzQxyHnyOmF04LnnhlhOh0wqADQwQgGgMPcU0Tulzpegp/Y05g2hOtt9rDR70owpW&#10;WE+XvEA7IwoGnTzfzOtLDsdSGARd76Fj+IPIB5BCV9o/GdP5+9FPZVIIe3PS/e3LILNyVFJ/lAA1&#10;toIVo3M4+E1s5Y77rFhCmUxjeaxPkIvkAD6GqZoGanM81lxx3aUfzmTzNhHbbdKlIwOp0IZnwqwn&#10;/lH6482Uix2PfbVOUxOIpdJyMewwUnSXSmZrdvgfG9BmOIXFVdY0PqAPWNTpCkAWDfmeiJZSRVDm&#10;VjvaFcMAr34eXhUS46pa7dT4/VRHnZ3pyj234KmqfdyNb2ndnpFjMsTGkpCMuath/fPhwzbxt6Fo&#10;4ehIVRwq9C2MV50xFw7xNARhkrWbzLxzstsslEIv8eE7wTMHfONt6GLrbxFBIaET3gXveSQL2hjj&#10;CellQNVx+u/WBmR6rDl5AbxLpi/LynO6jEYYOikWNBlAayLmV/uJXDGc7cvTSievGUPxQJOEZcr+&#10;rlrm6/W79eQv//htfp4RhzRPt3Vgr84SzMbmKa9/y22zRAcl4S+T1l/uaCsC/SNANBk4CIcWdAC4&#10;geZIYGw2YD2hUUV4TZI0/RhTCwjyl7RkenMCH88ozGGE+0klo+AArQgUGFAouGJhpgapXBTpkM5J&#10;q01DpstnuGYmcwFcxjERwu/KzgLkmbJ6wZ4Ea+nKyJi96vFhSif8/Isuzc3ul0nXgGTAOop08rNo&#10;xrJYUUf27DQymfjm84Yw65zHK7wz1kwx0KN+Ksh3gCNB07LQ5l573jXHY9mxzTpiHHfkXYhyejqZ&#10;uvmWsaJr+DTfUdfmVGL0E8/qWLOwZ9+oSq+ZOtUmrVi6tuG+7CZUbktdWnd8VmYIfh4eEfSKnr7D&#10;fZTPtgINqH+RYaljQatmYQYPJpcGirMbiLzbMObu60ZH8XoOqPDPIEY9tuxSpokskDDxixFsh8lZ&#10;fPmXv8VSYR3xsK1gpzP87aLPC4aWjiCE5hTNaMHjgZxmAQqf9JOx9wcE7wYCxOZGIE8cf1ewyNNt&#10;y0y3gOpwEQ+MAoqmCO5ZiQRRNVgFxSNbRxzi2ErySE3JuCnnmWslCEzLPjtXSYbpmcWLvMd4dDca&#10;wZVoEDWwNMLJl9/59uXLl+nvvwvib3XadL+cKP2Vc7scc68oXcpemCUL2h1nt2hOVlWyehgV0rlk&#10;BIIw0lbozHLKZnCu5RUsJbLPqIEapDFiXWNIiAW5zKQwT0F1EobYQW4u/2Iw4LWAQotNtpQgfpjv&#10;wJKHDnR8vB1LiXsXLUUZMQp4uCneEVZpUtByIJbkaFQB/upyBxtPsO0etsbyn5JHivroo16fnjll&#10;NilxmzDhFQmCoB2jARk6dpu8r7pfuq6kxSNqNpiO59w4ZLXSGottwfvuTgeZxnhqNCKIyEa+mEzN&#10;6EpTL8B0s94bP+jmNptNlJgD4/7L7GamTj8wKpHGCupY+gJFoLXcWmf4m3rv6vRUrngsF7mmBLgG&#10;Xgg6puzFzu6AlSw9M1pQf77vCS82P14uU8zCFHNV9LLSiFtrnnwivgZ5oWxM1XXqNCspc5XbhmjF&#10;KmODk1XcLl2saINxGA82vGzIyd3Qt7OfEonjrf13cQBgRkeKmFNy1ulEtNWl04QVJHXRjsWyo9I+&#10;f3j28h2Vj3ZP0W/EtsjCQt6zKkkGb1xIaONKMsNzshjfxbQql47zXgvb0XauOc43FukE4yRtcKFx&#10;FYIYlhPAxUluuplew9wUWajHpu3UYRNazPTLl9+//INqnk6XIsZnDRsooezP4xuB8RRjbfL0XHCb&#10;+VlcnpuVW17P9Foymc+VLU1hJT0ItpoWcsswzee1SrhPP52St2GVz08qyfmPnJow9vbk/Vr2Ioe4&#10;rPY0mi7zmORQheTFZkSfFxo45/u4wGP5bUrBhEsFq1+7OUoK8AtsMoSkbKKAizibk/TYnTyqjKcP&#10;POLNVfuhKzSNS55P3Ok0mW+Zjiez34fDysqZaU7MwVvMtYHEqOLFLRot2b91bDoWz42yoZlPmuyJ&#10;HJHaA4Plvojo5pRKHz8+Mqw12xCPRDxjpGBj1q44vaIdoxHvSgjqtrxxx+gP1GLL/icEWLQIo+cj&#10;kAXh5K/VcVePeh12lT6lgE4UMfYJbb4gjBydtiaT5aJhuLy0ZbRE/PC4MBP+HC71PPK1ohxg6en1&#10;xt34XkeL+qgnpK2u2WL5LGcyAlDWoLUsxMyYsuzgQYTOzt6fkUiq1K9PTKogoOEQIQknmNOzRWZ1&#10;LknGtqFibnKj2oltvmHDOU3xmujlymEZBkA9y8tlOCccj+dEvw4XrSBrzuyiuei/3YHAGESJBnk9&#10;Fw5nEpcZsLF8T5UWh6eAKwAvlKOtQpoxPFKSXXHbwO62Wd7M/r7iq2eJAfThL/9QN2btqTGqwEem&#10;ylJKuMsI6KVyM3mlLAmBQDjIFHC+EoDB0YMyqJYg0EWjp9K6YWqRslRHCUjy5+rdWMgffQiUGGNT&#10;kPpTNQCJcqaeTKUxSqEpthbtGq+wAsMEdDemYZA3/RiacSyaJcsBDkkhqkeKjtJ2hxGM12moH+Wb&#10;gVqUVl7lQQ6F66qb1yg7xZ5katrPrmmLHxglRIijCGfAZ/AnrGC7A0sXmz8beVPIqmbJP6aq/eW9&#10;ZEtiuPMP2j6sCuAUWZM3DZ+9ORcTXi03Dq24Bm6QCkRTQ+thNpgZMYgt72amczjTscBj+jEqVCO1&#10;MtOb+Em8CWPN26wxbHTkfpSBBMBuBrUwVVNMvRSu0Ld0F7V9uWEH52Wvx6hc9a9F4EtM1rpXlEpE&#10;WtXpEVULZauTIr9oLfhq2vCQZY5gkLDzh5rqfU9XuwujF/dNYIQfIJDR25fvFVuH2/DG+zMCGHdZ&#10;yYq06Xih2mOuYPx4+zZJjwuGytXFAvgYZB/r4sKHImtjbrGAmT+SnB4mRK/K5UQMDclN+J8OKHTm&#10;BNfsckrTfTLDipiDyABrp8qNjCdzlCE2EztKFj8cx0qb+5lUGix6sUTI0euIs/34+Nsvjvc1mNCI&#10;+aYyHpyfyg2D/qZDBuIi+q4mWIXd4cDKklVMV+WPfZmpcbAEh+MAncuK35mOIp+gSWhmoFMLnmP3&#10;QvfK46Ow/XZTB0mePLvMstQxrz3eyzkU5GazLryZPWFzO0HdK+0ul97eiJQKcTKixWqLn72T6o5t&#10;PKdrR017O7YZvGRZawIZ8ap7LQ43YGtzrXFdCd7FjBg2nLpzSv1MxDVuUcei9xjRYuDTh/9hGTdm&#10;jyjMTRwK+iZg8eTuDk1TW86DQAhSyIrTZoDwhGlkYkacTNH6SY0VOAhNBwq/aYEcj73WzWzw8DD5&#10;nReLpmPMQ4fdNdft45XKeC4nO3fJAAID7O30dI/sNYf06nwGolVed+We+U2DfEp/wJPHs1R3GIL3&#10;Ig2xHCr5IJu0cz0F2mswJ2f7TGIpgZSSJTAN0pWoagtSkmRplG3cywqob/Q1ceZHFoBHBoi4xiVs&#10;5Nm/sRreIitUhEp8QeI7geBhCb5aobQdqVYXubchALWTbJuZpZ4OU7f3TDbF8M5BOF3+MQ6zvq+P&#10;pW5ASL2U63H2Rum+Wbj48NdQLNn/8CIeOwr3qn3QVN6kB08Yb+uthI7b4c0+7zuRkIqJEiyFSydF&#10;kAJAHB0h+AQ/inIqqU13ZTmI/1QB//bzP6lkjrDiwus1kCP2EeZbOt+WCXcmifvfaVQjDj2a7k9/&#10;1jzG50eoBM95DeBtxBsAcphoywtZNgGc5CI7J1vH2/ssctpnNyPQ4XnOcbUDp+APSGWKeCrl+7BH&#10;oySzY2sADQiyS5ah/ygQKUvBtBnf248KtUBankuxYPJFbTS0vWQwsglcSmfY6DTunri3yatt/nR7&#10;fUULpR07co6kcoDBarxykJ+abzgTwcC4yLbIUY/O8LMr8/mJcEh+gXIFIR7otdGSlFuUMwtXGHfQ&#10;QPHOMLmY6iUwlgGhwArZJWmS0Rn7SqPNTAMKJ+uHNqzZCfifPx5PWw2RW50DEachuyVzyBDe0BZ8&#10;oZUajiJyWc5IKBlazbyChw10aI67gI/VfOtp6adBMxfQuNSC+/eelq1sEcFEDQE+60y6mmTC02oj&#10;xzKeY0LqFtJEcx5zWn6BFVm7ORf1Lzn3cWCAJMFk/Or9xhHyZc4SgY39KDYSb47Is2NHQ5cD1laA&#10;ldm4HxntuH5XLVwkokqpTyRju+VYVtugGBdKikPGVyidbIX7cqEtwrnAF87IHOGwnQlNYpQNRba3&#10;E8kE8B5M5ZNCRugC3AogYjFN+x9CXYll7oyM6XXZgWwZ/+c/v/xjonb828/iPWb2iGiCSVSjHSjs&#10;rtHTZEGKqBy6eW3Inlv3GnDKc1GGsyKu2QOe7+Q1e1DAUQYTc/Qux3bx2iDtNxAj2+QF7oIb+GTw&#10;K4ngIRzUkFyKN3eUASGIQ0YU5RB2tcxEoGoY+ZQ22W3ZjuEQhXFewd1gt3ApbIKXjzjPIm4E1L8h&#10;arKvQjybdL2mpgpukRY20pUobmbRNfOVA91Mj6kryJyLiaHFJn6W/tlybdx/xdfsTn/5BUUi7XQ8&#10;Np9Z53esd6FN0PHgugzLJvZXFuMMSgat/IrqpUXPzI1TTM2rm7E5eI6nvn7vRgfmtnPXoi57NWNZ&#10;uCmB40RPpNo8lL50zVOmey63WDby2Vp9wZtS60tPxejB+HF8tfveyEUxahjl5sBKohMxhJQcOgmy&#10;y6lmBEf3PYF75kw3wLXhvmdAXN20HwvhWWZKoYCZdO7cJJl8N0LyIvEbqmNKN5pGiozrv3Ji8Fdh&#10;sUuP5HhMwZZ0ussaVTyNNUtR9kDiwsG+t1mmXr3Iav8sZs3KRb72fV0MbdQwB09pp/BLCcf54NHZ&#10;YaMVon0lmVhrJiyEBn/0//ybTzc3pSVcYua5K8ZhlvR//PaPn3/+x5fucNICMjg/PcVg25xR8jmL&#10;a2b61okDBb9SFfncMgEYGFet5v2otLrInvRGUSYYqGO7e7KjPcTo8zJF9k74zdnBqwA2tyix8Lp9&#10;ReIJxp+7p5vwo0MWdbZ/8H4nIWMBUR+iohqBtjAfcRIb9wpBLiZIBqHERXb28LcL7YICgvZrPW9y&#10;oQz0dKQWQXeslZUv0RVThYFdRglWKbmYPNkbC1mE5mMnu8nDxP8lTnLiCE27xrAgnclSmsSIm6O5&#10;G3ebXZ3yFG3atfPGVL1dw/SqDa1eHE5b825v+Qi0SjJVzCDb8SfMjKAMmN3MSSLVMm6Fq+OhKW7l&#10;0immLNOFebp4kJ5kx8QaANm7Ij6o167WPAHEeZxImXIVfJlHD4gvhthqHe4lvZyclmjBF0XQOIhn&#10;Nhqgxw+XsOrDf3uEYrlW71dF4YDTIUyRu7W3EM1CmrQ2EfMe/DqhwZ8/t/WsgLdr/sdQD09OkH/A&#10;e+vJrWQkuxKOaqW8FUOORAW5RFCQcAmgxp2kKtW+2AbmHqGjtXn2jEbLepGHqUHXZkukUdwJqbg7&#10;FGjcJQhKBbI7CukaLw8ssk4LMixJVZqigDhJ7If/7/erOx6x11d3Xn18fUsd85X8/WH6hYliDuh4&#10;l96T6ZUO4XZp1625pjNxhfmMesmlBfSwxuW5htRFbNW3uiAfuD8iXIAT8RpE1KqjnKKCsYoLJmIv&#10;Dkjo28C8mTL+23eBrRffvf4xGA9wfHyjqAfofZGzwK58XsT1RDl4CvPo0gyEmqxH7RJE6/CbwCbJ&#10;PEE6wVYgzktsqEsWX/gcPt5JLqIe19huu9eaV3pPsgzuymab5mPM+a74FrJU8XQinnq+W/jjgyA2&#10;LQltzyROZgHDf7uDsdoxEIVRcVoC28xtQ6yc6ewLDLfJhNDtqQhzypOkyV7dUMZXnkIWgCkgp7EE&#10;DmYPjOJfdOqbmnh1veb9yu1aAb9D5VzTNXpNi2YQi82Oz6JUtUVlYccE0WCQauQr/HRNR1FPinJm&#10;EMm/kTfUvRr9TedkPimSmuWrmkOS6ZouUXFWZvVpQfgeh1lPx8JWN49wYtKBDaFC9swTSo8BgAvu&#10;+L/9XWYNsEEb1qtR9RdCapjcOEam1sPpoSeBpkjscIbqaEmpyno2XEoxXpyk8lm1mpH2OWu8zBFM&#10;LehM5P/H+5CpgOpbLVgjRkxCy+LFZrLXh4pAyKRO1MIZGHF5lDQ7Op6PZYjwdPJ/BlfObvFJK/sV&#10;MPxwpU4xZfupcKwQNJwzQpqyKKt1ntk8aOq44edknohja5XLECpmXVQadXf45HXFk4rTPAWdLKe5&#10;hXDkOD0NIaXCvq64uXFwtnG0dfzqp4M3Z/vBje9eHwOJ05r/+n7nxQtlZ1eS24FQmPa8GyoreCpV&#10;qzjevLxz87nCRQ3D9zpnvUCA69IGjE7mtkTKGWBo+8nnAiCC3riJ4GMit5/K4gbbYf5edr6V1YNi&#10;daVyglnRsmmKdc2S8abyFBoq6qFSVw76xPA2VH2ouqekUMshhodTnZGbaWWVWeDmImk93Rvs4hxq&#10;BaznLopq1bG14ydjt3vC+3SN1pY3AZGmH3fa4htJwGcpTTcCpCGBDlDKiNmjZ4kUubRz9OSemElS&#10;lTMANaWh4YrEC6bH7Y6NFNqF0eOkW4LNoDkidtJnSWl6XDp7lL0sTwFMI7ocp8tqyymojryPBsry&#10;aQdCBQNztiemwsg8KihM/54HoCwQhIVdFjbQMkDP0tn4G2RLBQxhRSxOh4UD10Vu7ulrn6Ywk/Bp&#10;Rw3sCsXASFbyPWF4XNygfNJyT45DVYmo6wuqmlk49ragRqxRAmWUPHU+vMBDmVIuciKBW4TqD2i5&#10;FCnVixqs7kzObb4bqOSWomILm2K4YOmer/755cvw54chA+3nP04l6yxyjAeo1eOsxpCa1DVQ9w+o&#10;7wy+3OoxDcjorpFzNGKB7nAvOJP0OCuncC5CoBKNB/dSfTzhjo5+fHfw06ez9+/39969f504j299&#10;9+H4eHP7wwdkWC+OQxRttMC5Zj+wEeSUF0JBispf1DmOA5zIpi1x/Xqt2TgbjjKOFaDqc78yMj+c&#10;CRG86DCBXsOFGdBpNR88Xd/emMa+O2xNnKZoIk83Selmbjq2k8jkQZvc0JznFdjEWzMtTDoyVEQk&#10;1eHyhyiXrl+BJkGtkZTDq6QzaZrp+BDwQYQN/FeAmh/lFEsdE/nXQcqEFo9PMK34avblt7kNyLXz&#10;tq7l4G8fNR5fUa+8EifQlvWdlqhsA4Psmk1mibkeNas2f6E2oxzgRRUPBSbi6cyuerzkupAziJFS&#10;3lCaq0QpJ0VPmsnhvmGoA9gupbcZydbozXBjanYJFFGs01yMgYqrsfpCwR929xhxSzFMAeOfUdZs&#10;+up09UauKh/g+2xgA+RtG7+1dDWf7uMq0lcSSE3uVxo1cjpv9HN1bhSKaco22i4ZRzn2ddd+bZ3M&#10;N9I0ZUIPCxy10+apzIx8hLiENSgiVsMRpi5HJyyB6fg7RCbR4gmX4KaRTWUloxAIcf8hZI4lrpFZ&#10;w9//8ft/30w+/zZc/X3VPt/DRCdnxzoR69ttyTwR/wzk7mNHJEzyuVvgqJUXnuyu+aL/KEavrum+&#10;sP8pfqBljNiFi6PtrR9+eHF29m5v9+zfJKl/+vfLrWTi5Q94FXzYevH6h++/f7UTS4B5nKcK5/lC&#10;EHJmomwmlmBLlSFf5XaTg9iiIvVfvjUVVpxOyl6lpxVTUefGv2UeCoy8OcUlaSg3kKFhbjOHjQ26&#10;j5pmBy5oF1rarOuzoKjq8Y20eKxr84G49eAXYqN15VNhpvnMvyaEzcOjf+zo/IwfRms2se14MiFx&#10;ZPL5vE3p894fbTr+eFPTBsXNrqkhuTvkY5hZWupMFGe670xCVBsrNHBDvNMD3OnzxRPQIaTTZjHg&#10;xEI3ro1bGNLksOJo5xo6NkNZA+1aAjJ2XQKpNB/aqIBtGj28ssU96yk1hcIh0ACSFe9sodN3bSFC&#10;kaDlTMZ7qused39fHOktxSMG5r2QQtr48Wb9e49as15KAor1i0GSms/+14/kN5cLeErIY0/fMI9K&#10;X8qyAjqS/i0yPQ2Zau7lRXPrmedFv39yZJg0Q7rzxkard0GAep+X2dsQllCxYqFM+Cl9+Qj+MRzH&#10;JKnVPKNT6c2jJBWmBbh+32KYuGs9PN3fP4kwg1RpIr4Mn+T//u+Hf/798y+88HWuk63k0FvURR5F&#10;sHze5NFoituONgHYf1kFlaIzUiKIjfoonfPGK0XpjMTu06ddTIhp3v0IgUofXn/3wxvMjt4d4NF5&#10;+O9/H2KKf6xs9x+OXx28/O4NGR4ZGcvBA+30LuXWndLtrhBftSvSNGBNVBt4oNGKVG96QMftdDxV&#10;1kkGMFAQify1ePwGaByiP9KMefhOHpRvJBWcGq9okxM7erREFu7KHEWuJpKM3lwNXI5fZ6JaJuCG&#10;sRjGj2idJvej1Q5F1dT0ZWE4FLjsx7Upyr6QZpBamWLVYsZox9Pz3h22MvD6eg06bI3Xi+ZqKBVO&#10;E6gN8NaNFbp3sIfOPSOFmBGNFBqA4k6IWDMGUJuxLpHWd2s8+mrnGVA0xjnqTjAF6xLwWvgC2mu9&#10;jvVlGvJNT4EcYYmMGDE3ecpbYlhJMspSNppLgtE3W3fnuxBzwL360aRZUEh3FNaxjWNIMsLjXqMJ&#10;Kosckg/uxjuoJ89+fJ8QDRF/7PJeVHSgnAblnBoxxSu3p0Ixd0+PY3JAYAGv8yR8MurJr+XkQ0Sv&#10;LRDuOrIQLtIFF5ZzssmJC5I5l65CIbjz9g1DZoIJuSyBf3I3U3oVoakCqXBi6JiocCr/CQ4FzMbA&#10;UM1sju2EE97PP3PHAGq4xN+PxVkyDSXVrP74vJq0cKpYsBt79XyTT1j+XFYBZmkM7iMJf8OeU3Wc&#10;Ugg1vYzsRA/jvFQnd6Ni8BSs7fs34ZPIZQinuUOC9f59ihvoB7OPebEVj30X1KVGuFmjNqHdl9O9&#10;dqZEQkr0fN4xOU8jf940/0IdYj1UIOl8E+elRIk5HmIzwhNeA8rCC2QbOozBn5SR61jBMCIHCz/G&#10;wtVwLzroosXIYKe4p7GnB/rTlfVEYxRbXDpMP5RLtaGEF515qjO3RQ/CLyXeEoeoK/Zld8JG0bG8&#10;SFbElUu8mdmJ7uP1MJ9dskSwTdU6s+lwAsNtrqvNeNZW0HsTuMK95awjoYaGYRGOTcWh0wb0bOLV&#10;mLZKCojpdQb5NI9Gxrhk1VzK2o170cjpkbAX+xDG5JwDBxAKe1EOmAV0FdmCwDNOvv30NqyyE+a7&#10;TZRiudruq2C0motWWt27VpVlg7bLKha7UCSNnLdFotf/qWHk+kLpaFLUKu9sk/jnd0SM9ktExij6&#10;QCnmuIrktEjp0sxHm6BIyQiRpxDe73pxJIsnL+O5frWR2/qBDmdJN7xCYC6yNBr7k48e4Pgkwh6Z&#10;IPA5GY/r4H2EecmgmakBlZ3m8tIIcE7Q4xf5MEMb2+jyCjvIJz6dHo/Sz38H6CLudu9UZprcP5R8&#10;MJ+a6TTslie1Zhj4uVFuyMMAiKsqiyFxJmsapmgYbarZ+FqjJIbYZUIUkrvzMXh8KVd4++OnAOz4&#10;xPYh0tFM6fzzvz/tH8H9o5K/e4FzzM7Gi43L5DlFXG13l1lOyxhhcCX0epK9MsTw5wxFmF/WU7Bl&#10;YGhmcUKQOBtGRqYsEJCvMHXMPc+TMMg8KzpNwIpbO3vwFxHMSEeccSZWiCP7PQx3TyRgFrW7Wdvj&#10;UJK3nA9GVEgRWHFTdTBzGIfnMKWrVFJdJzNPDCKw3o7x3vHAAjATgiGVZ6M1Hz44asUU6mivYUbI&#10;ACNCMaYDIzRP53LsEn7cvbHgkC9zEyq1mlLjt2g55kYqFpC0MxLTVFLVBRyVFCgxQ9xpIlyVTwhe&#10;aZ37Bu0ax5Ncpl4C3YKXhg084tqLvgjacLNYngrMfrDIwOuPtjN2AfUsYhuMofmEH1QWbT99ukdI&#10;2IidvURRS86kPQ8a3KKXpMhzAnyZd6m5EGgx9NwgBy7OfPHgITa+EA8LUC2gc4iT0dB4DV8+tgmE&#10;nY6WR2Z73Bfw1lu4wtHBWrM3EPOFfDBPwpoyCByhG2P5wC4GAx15dTTaoHP2AEPKkNJVx6Qxngtu&#10;GeVqnQEduZ7jKzse5CnXL84Rqlb5/Pc/Tj8rHGn199++mHvYoufMF5uUDpSIPIOCGXWDIfBR5ytC&#10;jJXFLtxJydr06hrxBKkcAyCPS3lvcnje2CnvHZ0k3m4c7h1i/xO6PP2jclp+i3/MDxuR7TfxUmwH&#10;ah5EBj7iZsd8OnO1XGa4TJehmXJChBR6nquSmZfkopdC5R9NmuFxoYwFjNlj6EjLqynQdEK1hpR5&#10;LUXVdqX6EYb7cCOFnIC3prVS0X1UPzzkW9yJ5QyLLUymTrJYs6Wanrd7SOdrIvdWmvmsqbobtTth&#10;qV6+ApIAlADUBqyR9yYMPtDT8835xA/Q5VbdqMiXvn1e1XT8YLdwjeMDrdFN+b2YwPR24kG8nHDS&#10;Y27rOHGHN+QlBvhVq2dxTkpiDlb1OlBm8fEgYzOT5PEqdlu3k+5n8FetN7KcoBhgYVQlCtnlOFd0&#10;3mpVxl3dyBg6sVJDszYCSkv3npYV2m45X20+PvUyRX7lZFvsYf7H8569ENMfHatHF3WI9nXzKQSr&#10;FvzL6MLpFWoCGQbl8M7OQZC5gjtLunyYYfbgjcMxoXFMKnVlhMA3QOjf0+0D4EHvRexoRqD6yLC2&#10;ntgVWawFqlDsjvaTabCBKppRIDZcSZBfAFXVaxgOosEHUG2yIvPlyLdbiPab06unZXP4BXbxQ70i&#10;xgz1htNa5fMfv02dtyOkR/4GvK5QB8nL5p6HkBkJI5NuCsQARCbVVLE3p5V5ixAM7ADg/yFRNtZs&#10;j31myfAM+yeZ2D7mohgJnMZ3D4nRIfEsGINKimFQ6OjDIUAI/MLKSo/fbsvEkqKPwe+fd7IJzi55&#10;HQQ4ZllnbpfjmUy7C9cAEJBHaMHPt6aODcQOYLvF6aK54H7cwAXrFiwA2hg4hZlQIerviutj1lXU&#10;Mdgvw+3gYWYkTJxhB03yQOiizXxjYEqlNppTAveQXNPyMys0M3hieBi8SbbRmQNR4/XV6MzZmBCh&#10;1AbzqfOsuGEOqIpV6eH9xSNhdvcgHyLm6dbg/DyakoZ1Srn/+q9bKPztzpPTSkN5YQHxZE0DVZi5&#10;ADo1p84CrZiBv42ykmsUGgHkHKP68rGZAjLIFXR94imFm2VaVON7BlOQZEbJ0Wbg6IKbRVi4bKlw&#10;Ac94uYTbVkylijv/q7h8vFeWh3SeJ9yJF5wv7jVYKAtB76WUcxab9bDWvaQImXpRMP2Si86DO/GJ&#10;CI7dIGExBNuWGdZHeKzUo/meTAzTkoJg5J3eeimFaXVJ/9UqxXwCuJFVMjWGGBc/HF2cFLd/wD72&#10;SApPDsaSoWYz5JaFY2Qs40kkxjSuUYB/90QzIytt5Jv15SLXgB47Fqnid2z7uN962VgFYdpv//jn&#10;zzNSUdijwTHGhhuyNDUQHnrVz5XPAE/SQkkoWKV1NXsZFj3CmK9Zaj7eLOExjag0NYJ8fvp4h/Qz&#10;KTcXbLVCb4/KTD2h/cNPB0QBc+mJmU9G7uQoxIUGzuUKZ73xnRS7sjR7wPV0OJ8tFPJkwjMsuHDe&#10;gtSGzIwH/8NTQ/qcPE8riV2bZnlv4RyB1rjdakGoaU68x1t5RwwkNZ0RmySHVv5qXci7KmgJNJiJ&#10;ZWg8fVR3Hp630Qq0+Twh8pe23+In7VHFowJmOhGSlRS8Bpr/vI2lWI2dUDkhWPLzqallzqNDEeMN&#10;O/71ylY1yp0FFGBOvi/dQUYakw4a8kSND6szE4X+X/iKe5Yj6cIDNU9wo4Bt2csTb4/JL1NoPMnf&#10;jRLGulG8QsRl1Vi80oDKkOf8y7OiAXIBVFoU0fgiWwJo60vrARdH1sX8XNgsgaCk3WvCiBVi2z/t&#10;9B6XJhM9QmIDzMpt7h7k2KuLjKxCpl9Rv+Jv8pXUpItlELc2BhX44kHFge0S87W7X8Z1hPrjHZQi&#10;ioNrLFjbelzh4EpuFlLxQ0q/UOoJeHMHcx36MHY5ektCEfz8XB0Nk/yHRNlP2kUEaXy4CKWG10x0&#10;8wjeaGKXlsVd4pxzZqMm+5Ie9EWcdbTkKUmIHCEsM5tIJv775vr/vTX2m1wel6lodnnfaIkDw/DG&#10;iHl9V8+bGzN8k7kMzLSnoMuRe+zNI39XCFapjBwhzruPvWrlUmsHLrinia0fXh3ubh59+N/7hxjG&#10;R0KhxEm5xPR7sX25Sl/yRal0pdJlD6VizWCMcl7itlVr152ROb/Snt/1GBh7gvBbI8QPkJRlbuxy&#10;GxigtZsG7vJtpeeyCUyvbnUpA+dqSSAqI7WrqTlbqT2iMZqzzDG+Unrw0hgrVph3V0RYHqzy1NXA&#10;4sV+G4Adc8MDx4ZUeX7esdsaoafztnTVw98obuaL8yyBP+cU+FiMidvrj1PFKtfbA2lyh15+ML2B&#10;83ZZBeluUccp+vRk6lwMHyYDY6yZTrpFFlCDm3AjmYVIyedvbw9nmwSuwcumDCbpC1WKmYdiA2y/&#10;X2QhzreW2eIizxrOlUx+bH1LBpBhK4PuRXHzw4kYC5v8UnYTKx+cfPql3CG6z8VdbEfIbUIeLWk1&#10;UxY7ifMAk+9HVfMTyjoPWAoLjprsuQnzKDPtZUEq4J3JWRtjdaUwO70kb4nfBbNHtcfiltKToJAs&#10;xE/LMpfFzq1vWideU0khKuJTXEixisVLX3+QElL508yPtpdNxDd3ARB3CPLYOIpf9uAloJ1L5odV&#10;nRBrE3iaMGRhgQmvX1ahb3bG4nMDUj3xFOarzW0I4+JkhVmwO3u8k0qcYRnqT64nhSNa8qfpDb+B&#10;B+Ovt4/LuwcUPFX2u5WCKaAf9VKnzUYfsme2mNoLvvrxx7P92Ifjl2eHB98HtuOB4+OdSg4runIT&#10;wgddsrUc9SMsr4SaSejHyJvTnb9XsTxfalZpBUu6cgf6PdeYCQb49Cd4tA1L64MXzjrFbwksemNm&#10;1TxnhaubX39Fidcx2tpk4nyoJo7jpu4I8NuE1lDTvXjqEqVX2CV78jgEyJVCD0dwbXv03SEHCSKZ&#10;KLYq+G2t0vAEvs0rim3igd9JYTCWh0nI7qbx+NdrPnK8FdDyAWTgvM8uMpGF0qB17zEf6K4sUFDz&#10;8QOR8ZzLGK6h+jTyHAeIumqIpJCUgAsrj1AB3nA9nyxlEpgBIlEMx2mPSd0ZFs323V01VryXDomh&#10;lIBXY9jQhSmMC8A01kEwWt2R6ZRAXJvhyCa+xpvAR+P6wYGi5HjGcnwrMlOM7qu8Cu4NrWAB8m28&#10;1UfDJnmGsCPjYU4G2E9A0yokysQmXcpyD/ptPAgdIpPY3HrxZnRRSKcvwuYFAfjGXyPryBVa7tCz&#10;9oswUp0prTmB6zatI7X4bhrCkaEWkyBeBRIlsynlbdEQ0SATXgPBl8NtNZ24zDfHtFIL6caS6elU&#10;lrkdqddbNAmLWrt+kHSB8yy9SuxehrZFg8MdSgm4tbqnatW+pR/fPN3cPN2PmfN4hoPItiSTRjGC&#10;2dYoGcV8liwEXI/+69P7jYODQ3Imz16/fr/z6vV7HGMKJ28TwOD1xdOoUE3HdwonG0nRLs89NeJ2&#10;U2MfCGpOikCdoLJa2Bu1Ehyq1l0FCEHpDVlVRbsm9woqP1D1phYCPeSF+a+bgZF5pGQy84KprK34&#10;n3E3+c4KKjp8B+ZWXYRlRs+RelBrzNlnhzkAgup80sZ/qCsZADwpTJZ61ZrZzHic8Jsrmd2m6qtB&#10;LkIGe4bxemqWx7e/PtRaXGuaYmdUBOdBpccGvDmfeYuhVLA08daVS8CZwSMRW6Imtlu1Gk0UqOql&#10;SEDlbCkSLe2EsF1H9RU1/7xUElAqhJnJqJdJjjC0+P+LOoOmxNKsW6OIIIjCERE0EQ+AAMKJQkws&#10;EsDkIICJYVsdKmTQEYhO7qiI25P7TWpYETnp/3HHFdGz6v92n/Vi3c6urqo0My3VzXv2u/daz5pR&#10;vV6O34Qf7AP7MJyahGKi7IXgysrBX+jXDICNs5klg//MGlesfu5s03PcnqSJZ85Bf7CCuGnGmpTN&#10;ewbTPZbnVKM201UoKs+mB9Z1BNd/MKZOOVGyJJqJh2OW2Goi+cY9nqv4ZTl5eMg0LlkZtyw2V4iH&#10;bINEVlsy1q57bJAtbna91jNeKJmojPBNKS8FzCtZl+a5BPWCGGqCYGTMy8gamqYYIoOMg+nncoAM&#10;sEFPYSKAeLJp+fREf3An2Qp7XDl979X0Pj2jNV8tGpVXFuxJDJj8IUYAT2vg0/3diu/Dk2bw6LYI&#10;f6OwzR8GzUrYI5+4YsLSpKZefN38fHGxQ07JYPA4+3SxsxHY87OOzuc/EQLoA2AQ2MJtXbL8p2FF&#10;AUsk2Mw6QI+S6Y4mHkl9pdJ1Fx0c4+litJmLvEzKdcfIbqvGwgNzQNNVDzu2V11Zew/fdIOi5VT4&#10;0YtceQwthm2B23mLOMYNZTh06quXNU2IHXBHI2rF9zF0hA+dTHKgjiTWb2Y6AkbzIDIoOrYuj3JA&#10;wf4qv5YGo+GgFCelgmEFF16+ct++9fTgx2nEid9kLfiIBvlR6Qs3avTRuzaZKeu3wqq/4WNod1gW&#10;d2RfSsZQvjPooZeqVFMxzjiSD6NXJR78WNcK0kQyqPEW1UVmloul+d7DwHTdEBTBs0/BM0zJ+l+B&#10;ovU7li+/f3R2ykbVl8/7Pvm83kyBkvfbrDwX9crWnpVz5vVEEZ+/2gnjO1Vf7fyV1bTOfaTjgN2U&#10;iMQSWJD6snjQmYvBEI/9XCpuBVIpgg0VhlAqJrGasEpg7IGxX0J0irefUzuqGPX8WUEYl77WN9ry&#10;ef3mmDZqzRZ3UczJXu1MuJeCfWtxBGesYCadC2aEjiJPrhJFUTOIKBePHTNSgJcHZaqJpad7idaj&#10;9yajwqDR+dtvig/CN0asM/JkJGF/mNODltqc5IpWYb8t18PD6u7JfEt+E/xUL4KHRbXJNIMAO5mW&#10;ctHQ0ZdPF0CNjg//hSAzFPP7TrcZuh193tnw58+ZH8Mej2exIJB4Uk5dMtMhUUpaTfwLNh4qbCdS&#10;GWczcb69ZR5SBW+TORUkcj1vjcZDp3K643rYaDz2msmupgYTkysg/ok+2ucVYuKu4Wdrk8duGhnC&#10;dNp7fzb2fqz9LMK1bJlOOeARr9Hv9gTJakw5QKuKslEjS5lzyVXgHy0FqDxh6yny5iCcZQay3kl/&#10;fyhLE5wQ/K1Murx24NNhma4DvXyVuIeDtFIpDBDrYSgtvEaHjD/oNLmwTeYO46+MklhgkyBURWZd&#10;QXSOPZkel4PK41VwFp0V6zUmAhxvNBGZxO0ZuUm1vD9YO+PY7VtoFbZ9tbAf32a/FLQhSSVkREul&#10;/JbNDlB64hAgBxpGezyXIU/iRsZUUgm5wrxR1OO12VQvG/aAJGRZmuOxK6kjA8LoHCsRIcqpHkiV&#10;YraVxw8Bt2IsJbGSFDIdEVLGfYJnHb2ffigneBZXQUfxncSsW2pe+mu/tQQWfNCG7gKmvljz46Pu&#10;gxFIWVGmU1XrpINPnkDf6OUJ2XlVowIQJ2jt6jWilieTQ6gCfnqXr8BkCKmBM+xT4003xzQPw7un&#10;b3emNiYvRNxS8N9gTunXTVjL9wcJnOl+shHonjEOhcDJ1vYnBBa7F7sXh//6N7O7dP5iZ/un7c+7&#10;u/unXgwi+YuwF1VFlriHUMTaQuRs0qjtSr3SpzkuWKIrifSSzvRpxIrWVjxUvpuLVau8Hcmf0cTR&#10;DNQ9VCU3MI3cvr+xwqhjbzJepsmd6tWczjJOiyd0Y5x4rDAeFUEmdPdrFWL+qDtVYi/GIx70onHS&#10;ELBGHBqEYJ19zMjwN4cmC6d5iaqiG4knq5dxiFuSuukgaCeZFKK/pP9+xeRojFSMQFiiCFhuMPnP&#10;a+zxEysbdJmNZkYCGJweTK+QPizFZyJVDtBBzBK4taB1LQ573kZ7IM13lt+H4SNQ1B65kPDakP7A&#10;CRPBVsBnz5/ht6LcZp5b0wCZq1PGSSOsRfODFqjR7kQRkaWWNI1MivH0JeByL+euOYZnQgytgzzG&#10;NOK28ZtmOEBz/Ddq2H5BlNFrW0GFHUB13cBp6vGD2Wa1HCgWAAWMzSURA8r6zkmZKi6n1lon+tLD&#10;VKVAoqsMGu28lETM36Q9XtOW8b/xgRMe3k9snQhvX0gzBsyUrokijfKAIk6aUdajSQvS1vaDIa1Q&#10;WHOeqpIfGIItpCmSff2vHwqlv/tg74EsJNz2mR7iAdGnal/nOSVP+ZACsHCtQRbbVqJ5sHW14SHz&#10;bIcF9GH45OofJ/9S3kK1en2GbQm8IrkmtzvQaSp2LYolKc2eKEbsL3EKShg5UIQjYxAJtA34EJQD&#10;nLjoMcA3TwddfRX6FRdtXFpV/b/a8Dxrfja64cO8Z6WsIAITsSGL8g+kaiaPA+28Ec/L9b9eiBgO&#10;Fve7njZuN6q9UXW6zlHl36U4kqsUGixHc0fwiKFCQkZTkPvlRresWUWT0eXz84fdnyLDrzEdmqCo&#10;6uiHBLGvghG49dGwPKAVHn5k4LyM6tVXkopxvHT1ABq5ksCu4VLoLHOWWGeFRMu0jq0gllvA5qhm&#10;60L+UB2FcVAEYoS+eZjbrDQQkBX6mbgQa7ZxirZ8Z8HWGd0yvWYGKZsOW6x50E2ZENmuREXuHBk6&#10;lCjHMcU7F6nQeKalg8CUX5FqCHOGrRV3KBYgtLCYEC6lX/TGL7cAFMdD12R9hcMkRWsvTvesesUa&#10;Uk1JuUZHYXLpEGWqUdY+ZA3HEOneTER0N63pt0IZAImRw98dYmXIWt0Lzi2DrN72h0GXxJQ+kCXU&#10;5gCF7lCeBRFvzOpJJchJ+pspZYpZ5YynjSHV3bp81TC/v5lkznsd0/fvcgT/R9V9p2ZZPbOhpNJR&#10;rOCzzlq5NH06+gqYKqGYZ/PienPTcxjYOA54PP+4JCCK2VW6YN1+Pd++PdoPh/De9GvhSBYZEM8+&#10;ZuE09CPEokn9xYAGGytLXtqIMr191b6McyoEwqO7RZURuS3pq7BluJuqntcOE9uVPjXxe1aQKpTi&#10;gk5oDX9XHT8LSWlmb2ZlvYbGDpUsJk8/fg8kcQzbeo8fQKyRUsSQzEsxRLvBCKJjeIXDafMqM0HL&#10;0XREoquj3VitYx9fMnWbbVxX4dNwAxRDwnmP1mqU7bU7B5cd0emNpemlJx/IZSnFmKTOulWJ1D1x&#10;U9jLis0YztP80mu1vHkoKMRtJLKRXFqpR+jB4yK5KnYDL7kffRiRBjm62KDg5lkH40ch7iXEKh9S&#10;gdQsKYmw+DN0RiKO869D8HOvzVV5RsRn2zUnsOmO6SYcXfTGBozFMSnrPzPovlgWnO8x2Yt0QvNf&#10;l/n+HwTPbB0SHXp1FQ4xp6BSK01n7VCyoWXBV6nV9EKAqeUtqlfQDMTEOPXXSHsRlPkQz9CAoFsH&#10;Ca6EkUIuYokhBQhNLyNENv8YQNCODkZxJSgz+tU0+E5N7b1BTX+cyPrntyeDfzQF/c30vGvk/xpJ&#10;bUZzajNU3uqozevg+5M6CR3R3P3Acy7GtRYu8FreYqpd4Cvp278K721snm6cbZ4eA/CIpyOARPOb&#10;mwEnf/Rln+A0kGF+qMeABTBl0w8ham222SzQYLh0x5cdES/YRcgWnIskcTahNRnc3PWy8iEwIkLl&#10;IS+x42E9Z5Q6zAEVhGispXfrIGcDCeQxJLvzsxykN10DcdXJavJJ0LkxVG6MQHIrs/fG4Odfhs2q&#10;Vt1iItAVTKdmdWIWJK9EXVURJg8Q/DbTPZRA5tX8/dtrRkCg7jP7koaMpRNJKxBk3ODNIH2d8cSz&#10;ARl+vzcJgunDA0yg2bI4xyzqmIhXOhnS6OI4G+PskqpOKxezhDIf2Nz24rYmx51ygjznonVLUieB&#10;a9QwkwqOSRJDOcxn2kIlKssEJH8GBoKBcD67ZCXP5tlxD3UNg8sIy70678ytthucvughWUTVqWfH&#10;oITG/fFHDrplXjA0tPwXvP6QLH6smjk58YTy1kPS7a4O41H+Fo7hb675ufjxpFTnW6iYlD0mFv2C&#10;siDH5mHTX79RLw8Inkbv1oK144kBP8MUn6txk5QVC3sfcxo2GeMlnZWT/NfB4QGtchrcTxmfpFYY&#10;rD3uzFH67ZtJ01Sl3r+zPFh3Cd8/Tud1s6GS1dtVwKsHtR53/8Oy7EFlz69J1axYTk1AVvNx7Wuz&#10;sfRatz6jhc63WrfsHm9rtTPuIFxiSWw9SB5v7p/vfjoNfjra3N+kt8pbTOqjXBpgZOVyJcys1Qkk&#10;MgFfBJOrp/pJkwvJbV+a/ngJmX3z5aGdSfM8xLsmGhTeBY9Ci3QavyGrQOHTfVtn2hKbZ5itiuAQ&#10;sFh3O+G8ZZlTBT8Os2yjWbINe+UpOTfY76TpZBH3rIEYOomutuasMGiXp4+0DL8qwJe5G21FAr0D&#10;gw6YGXp03X9/a3JXm/AOhmtLNgf1VBNAOMVV8v2UQWkQF0jdsOFlX9FLTCPcJBEpaSrO78r0bNkW&#10;I8GCUm4TXH1KJW8oDqfJRqPK0CuAziKnwogHvAFPHn3ERkwWWzeL4JcxN6vPruaWdVnjoSJUNGHn&#10;dY7xDl27sSk53TZNhpazUtXTbPfkA8EdJT2CveYe64GvOUNNeE355Cx/H66U9hd2tSnctrqa0AbU&#10;WFp1PuKQRJdB7eSMKpn2OmtGd4gtKikpj8YCZaypFfzRYkU4rT7TFQ5tVs85IiB5uISY8MEoYTlt&#10;Eu2YNC9t7/7WweAS9jE56INL8sAwNWANu3/7481M2D7OYmHTZSr7q3y/r/sLM4C4N53HdzUPfPE5&#10;yB/MLfDh7ZsJAaf8Ic3ytjdu6+9zpxhMj7r9k/Cn05w3T4QPL+X8LYpBaf350YolwiflDivLvdPT&#10;2/P97TOfZ8O3EU0xj0QDGB8MAIJznWsO2yVlWJdNzDnjRVRvrxJSVDPws5hfYI9+eVhwxAgLrc09&#10;bCRP22SI3r8IVKkjV14m1fGdiRPXKkRukYm4biZkRuKdaVdbaZZ3gk3UsxhGp6/lnhJjIA6qN2go&#10;nOnZmEFNmvS0LPm8cv9YHDZAH8jrPHyf6DhmvTnCRt9zs23zgkFW8UggHy+Rl+fXBri5DvQWUeg5&#10;MZ44rMuXyVDnuZ22leTbWNPke3VbGIVBNJKqEKJpMy21kyG7LLE1tZ6QgFPdMWnjKU3YC35fLtNr&#10;NEfDrJwYPSdDVkIdezWTOk4SpAJ0uwwns0YC18vSEnPhQyuGu8NGaWbMUditcXygs2cxiFaDYbIj&#10;038OWWhf18Y+b6GpUISe5MsVHkp0wDQ5jBb8Ws60gANQ10oxhUzIQCVVdnihLG0TTsYriIX3eMyL&#10;yRW4kMGaDN1re7SAtLTeFnhY1KdgLMgxS6WpZOogUxBHIvjlz4sDfmxd/QsjffqyeQmopHfzHzIH&#10;dRrfaxfyZBCnXN8W9+vh2bqC/5rBUce/PZnZ2p2JstAaWmWtfR7jZr0TjH6cRfxYzV0ukstZZxCN&#10;k9UaCCddx79RTEXjLcwft4qAxt/Ni5A1fuuK+vZ92t3xwiEN4syD+skoonTJqj7OK+71WaloZeKl&#10;OZb7OaCPUh12dCSzI+kgD65Wbx7miSykSRWy7IEeFjV8Pm/840XWC1PG7zqO1ym4WoncGF29CC26&#10;8v36MXUjOV25HL1mFX0xPzdLQKNGNuJ4/kDX8JqVLTYaCd8iPx/XOAbJqIk5jnkZm6brJTsTYbg7&#10;mXYgcT0LEAD6hSToYbWTwm/H1RNHk/o3tNHT8iBWaXd57DDqnk+ekR/x2GHWbwKNm9VmFMVXR8ww&#10;G84w6C+C6mytFW0GcP48KmO6sr30NIsxJpPKQsZmr5Ev2sjnndbMOvP7apBfdRBX1yh6cjLrGpwT&#10;cVOlymgR1oBPQs7qzuKG9pkWjVsgU7KcLme4RumtvTIlrfNCBLTQd4MVu1wnKSSINVgO4FYQ0oK5&#10;UNoifkBh49SIu/Ka8M5cSUCZrOAcYqfs0uMEaUvo3PmEGMaYfoKZt/knHSlvTuhVBGhDwqV08M//&#10;u3voOYwxFzm43sNHD2tdeu07s8vTRI2CNgWrhphvxPogNkfyxyBCC477xVxCiocHNtrrE3x9VqtR&#10;1kzu2+TtCecqHzsk+azEUZG0NxwMBTwpJ3Lu94Ztv8eH2/+r/9wXQMLXsufjDzvW2RkT0UQ9GCUp&#10;opiKHNS5uiHLIwu1MS+AUwbpldZLWf7rjNzwoEjAKFPH80z29e0OZRizCobM3B6q7EF4RNzJ4f8s&#10;mOXdOpvZ5DjLnkdboe2lgcKzQ34ztAqDzjQRCo9d9EFDqS0eTb1jdEYKNBUggOzVtAjfANyqVQmz&#10;IX6LLXvTYDlNn3Hz1n43vrx7RJ3uvDOa8HoAkTI1uC3tY54ZgaSlW1YsjkG1vLFDT6YhCnQy48WN&#10;yZnpSkbP6JonUUev4WhU0cwoGqpSQSq7olTkVomhHjkxd7+zzXws3X1eAEupppEgY1l2EzU7FQ66&#10;9lmQ28lZa5x1JzQ6bTpvbJkwLtpIekl0QmWbFrqTKftqheoWkp8MphXXbKZVRFRZ0FBYOB21EBG8&#10;1jb4QnHp6axjQlETWx/Oe2InUOKjCcTjEmMwzuamOGchXpH2zYTfzBaukSWbNplZHMMUtBU0mhoX&#10;BuEKyV1a00avdstParlKn0Uk2jikouXq/pcdT23vMI6/mCvWgLPm7/9rygqhd/e0rt7/zil+W/fB&#10;/22NfzMz4++q5vt389DUSOLBtM/r1QlTD04hczrfQSGlC+KagmJrHMFoF6r5yMIGWBHw7fu2j758&#10;Ofqyu43lP3wyiCardT5KzQsJyEabnXFiJW6q4uIXEMNVZmNmsotKFCA9DKcUqnyF5mkdoS00kq8p&#10;Mo9sktNtxUOxtxR+l/mih8kXWLWJtuo36wOYZc/920c2uWpTMKwXhYHSXL2YsAR8p5OhiSKVJ0Oo&#10;CrTBJgCB5eDr1KRGiiihfR1iV+ygxuj3TwXlTEcD+IwN2fK6a2rFCyv0ttt57I16Ah5Sxz9w+xF0&#10;84h+rmrCcd9e3uWUfmDhfZnAU9LopMeqsxtuWlhBsW2Vo9hbUMbCgU6kYxY6hWKGRoEZKrtEJtv1&#10;8DmP8Vz+LJ/LPpL53Wqh5hhlW0H02tUROQU1Swp6CsquFQBT9BkK80wH0ZJiw0H7MtNXblwhMpXh&#10;ZH0m7XjdtXOuXCYG724DVbECdBB0uBVNNg1mAk/I2DQjRXUDpSJfdfSdMCOFUrVLg56T8/u8kvPa&#10;5vcXAlzvKF/kbsgqeiJ6ClFrC33R98utd/vlDD+0H300Axee1HlcKdyk8DlxX6XVKICxCEkf6bnY&#10;vr3YC/mPoPZEXllavf7+79+hWJN8tXr574XuO13DeqRpjuF1GX/7uOZ91xLa9H5qKtbbEf1FS3wn&#10;k9k9WiHlX1aWFQQQkA4qqJ4d727Yd7EXON6IBXY+H1HHO7t7x2Gvx3MCJqtMPGBJ+MGz/XwrGAJ7&#10;jMOlFA9Bpjg+yELvZqjaW/B8TRcBGMn1ZACJMDNejRWvW8fzJEve+7uOsHE/C7nP9WhDOVlzfsyo&#10;Ql3xver4eV3HBNsZKDxjimeO46kGxvS8dMZyPk1GjuramJpNAMIrm2mMehzH3Xmj+0OnNFb/50fu&#10;cDJCKTU1mX0VNwicgrlu3BN/g+Gi14atZWBENzeqY0n5NRExWQhGwsLav/2KHh/dbC4R7S3aswmS&#10;ySUxmRFWmgxJR5n0ZZjPOG2lMkUrA68QLiR+F7roWb0cHbtFFniJRntZiIHCbuGiLpwl+NbDj0cY&#10;z8yYiTLXCme+cISZoBd1KcJOXSQKLezQihC1QKACQwoCQsBTVNIjoA58H6sJkzZGE8hKWQ9DLovr&#10;FbWmv8SGMVQGJxTHkGdr0izkA3+37XkmHt4I23LngaQ2PlPbBIrI6g+lqF/r58dLoz9CskH3Dmt+&#10;Z9zfOA0Gaqe+M7pwf07RTSiLgnQvrKUZu4bYeMcHpZ+vP/90sefZ/dvVQTry+IyQjUgvTHfIcHE6&#10;qmpZYKxWy1YLS9i8rS7PTNd++/b+7fu3vxqI95X6XwLqJa5QA/Jk/uXOLEnuVowc+whVxkmF3/Bg&#10;xS7Wut2N1TY8pUSg2Lra2Mn7MDJthDy+fU8UukDzpnwC/jjR9+/shApx3AUUahJ+/wlxf+VsIM7F&#10;uLPqNrkV28BO4WohRUGpiW+TFpmvd++FYFKFPKxWCpbTXSLpeIyTSVCO9XBCzTFPcAU302VwirIB&#10;eRRlH9Pew8OzwWsymyBkyZzKvXKdWQWyHgU0ch5zKTO9MaoibsfiZD0KN4TNDyWbmMdoLJqcoFPt&#10;WXS/fPo+qYMybmTb5oVhfvwQlIh3iTCUP6YkB+HxWSTdDJtl2Ef1lDeBaBoEdo8utNd+jSabTJcq&#10;wDsuQwm3dF6sZ+JFrkflVDKbLLbqc6ZXGRia1rmFoLzvtzxUrMTFhZrDI9q2blnu1m73z32SCimv&#10;znUtFgmJDL+BUnaXH1s7pTVBhGsrpIn+GUmH+Lulolm9IWP35jT/RaKWUaOrPD2KryLMhIKjg0K/&#10;as9c1zsTkMt1CvFLCKtonUKlSjztLouQvtnJ5S1BNrnz5fZ8PrEPJRbhdcKw49NOOCTJPN1E7VPQ&#10;rp2dQvWmveC1I1483rAUGQcqAUytP2MJPP75b+W3tsNACOPH702O5Kq0Ac+MzCazYihlnR/tpZQ0&#10;N7lZmahWalujOLUQajg0J7rnuDMz5vv11VAFb+p4Nk5Xx4wqEbobOeWYztx/6smhAyrpIpD3KnkV&#10;iz/D5G1gWJHBweMqlg9g5t3c8zBpIQYQZQko5YzSRJJ0Jt4SCvl3VF0s9PrB6EDwzqIhToo3ycOV&#10;JCauQC5Ti3fku2Pu5sWUh5fXi1J5xE5DVcEDnAuq6niNFJRDWmMMJRy8Pf+qYYVouRyYcIYe26Pp&#10;xOSLCVGvhcnUpJjSSTPlMHbqdQa1ZEZs+qbCzY74OrIsgeZ/b6RuvfmLHKlMjGlc3njhqI710uEj&#10;7nXxYjO1ftfwmMR29If1djUT8Dqa2y4x2xXs2WraFDyPK4DQekQERZ1OwqmGLCbMSrQQa6dlh3Kx&#10;jRYAgGow79PlOdEv3GJJ5hINb+XMt+89O/LV/IWUdmg6+3whRydgEhfAUhQJVtD0ylQwlmNy5IAe&#10;wvsmGYKfZNQB0zaQV8rDH+SmzHmK6V3nMY1TsRB/0zSNC1sEgS3R4iYwhwX3OJVktXogINoA256b&#10;wvMcgKaJOHTS698mEoGwJ7TFuylaqZZ1ep6v3ca8bKC5+3i9rduj0Pn+Lj9t1XzSZNxaaM/Rm1+e&#10;JOUeCsEeEPZzgIKe3c0qW379/XdWU2kOuUE8mXUgsmKA4by8vQ2lJRZBA9lrLLMzjWIZFj/pWDYT&#10;unXxSmbxoOHxm7QWzIxhItFNVEeryaw+dxW3PkgWvb6zcOwwGuAxsfHzzubO9en+bi545tnYjCVK&#10;yYPmu+sNywqw6fHmPRvM8L3n6K8RyrG5dpY1f4hQnec50omKOy7Gk66CqkTC1f6Z1URjBCcNlzaF&#10;/YJz1mHdlEt42JSrJ5B6RPy6m7t1HT8ruk7uf7MGeZbVH8PcLzpi22okHg21m6f/UMMJneRSewoD&#10;AJZb3mhqUUlk4iibXfbN6Pe//zJ8/PW1Q0KgSl9tBVeGd6c9J7WpO+lw9EMoxPXxx6/sCSdt+Ce4&#10;VAxxy2SNfXtmVmw3GplMrCgsQ1cQeYavfC07A5yCI5bL7qyBGCMjyXWChWYZExI6woDXG98KkBXX&#10;6DjZEv7RGj7SYNBHc8EolipoeXxB6Lz+WmtZ0ESAClSIMqKNHgF5NpIhJm8ohdRi9FSGjpA+leSI&#10;0KaZPCWQc5RrB2RbmQrjdVQencmYZjchbuEyYxnNJbfxqtLKFJCkqCc2LqypTlhOoxweQ54Ib0RK&#10;sRAZSvWFs3mdSYXZlERhw0Iv5JLn+bx/1iKyyVvgA/cSmedny3tBJjPok1K2tX2dYO0HngvpIWK6&#10;WIqBBsuS0YTcBGaL1Qgpo3zte24GLavFLu2Mmdj5lz+3//w/11ldCRDWKxNk+LY+dZ+kJdK5q9mF&#10;qWVV8vcHSbbuueemf+fygeqDJ0eqqR2QDWooEfN4/Ylc+Hx314MeIl8Lyc9Yu70ARlhmlt3sLr0b&#10;6WXtaH8PstvZZjjgOc0DZRSBvhhLlTKFFLO0hQPbDcdidNCpm3AyhENKocQk2Hh+WAknknHbk2Hd&#10;LXj7Vsxz/9xen7zvpnYlhXpQCZtZxbOyjhaKO8IqTndsWgbquK2lSNsgC7WIlltk0jUjMwE31Uxo&#10;mzeVCH/dKkwNgeLRgCjEF+TQRoapCWW7KSobkIDucwNlM8MRgQbYozhpLU3MO7hZ8zgfGaVC52AO&#10;kTKiChCaAP0vowdJdPMAtpoB1shFd1IPjhUHixw6WVXh5qJb4HgtB6IFek3O4DzOJhZ6XoJE+/ma&#10;zZcZNQadLSM3OuX+EmObAp8wFLKwYrRNtvgNsToaIiu3ablYjIWItVy4JmjtkeagNmqZ7MciKnLs&#10;/ggHMsor5VyG/vn6e7PipogZG1eYgDIAWcf6Lt4ncyWNk0KSdrBP47Bj2beFKCJTHqGeIxySGQin&#10;vKOuHd1GrWWd7yNM+PPPW9/Zl53Nq/iOj6HWbigKvzLEsC+fy3khb1l9YplSilgIBc5QKXWVCrTE&#10;2d7he/DH/7x1lHwnchYg1216LbqgQsLpN2aYans//nNvZhWIM1eCG5KCg1DBLLM1sXu6M982fHnL&#10;SnNKiwWbBoR3UYFQbCxQB8BjLnD/CJ9ebHpiYcv35fM+l9Pd8/ON86+DXqHZafe8UJpjG56zABl/&#10;xxsbAAvEQoCOXIykXbVllWJ21o8TzMp+tbkgycW8d0eBL65NkME9HUWvgmGecHK3ELKKnodnQTme&#10;J7CD5C3VjEV3PEpbNCFwshwebcWQ4sOHYIEtjhEx0xvo2UoZHVaHJo1Jcgp+PhJqjcO7u2iIWkjL&#10;he6iIdTQSG5Ao0Bmxssu3HQKnPyiGFPnilEFGDQUD5kTnT+Rld5TEQwNozxm64f+udrr2IG1j7lj&#10;uwmWGe1sCbEUzpu0Gwlmi3apV8fIo7X5a9pExGdJW3pNu7kC7hQ7V4Wl4u07kjog5qlw/Mp8LA0k&#10;9zFGb8L2zJSdMVnT/QTNnC2gQy9m6MYdIY+RA4HCSrUSvQWtDYs1qzWWZEcUIuJGqoyDKboxyv3x&#10;B4ObsaCoUeNgikIhX4Rw349UahO47gJ0q1QAdUO+COIRSXmjkxmfJIcYm0jbKhrlPMbqM0AEZ0d/&#10;8oNijqfih4enu6ebe193PNdft5JhKxQ4z4dKdv4caXUGtY44G7VzBnJz+JpKs1oqO23x8IDZzBaY&#10;jVM+d7YvPjhjr2obt/vol/+Ypvg7x+3cXHAXbHrbL23wySKxUs/vGtHdr7jZKZPCAVQgkOMlj8Ak&#10;EkFJ7XJ0CpuU7UYp4T3b/7y9cfrpyHe76dv/+dLthwe9dzd8wt7fDxYgET8J74VqgXgqF0PvGQuW&#10;aJazrl2v1PuBA5oNXF4pzhUBxIAuAoUCWAJv5el9ppDO7g1PhbmdcjxvE02HpZunPVAfKnuAGaHx&#10;/27XxNkO0f1MNLyQxA2jNfXY1q2M+x2jhqqixIZaB74qfY5K51XSWV8IV5qdwbcAcW6y3+mSf79M&#10;dx5/R1VnHlwvna7LJhB3yXANehGmiDP/eZqWXnP4g20KQBgdx0PlB3YqwHVtNmwzsM180fqYzMtp&#10;dG+JVu6wkvHmOhw1sp6OxBEyJCfwppVYTqYRnvJOSclz7BPQXCJzSymiETcIlzvZO/gyoWUTt2Gd&#10;HM2h6c4E0aL9U8NLVldG/W6OxrO6WlW8TBNua2juGXVwqlfq0mFkiB6j6S7IgcTgIZWgu+WCxxRD&#10;sBWgJibpSccOMk0Q3o42jalKvDhmy+IP5QPx6KB3+pPXDp7dnoVStpDfjJ4IaPr05csnZOhfPh1t&#10;n3oKViQaOPt6GChG/F/2j0MgKDGbgFIr5PfxZHvz+WJQwWW1c8IiHQz/vDwpOjt/ZBGO2GNIoNEI&#10;zqijs/z+bgR+OTpZvtTyiXzHaderFvoMz/XYIGZ60TannB7YnNB3iDc7si6Q8JhI9GulVIRsyGzF&#10;68MKYJOVlj/Nb6Cf9eZ9p+dA3Lybn/ep691QMJYpXRari+hWKOeNyMQ1aMYPi1vp3AGe+Cbf0JNL&#10;HkuYxfpJBxpkURvP2EGZJx1bgSQagY7JhVk836/EfunwAboN2jPPm5k0vKFwa6/uNEN4MPvodXYu&#10;QzeQ3hBa2xppEOsjnTylfGNwhUIB0HprCUf0jbZ26JGVhrROHmtIrTwqG34Wy6RBJD2oouj8HcHm&#10;cMpiw2xFGVVUZhIq88RgibJOQ73pTidaQ3aEW2RC/a7p5t0QLkYVbnC1uAS4BqDErdAWYn0rOzO0&#10;CzBInEogV4lnYbhV6kOx5MfofhjcWv5EEYQgHjvKip0uSjQVcg0Jr9/rDdBf8NziWzp3bQnYZNyt&#10;C1UEJ5SFHslgcxcVvR0H64PSCKRsFX4GmvEsVy6PEmuQIheTFa0xpOYhRKmoDV6BU5Zls52KVNLc&#10;U9Av1Z31XtnWsrpo8NcmmIHvFwnRSV5F3vDPyHEbTix8ng8c73za9lg5KIT4Q3K+vO/oCHrw9pdA&#10;bZdIhUMYrNdXhwdbAd+fX06hCEelKEuXrDDCktzG9U4sZ8WIoSN+MnzYWEjLJCuMFTivjZeTeaEf&#10;iJm5YN8bC6YZkNerDFbvzMXuYd5QhJDL1hIurtSpXB/JcJ3PFZsOsGKBWh0xNoljylgNxO14NJEm&#10;jxFkYrG1f/Rl8yxMhGAhtufLb+7ubO6zCfns27zYu95iVZ6IL7MR0tDmy34kFAF1z5c/NQBDNLCz&#10;xSg7PL7QlvcEYRXtXrTEKEMgGjifROch7DVB9vXVOwezcjznMz6yuUdoS4YDstBTxzzAER+/a3Is&#10;AIr43jhPp0qGnOhoXqyGrwomIEn3cVSFHQtvywQv1lcKFKkqBAxnc1fqYe2q0V3wH8U3OnodoHfI&#10;OM3qFE3blMWIaSvu8U7bqU59AY+oQeP9PBVumTFHt1JlCsNqENVn12z3XzCMVCshq6ecox62TmhW&#10;fPu5ERF7kQZ9BbDGSxlXuiZGGbNQXVEd2VLNe1pLGPe8BJXIa2rGI4JG3fIi2XTWw1lnzDp6ZheU&#10;EOLYvOYFE4eFphDJthALbglDQCZ7cLhl1/lq8DzjYYcVoUhGR5ZzA/iFI/sjI1xuc8CHosc5V3Ez&#10;GH3oNIQQpg91JFVjs4xOn1qXrJMHBh0l8tu4OORZcXyWDjkap7ve0739HRJxAlY4HMFDvX+0/eli&#10;+yh8HMgfbV78LRq7Ot7weGKHmCvC4b3jk6utUiiWLsbwJqbSERwZAhwqApSdIeki0OaKfon2W95A&#10;og8WnIBnOWPsLCLrLnGtoMiM/eNdye8cr2TduXqSk1c0Z8s+w90oK9dMnXuPMxueLi5IPlMrkoiB&#10;WEhhzONl4ofRvbMPDyvohXu1sw0C63z/6H9/3YNb6MF2dpBetqq9tCYWVskbxv3VBJEIzoySxfQR&#10;1XctEYP1JSUzo2MrJQop/YVgHVVDNZIxs323cIFJKOCeSYuHwFAlQWu5/C7cOyOL9mpi2M7dkbF0&#10;NOTof39hlbFatVftxpCeeYgY6LU57ypLZoYGjT71Rg0p4zAxq7o6TRuvzBuIAEFUL+lls+i+nkSb&#10;r4oik/NLQ7fvbx3UOkjaFuRYt4dlYBqPcIUYOHeCaO0jIhW1hxoCff/2qHDiIgdukLE9zWYlFS0l&#10;gTaB5e1lsF8DTzn2oPpZuJiROBXriiAoRSq5WoC80IJVqeS8QZNAoIkE+zscQRlhJxCoYaFTi8uj&#10;m50DHcaMZSHdBIPUyULwrdX7Ormav8liO3lYYWmE6VDp1ZcY0quKrQcmIHzcWFhgmk9Fj6fGFrJo&#10;IfwyBHim4uxPEUoXdatC4obADeYgZ7YtbHzCLuF7nzhy8m9dg+jMlHY3r4/DQRKWiwSIiyp8fPXT&#10;dfg0lD/d/cmzdcV4zuvb3907VDwfdgpwl1g8+Z+taEQ2f3lZnnx+5lKpom8/J29XIl7iS4A+nR2h&#10;sfmNOUZQjdAb47YfPd/RUfDJc0EA/+valYYqRaSUlr5wjCWYpSsaBbz5+/c7GBJZJZtS0IkcGUuI&#10;iBUL7b32eBABef0xa3d/e//T+ebmqYdd6i1pq0EvT41xK9xzA3mEyBune0g108aQyCY2dhJFVIFq&#10;2w4F0tZGHCGfsOTIUPpWWPBuTg4EX8rPWNbv7urTdf4nB4rneQ2oELVboRx3H1Z/BSpQRDqOJWmf&#10;yOpfJ+KevI2O8D2d1yzAfmx42fIM6ArP2Slhw5IloQRrjLJyNlUZsYgYi92fcMvBZR3AbkfZN7QV&#10;79ryf39QXAdai3aX364pR29488+mAyY5Ec90mqlZVgDPF9ES7kesFtJ5K+gHbYMImLbTLaWqAqV3&#10;ljybWF0esKvPLJxiNAQOzZ67qTj4qSSBoIWlndC6NmdbRsuO2aPltWQjKkhpyVS3MJ5xWBezzBRa&#10;Y9NVKC6dHpm7HmhC7u2ST61kMWDEzldJEfJ1hf7emOR1jV2zitnDYSU9LD/Mvi6OW5y6riTgTBLl&#10;JYq7id6rqKJ1NHPQiPG5hfkMTtRs6ds6vColcYx4C0Xv8cZePli8jFjkRMaOjwNWJnQc2PAcb1x/&#10;PQ0lYgjQfz78+RhxWTRCmAYOb6uE/RAv12E05/Xt5Jmpbex88p0zXt47Oj0NjnXvFeldZlZhveiO&#10;9RhxpeJ2RY9cvPf5tCa0+V3CW8cQ4VgB9+7uZir6pQbnTk9S60phY+vl2/uCwE5m/2gNK7kI9Puk&#10;otNtXpHx8CF5xPHEzvYmi+ntvf3dn2N7P11fHYeuTg5YRcebjWwuHOMVuLOVSJZyBEzFlUGG+juR&#10;cIqxvhcWXiwRjOW8Yn8wBs+UBCPhC8cdjGcChzBDi3WQrajAHokk2FxQsLANHu7Wlg9JhUQx4KnO&#10;QctjnksfuQt1I7zsiO7e6AzS1DLlyiAJKx4B1JBXZAqFmNRgYIaljp4B1Tuyy9eykfGgHC4zkhgp&#10;QdIMj7/dWDxWeVF0s9VB1WTv0VrDeWt3Enayimkes8rjD+1Qv7+BBcimT8+8qZ7NnQTuGILHIg8k&#10;smKL9J8YP8pIHCbVoBePkB2sCJNtI7wCYFNvCGIJf0eVo2BcbnVKOKqM0dWAtlJCuTYZHMZAKRZz&#10;qHHKM+ppxDsxg17+wb+864BmskNXMYG/+vayUrv4rtnU+wo8j2aUPMzmSFIWrB3x4Eo1ypnGcgpL&#10;InL2qhJQK45hwLB8Yx+N0JKhAZ6eRBaW1VYYNAAakVCA4W6weHpx7itkUiErhINkb88TSoQD5xss&#10;zFCQHcLZglhhhfx71zgHowdRcgdiKa9vL4ys2RsISNEQ9mOhCORy/lAYnA/LM0zlyveAJNxMc8uc&#10;ZrM36h2h+vCT4SMlwjzqhWWj0ot5QerRWheuUHMXpiv0cyLM2Xb88pXJG0P1dx7RioJNJ0JbaWqM&#10;K1molNUGM5QobCAZ2mZEHE2PCfuouqRHnxwcQFUclDm6si65gRT21ukWxFG636UANXwnM8XDBFgy&#10;mRq9cqk5/YguGnKholFsKJSLWzw8WIq4iogWDgt7OigzNL83N8xUlJT9/DE7HvZMhk3XZCih3yEf&#10;lC67g32fX+CjmCrCiX0kSwsEnEplkM+fbx5b8B6zBpaf7DxoQMpppm2gBRH0d3VdhOBl4qS/3Xd5&#10;xs46pWq7mcjUQbp02XG/grztEafSObDAusDL+MECCdARQ89s8XQnkO3l6IdcB99HSfzSejYeS0PG&#10;y+CRdtv1dMjLIwrVLxNJi9SiXC7dYe1XrKS0xevDBAwqIoYnKpwheELIc8Y1uTcdIbkLCI/ZTE0a&#10;MwMM/m8RTxboNnE/LGZUMn+xyKCm6ThW+hmzVo1b163ISvUuSZyMjvxttTIpw2wqb36ZakCRZDXt&#10;6KhGIyDIp6sIWoYd0Djj3kCkyNjf8gQQ+xQCnrPPG6H98PE1XcTFxfE1GrIv55tKPPq8sxfeglGw&#10;e/z14jocDkYTpa0YZzmsjiJs+7zFPjqmaDPsrSLUEK3HiwN/G+J0YO4ZlJwZhwzbxpTPFJcAfIXp&#10;L3+/cYpckaE0kQgjYbXUJIzrbNgncofzdQe7i7WRM6wLhQ2HRnK+4AnUcImHLxyn6dKKEMajkK/Q&#10;wiaCG2fnnzZDVgxMjJVlbr4kPewgDqylPOh04e5XKqF4tspRzsTxgG/wGIteQgH33AfyVmwLIidI&#10;ZSV9lxlMZmHnKgqde7ailBt3T++IxExGCfe8O8Oq4BjW6FhDN2OQFq6QrpkZmhnBGVy9Lmxsl9tT&#10;Brxg7nU6E2SuLcmEFQdTMn5XQ7jChaCcrJSFdMQF8ionX7v7O6sQra6nj3fv8nQ9vbOfW84abItH&#10;YPORbcA5htJa7bp2MFVOKOoOkYahukGt6L0qsCfXa+RYn86y8Yqil0hxqafjZfmhDdszUznAKJSI&#10;FfoxuxJLD3hxMxFB/uWQKR7C2t8SNFisHtiEEqJxBGPzRyU0xnNqCUBsuyZ4mR/rtC4NksnUAB08&#10;acN0f5fU7WViBuuqcQpVfQfVbLoQ1tYLKkNXYpU1JU1W0kLiR3k335hDq4uGI5x2tdkm5Qb0WoaX&#10;HNs8S0piIMY0ggFo1nyctSA3gk1BVWwrfnUc3rq6CjCJYI++49m4uDjd/bxzQurGhmfTw2ACWepW&#10;LFcIobwL0SqjC/WHYuRD4N5KCOIRwjySA2GbkvZeiwtCmEjO5egZtqUK++fNfNFx+k3QJOTk1pWp&#10;XVfucMpsdzDYj2i5srKKDW7YAMkZw5gSjKJG8a1gKRQUk74Q9B6Oa6d5LwwaC2T3JpCKYsG/txlc&#10;1r4exwjZzbgZKKAoKYKlur0VAaPgjP2+43KnyTemGI2nUMhz3QGCy3IovhWX81uLpA6sRSwCbMiY&#10;IjFLIiJvAY9HaTsencDvkkbQhd5Lt/n2h0lOYDVhej8DxdJN8HGKzrcx7UgHMZk0eqLMK+HUZOJw&#10;yVPchwTJQ+VQS7fGQJi2gjoW1w02aFcTZVHeiEV/lwXloZFJxuV5bSCUQo1PgvSoY7pM0qs4YD9Y&#10;rw/GX0P4w6vS1qxZpoAxzqEJIyYPnhEAA6Av6VRZoMMOFyiQJug1U3FQK4JJdyf1vkNoQgjdWSXu&#10;D2oUqX0G27mFeVpqIsxOLhUKFGoMyRiHuLY2tPSMnMyUJ2W5gGv2MsFMOVF+orwgNA+6A050LFO/&#10;tJMTYbKp+LbclzqsIUhybutl0J2bqlalM5FmxzdX1ghxB5L3M+DgNLLHWIFDIf0lpywR98FiDDm0&#10;DxUIbhCXrWMuxzCrGAyHwjnhYm739jY3rw8uD5VgvbtHNOhOGHRPFPhOUsbNtK59kNY44HMRbIgM&#10;dLhPphLC3kXiseTr0LiEbx7/wLInPcXTw8Lbm/eb5BIxeFooHhDxD5zYLH82SjFBUGUKniKJ9BIg&#10;IfhoXZMNIDkFAx1and49sW3WQZElnYdhZOH0YuenvVIKV3oi9DnWuohFD4uKrDY7qlQwnl6m4mkn&#10;s1ymwocc0WWAs6y2ScDmP9SPoJqBUWHLeKiMTklei8HUuNmR9YwHxc39W0+DuDq+f+MlpRoV1CTZ&#10;8duHP1prOS2if2iS/Ci7B20QEGOtnVnjgbEQRpZCx4qH10MhUKysgVQIAsRKGiURWU66Eb4KKy/B&#10;EJ0yvoTHH7rl0fMyrKjj2qjAkWdnzJAC7qG4tyh6AcsLRFhVrIIE9N+fuGBmY+FgJKVb2WxGMFC0&#10;SPM9rZOTlZk56aRTnS/QW+DsQB8JRCKhoUUuxxpOGLSiLRmb6SfGBdFTzJR4TCCvQJnoI8eZhALB&#10;eooQ4/+zLmmRrjT0ug/31FvMH55WDSRhot/3+PlKYV6Utcoc6sPSrAAJoqRWmdGjHZYWqFdf76Dx&#10;ruh4dyXPMNghxYSWbcUmZoRZrWYK/lLAYxUFqWZTUwmFvTk6hePPO2FvcCuC4w0LBQwZgnn9fsu7&#10;9+nPP7dP974m6g5NtYeWGOA7XTggLO5aSTljFN+IMQ/lFNMQJGOEjEYYZCSSopewp/pxt7Y9f1tL&#10;j/nnwq4vxumemqi60jGRl4IFoUwThycHg0SkTCANMI+B8skY4TIR53YCN4X+oglxhvBUZgpaXaSr&#10;4atoNBxLpKPXgdBxGBUft/PcddBzHD84uRxEBnhIy9m6HY2MmSnBt886JVLXkdpycy9XOHC5C1ci&#10;ksqwtceCW8CzC9MBQW4wLnQvDweg1wSQP6sBcs15/C7yLC/IdRm/SebTXbRNSyf9sNxM6N//CdKY&#10;fVq5brwghE+PNBRTuDMjjVdlNLCCbhtTE80yJFmBkrkoGl5Lw5hIzFZaMXjroDFB8HvyplCEtOGI&#10;l+mgNfBIKR+BGYiEntAJdR6/0ctnwh6SZoo0uPNMsYJ0qiE2lyu/KQK0Mg2/E+XsynlDzH5Q4+IV&#10;imd5I44mOglRKoMUMSo2OfT7wsPaJk5Rb9L2DQc0jUJdIb8Gxk4NUpj0NiRAqyO+v2NDu3jXos+s&#10;+hSCtBCon1k8hzcbU/PbzcBZCS0VBzMUu6ZxdabwEsQZ+ihd0Q2XErX/+98HByzpxcJrtB3EboWw&#10;Au55NPByC20FmcWS4ZmURzidO89b7Mn8t198xOXh1Lz4c6fFFibUQoNO5lz88jLJd14JSgYkxcya&#10;yxSpiuTbpjmgL4tFJCdlfj3dhNr0VxLhmsTyoTS+n2UYiy8nC9cVjdcRd5HBiijRSRnHYMUhMp1h&#10;LqIRyrCSRMhDLLvY85QzS3XNz1iHwJ2YV0JbMSvKYV6yrC2ATgF2nFa4FLzeCh3Eo3hfOXRRLJNp&#10;k1AuCXG8gLtSGY5AlyYRhJfL4ANXmnykgjtnhKFEWEMafEIsIXqZCquIoSRDwv14XtYY8jtp/M2P&#10;l3Xa+cQMMoyuDU0mqrYfQ9WYIvOmoleQCyXBPFIhmgjd+DiP0XIO/w5dFhqAzHsjk9Mr897rOukU&#10;IKfpKkzY+beHepZrJ2TYdLkhBRzddFmrlEY1nlQ0udlsD3/cmTMDF3Y25WEIjJU55fbSFTetLzYB&#10;TWDTQW8yS+m2R1Xlu6W40+VETHdZrkx6EpgAN8bsY4ZuSpczxcuILagRs6xIKOnxD7XGPdMZowRy&#10;19w2SpW+nj0W57EWWeoqYC5R5nWHt87EA2grPGauO7/+4jHWE2+Oes6Kw890m2+y9N6dzkyLE11R&#10;sr251IC/AtbPgDrgMyAFgiVJhck3zCHSSbDxBQPFoDcQimmJka3kLth+bOZ9X77sbcXIrQ6fblso&#10;mmNXJ4R1cf2BFK5PPSWpA7G5WoDRUlAfnMwq4DIBbEM5crs6Gu7uv/1/s91vH5Y8hBPtjpopHh1S&#10;WuO1YQzkYHK08rFIRknOwfBJBTa9EjKhjHEiF7N12hRs20Ea2GK0SFx2kfUKH5Dt3dvdMK8sJV/B&#10;WYjY3vOw37txvr+HCpkkCJwP5Qw7aehDZpw1KLu5+Gub52uZNGS2WEScpcsmFQrpm0i9yh3k4Un+&#10;a0Z5ZxDwKZCXB1KiH7uel3Uh64738a86gc3YQhO4XyVZ04L5Rv2tBMU3CoVE5D59NCp5dRY3prTl&#10;Knn89Re1XDcKRJCTjwQnc997VB7O468K10VV965G4X6Ce4CnUq+NexpugFqS1xFEyC7MRfHiTHwO&#10;C38xyJ5o57OXsYy8+AKjKJRUAiQTTPrIKEOgFqNnAiTK4cw+LasM9ednUon00GZAwGWHnoOFXkFe&#10;csV7MKIg3tnSJRCJ2DLo6NRkfTXW3ljHJhMLBUYuJDzmGFaoOpWueZSaXBO6rkug9tgqdRpmXf30&#10;6/zBXnvFYMjEfkGbEmSBFQKuEt6wnHR7xl3I+0Isz0UHvJuiO4sFRGgBJWDQJ+fY8np4mgoNjBQM&#10;4FctQBpzlPy6eCwEKMisu7haaQZNJzxA7JBKJpLmu08NZlklUXLGaTbRI/fuTsYaA5w2/jxzEn+4&#10;m77dr8wXtK5h8gxvrcnO5oOCwxv+x0mk6iTVTmB1VOsndQjUabczd8qvxD+mFMcb4fDgAgmwoBDe&#10;KkXPd8M4vjCCYmjybgTsHLy3vb2Ni+2dcESXUBqhJm1CrsRrDZcwKMpEDJEmD41mNVnCmOmgtKVa&#10;kVHRRNCJpZVmzRMV5wtoZISCddXj3cML8zKPRPRvEp/dvfzx8sdaVyEp8rtEcEYRP/k4lSXW1Dmt&#10;Wx8Zgo83a+/pxOwDze/QMML4TW/0i4gsJBXiCEZt/zj9eEEYPLik2A/gsdh+QmBB5j8VQ2CK46mM&#10;PEjNHTNBCT9RPZvz+AFPSyYKBA7ELdf7jCylVcGHOtqENzOcgs+wLQT9N0x48mrq5IcQkdbj3jer&#10;9EnN4BFFSKjBTDEIKLggsgTFMlMKSS4YLElMNVd2qPE0MeZlxcElYi7gCrcy9RIzEbKEQdceRAh9&#10;ylepSEumbSppXQxpjrnXMdEQ86xn+mN6CiTfpCWqPljj4L9WeqJbx8rX14MSqlAuzQuObtebi4XD&#10;Hj9TYz8B60JRanMN3yu3QbpyLClxNUVDC4KBC298uQzyGNwBs81sls6NwWi3R4tGFAwu4PbNH5LN&#10;rPFA6/zBvyylazyhMSohiJNMXWoKxoFOXd5RHkupAuTLpA571idMUumBFJXOngOaJ7KL+oIqg3qf&#10;qdB6y+AL1KjE3DN2eMCJfHUgfW02EWdVE2avSSsdjxV9X6+38D2QUgbQVgObFIXMrEKvEfBubAhx&#10;vmcTSVrkhN5AwWqplKFa0vL0Ak9I2AaHJe4DYRv3aCz/H4QVNg9JmA5uAAAAAElFTkSuQmCCUEsB&#10;Ai0AFAAGAAgAAAAhALGCZ7YKAQAAEwIAABMAAAAAAAAAAAAAAAAAAAAAAFtDb250ZW50X1R5cGVz&#10;XS54bWxQSwECLQAUAAYACAAAACEAOP0h/9YAAACUAQAACwAAAAAAAAAAAAAAAAA7AQAAX3JlbHMv&#10;LnJlbHNQSwECLQAUAAYACAAAACEAEcbJ0EoDAAD4BgAADgAAAAAAAAAAAAAAAAA6AgAAZHJzL2Uy&#10;b0RvYy54bWxQSwECLQAUAAYACAAAACEAqiYOvrwAAAAhAQAAGQAAAAAAAAAAAAAAAACwBQAAZHJz&#10;L19yZWxzL2Uyb0RvYy54bWwucmVsc1BLAQItABQABgAIAAAAIQCUUpBf3gAAAAkBAAAPAAAAAAAA&#10;AAAAAAAAAKMGAABkcnMvZG93bnJldi54bWxQSwECLQAKAAAAAAAAACEAV349r+JmAgDiZgIAFAAA&#10;AAAAAAAAAAAAAACuBwAAZHJzL21lZGlhL2ltYWdlMS5wbmdQSwUGAAAAAAYABgB8AQAAwm4CAAAA&#10;">
              <v:fill type="frame" o:title="" recolor="t" rotate="t" r:id="rId2"/>
              <w10:wrap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00F9C4" w14:textId="77777777" w:rsidR="00DB3381" w:rsidRPr="00B1087B" w:rsidRDefault="00DB3381" w:rsidP="00B108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3in;height:3in" o:bullet="t"/>
    </w:pict>
  </w:numPicBullet>
  <w:numPicBullet w:numPicBulletId="1">
    <w:pict>
      <v:shape id="_x0000_i1033" type="#_x0000_t75" style="width:3in;height:3in" o:bullet="t"/>
    </w:pict>
  </w:numPicBullet>
  <w:numPicBullet w:numPicBulletId="2">
    <w:pict>
      <v:shape id="_x0000_i1034" type="#_x0000_t75" style="width:3in;height:3in" o:bullet="t"/>
    </w:pict>
  </w:numPicBullet>
  <w:abstractNum w:abstractNumId="0" w15:restartNumberingAfterBreak="0">
    <w:nsid w:val="04444FA9"/>
    <w:multiLevelType w:val="hybridMultilevel"/>
    <w:tmpl w:val="9A6E09F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70F69AE"/>
    <w:multiLevelType w:val="hybridMultilevel"/>
    <w:tmpl w:val="06D20C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8B8360E"/>
    <w:multiLevelType w:val="hybridMultilevel"/>
    <w:tmpl w:val="B78296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C013519"/>
    <w:multiLevelType w:val="hybridMultilevel"/>
    <w:tmpl w:val="2F50815C"/>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4" w15:restartNumberingAfterBreak="0">
    <w:nsid w:val="0E464D0E"/>
    <w:multiLevelType w:val="hybridMultilevel"/>
    <w:tmpl w:val="8CCA998A"/>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 w15:restartNumberingAfterBreak="0">
    <w:nsid w:val="137C3B7D"/>
    <w:multiLevelType w:val="hybridMultilevel"/>
    <w:tmpl w:val="D4BA62F2"/>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6" w15:restartNumberingAfterBreak="0">
    <w:nsid w:val="15AE6D26"/>
    <w:multiLevelType w:val="hybridMultilevel"/>
    <w:tmpl w:val="2CF4F9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B124954"/>
    <w:multiLevelType w:val="hybridMultilevel"/>
    <w:tmpl w:val="5ABC4F74"/>
    <w:lvl w:ilvl="0" w:tplc="4C8E61C0">
      <w:start w:val="1"/>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F9A0442"/>
    <w:multiLevelType w:val="hybridMultilevel"/>
    <w:tmpl w:val="06E26F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0B33630"/>
    <w:multiLevelType w:val="hybridMultilevel"/>
    <w:tmpl w:val="0208291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2351505"/>
    <w:multiLevelType w:val="hybridMultilevel"/>
    <w:tmpl w:val="11C893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B366599"/>
    <w:multiLevelType w:val="hybridMultilevel"/>
    <w:tmpl w:val="B0787212"/>
    <w:lvl w:ilvl="0" w:tplc="0C090001">
      <w:start w:val="1"/>
      <w:numFmt w:val="bullet"/>
      <w:lvlText w:val=""/>
      <w:lvlJc w:val="left"/>
      <w:pPr>
        <w:ind w:left="600" w:hanging="360"/>
      </w:pPr>
      <w:rPr>
        <w:rFonts w:ascii="Symbol" w:hAnsi="Symbol" w:hint="default"/>
      </w:rPr>
    </w:lvl>
    <w:lvl w:ilvl="1" w:tplc="0C090003" w:tentative="1">
      <w:start w:val="1"/>
      <w:numFmt w:val="bullet"/>
      <w:lvlText w:val="o"/>
      <w:lvlJc w:val="left"/>
      <w:pPr>
        <w:ind w:left="1320" w:hanging="360"/>
      </w:pPr>
      <w:rPr>
        <w:rFonts w:ascii="Courier New" w:hAnsi="Courier New" w:cs="Courier New" w:hint="default"/>
      </w:rPr>
    </w:lvl>
    <w:lvl w:ilvl="2" w:tplc="0C090005" w:tentative="1">
      <w:start w:val="1"/>
      <w:numFmt w:val="bullet"/>
      <w:lvlText w:val=""/>
      <w:lvlJc w:val="left"/>
      <w:pPr>
        <w:ind w:left="2040" w:hanging="360"/>
      </w:pPr>
      <w:rPr>
        <w:rFonts w:ascii="Wingdings" w:hAnsi="Wingdings" w:hint="default"/>
      </w:rPr>
    </w:lvl>
    <w:lvl w:ilvl="3" w:tplc="0C090001" w:tentative="1">
      <w:start w:val="1"/>
      <w:numFmt w:val="bullet"/>
      <w:lvlText w:val=""/>
      <w:lvlJc w:val="left"/>
      <w:pPr>
        <w:ind w:left="2760" w:hanging="360"/>
      </w:pPr>
      <w:rPr>
        <w:rFonts w:ascii="Symbol" w:hAnsi="Symbol" w:hint="default"/>
      </w:rPr>
    </w:lvl>
    <w:lvl w:ilvl="4" w:tplc="0C090003" w:tentative="1">
      <w:start w:val="1"/>
      <w:numFmt w:val="bullet"/>
      <w:lvlText w:val="o"/>
      <w:lvlJc w:val="left"/>
      <w:pPr>
        <w:ind w:left="3480" w:hanging="360"/>
      </w:pPr>
      <w:rPr>
        <w:rFonts w:ascii="Courier New" w:hAnsi="Courier New" w:cs="Courier New" w:hint="default"/>
      </w:rPr>
    </w:lvl>
    <w:lvl w:ilvl="5" w:tplc="0C090005" w:tentative="1">
      <w:start w:val="1"/>
      <w:numFmt w:val="bullet"/>
      <w:lvlText w:val=""/>
      <w:lvlJc w:val="left"/>
      <w:pPr>
        <w:ind w:left="4200" w:hanging="360"/>
      </w:pPr>
      <w:rPr>
        <w:rFonts w:ascii="Wingdings" w:hAnsi="Wingdings" w:hint="default"/>
      </w:rPr>
    </w:lvl>
    <w:lvl w:ilvl="6" w:tplc="0C090001" w:tentative="1">
      <w:start w:val="1"/>
      <w:numFmt w:val="bullet"/>
      <w:lvlText w:val=""/>
      <w:lvlJc w:val="left"/>
      <w:pPr>
        <w:ind w:left="4920" w:hanging="360"/>
      </w:pPr>
      <w:rPr>
        <w:rFonts w:ascii="Symbol" w:hAnsi="Symbol" w:hint="default"/>
      </w:rPr>
    </w:lvl>
    <w:lvl w:ilvl="7" w:tplc="0C090003" w:tentative="1">
      <w:start w:val="1"/>
      <w:numFmt w:val="bullet"/>
      <w:lvlText w:val="o"/>
      <w:lvlJc w:val="left"/>
      <w:pPr>
        <w:ind w:left="5640" w:hanging="360"/>
      </w:pPr>
      <w:rPr>
        <w:rFonts w:ascii="Courier New" w:hAnsi="Courier New" w:cs="Courier New" w:hint="default"/>
      </w:rPr>
    </w:lvl>
    <w:lvl w:ilvl="8" w:tplc="0C090005" w:tentative="1">
      <w:start w:val="1"/>
      <w:numFmt w:val="bullet"/>
      <w:lvlText w:val=""/>
      <w:lvlJc w:val="left"/>
      <w:pPr>
        <w:ind w:left="6360" w:hanging="360"/>
      </w:pPr>
      <w:rPr>
        <w:rFonts w:ascii="Wingdings" w:hAnsi="Wingdings" w:hint="default"/>
      </w:rPr>
    </w:lvl>
  </w:abstractNum>
  <w:abstractNum w:abstractNumId="12" w15:restartNumberingAfterBreak="0">
    <w:nsid w:val="2D792DD9"/>
    <w:multiLevelType w:val="hybridMultilevel"/>
    <w:tmpl w:val="4D80A79A"/>
    <w:lvl w:ilvl="0" w:tplc="397821AC">
      <w:start w:val="3"/>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E232B1B"/>
    <w:multiLevelType w:val="multilevel"/>
    <w:tmpl w:val="C3AA0C32"/>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
      <w:lvlPicBulletId w:val="1"/>
      <w:lvlJc w:val="left"/>
      <w:pPr>
        <w:tabs>
          <w:tab w:val="num" w:pos="1440"/>
        </w:tabs>
        <w:ind w:left="1440" w:hanging="360"/>
      </w:pPr>
      <w:rPr>
        <w:rFonts w:ascii="Symbol" w:hAnsi="Symbol" w:hint="default"/>
        <w:sz w:val="20"/>
      </w:rPr>
    </w:lvl>
    <w:lvl w:ilvl="2" w:tentative="1">
      <w:start w:val="1"/>
      <w:numFmt w:val="bullet"/>
      <w:lvlText w:val=""/>
      <w:lvlPicBulletId w:val="2"/>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1E36A90"/>
    <w:multiLevelType w:val="hybridMultilevel"/>
    <w:tmpl w:val="B9DE0F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4C87DD4"/>
    <w:multiLevelType w:val="hybridMultilevel"/>
    <w:tmpl w:val="E8FC97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6BA686D"/>
    <w:multiLevelType w:val="hybridMultilevel"/>
    <w:tmpl w:val="2BD2628C"/>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7" w15:restartNumberingAfterBreak="0">
    <w:nsid w:val="58AE52D3"/>
    <w:multiLevelType w:val="hybridMultilevel"/>
    <w:tmpl w:val="821A9E48"/>
    <w:lvl w:ilvl="0" w:tplc="397821AC">
      <w:start w:val="2010"/>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A750499"/>
    <w:multiLevelType w:val="hybridMultilevel"/>
    <w:tmpl w:val="52F84F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C6A12C0"/>
    <w:multiLevelType w:val="hybridMultilevel"/>
    <w:tmpl w:val="EB4EC2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D5C4BD7"/>
    <w:multiLevelType w:val="hybridMultilevel"/>
    <w:tmpl w:val="5BC4D6C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E7F022C"/>
    <w:multiLevelType w:val="hybridMultilevel"/>
    <w:tmpl w:val="E5C8BBB8"/>
    <w:lvl w:ilvl="0" w:tplc="397821AC">
      <w:start w:val="3"/>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424130D"/>
    <w:multiLevelType w:val="hybridMultilevel"/>
    <w:tmpl w:val="183650F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5AB1882"/>
    <w:multiLevelType w:val="hybridMultilevel"/>
    <w:tmpl w:val="B3881E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3073570"/>
    <w:multiLevelType w:val="hybridMultilevel"/>
    <w:tmpl w:val="81E6D2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E5D03E2"/>
    <w:multiLevelType w:val="hybridMultilevel"/>
    <w:tmpl w:val="363AA6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022705032">
    <w:abstractNumId w:val="13"/>
  </w:num>
  <w:num w:numId="2" w16cid:durableId="71053220">
    <w:abstractNumId w:val="11"/>
  </w:num>
  <w:num w:numId="3" w16cid:durableId="1865555203">
    <w:abstractNumId w:val="21"/>
  </w:num>
  <w:num w:numId="4" w16cid:durableId="483200796">
    <w:abstractNumId w:val="12"/>
  </w:num>
  <w:num w:numId="5" w16cid:durableId="682824320">
    <w:abstractNumId w:val="17"/>
  </w:num>
  <w:num w:numId="6" w16cid:durableId="615723298">
    <w:abstractNumId w:val="18"/>
  </w:num>
  <w:num w:numId="7" w16cid:durableId="1576235926">
    <w:abstractNumId w:val="6"/>
  </w:num>
  <w:num w:numId="8" w16cid:durableId="1847283824">
    <w:abstractNumId w:val="20"/>
  </w:num>
  <w:num w:numId="9" w16cid:durableId="613706013">
    <w:abstractNumId w:val="7"/>
  </w:num>
  <w:num w:numId="10" w16cid:durableId="804278670">
    <w:abstractNumId w:val="15"/>
  </w:num>
  <w:num w:numId="11" w16cid:durableId="1796556467">
    <w:abstractNumId w:val="14"/>
  </w:num>
  <w:num w:numId="12" w16cid:durableId="78255287">
    <w:abstractNumId w:val="16"/>
  </w:num>
  <w:num w:numId="13" w16cid:durableId="552890525">
    <w:abstractNumId w:val="5"/>
  </w:num>
  <w:num w:numId="14" w16cid:durableId="623925594">
    <w:abstractNumId w:val="3"/>
  </w:num>
  <w:num w:numId="15" w16cid:durableId="1091051821">
    <w:abstractNumId w:val="2"/>
  </w:num>
  <w:num w:numId="16" w16cid:durableId="805971867">
    <w:abstractNumId w:val="1"/>
  </w:num>
  <w:num w:numId="17" w16cid:durableId="1008605201">
    <w:abstractNumId w:val="19"/>
  </w:num>
  <w:num w:numId="18" w16cid:durableId="1041057380">
    <w:abstractNumId w:val="9"/>
  </w:num>
  <w:num w:numId="19" w16cid:durableId="1790736254">
    <w:abstractNumId w:val="23"/>
  </w:num>
  <w:num w:numId="20" w16cid:durableId="1089422373">
    <w:abstractNumId w:val="22"/>
  </w:num>
  <w:num w:numId="21" w16cid:durableId="1916432217">
    <w:abstractNumId w:val="10"/>
  </w:num>
  <w:num w:numId="22" w16cid:durableId="364597321">
    <w:abstractNumId w:val="8"/>
  </w:num>
  <w:num w:numId="23" w16cid:durableId="1059061784">
    <w:abstractNumId w:val="24"/>
  </w:num>
  <w:num w:numId="24" w16cid:durableId="1062212421">
    <w:abstractNumId w:val="4"/>
  </w:num>
  <w:num w:numId="25" w16cid:durableId="248000090">
    <w:abstractNumId w:val="0"/>
  </w:num>
  <w:num w:numId="26" w16cid:durableId="1810244621">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307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QxsTA0MDSwMDIxMLdU0lEKTi0uzszPAykwrgUAr9c82iwAAAA="/>
  </w:docVars>
  <w:rsids>
    <w:rsidRoot w:val="00721DE7"/>
    <w:rsid w:val="00024A2D"/>
    <w:rsid w:val="00031331"/>
    <w:rsid w:val="00037CF6"/>
    <w:rsid w:val="00071E55"/>
    <w:rsid w:val="00085715"/>
    <w:rsid w:val="00085855"/>
    <w:rsid w:val="000928C2"/>
    <w:rsid w:val="000A22E5"/>
    <w:rsid w:val="000B3E09"/>
    <w:rsid w:val="001031E4"/>
    <w:rsid w:val="0010396E"/>
    <w:rsid w:val="00123024"/>
    <w:rsid w:val="0012425E"/>
    <w:rsid w:val="00126E76"/>
    <w:rsid w:val="00134ADE"/>
    <w:rsid w:val="00136AE3"/>
    <w:rsid w:val="001459F6"/>
    <w:rsid w:val="001747E0"/>
    <w:rsid w:val="00176CD6"/>
    <w:rsid w:val="001846AD"/>
    <w:rsid w:val="00196181"/>
    <w:rsid w:val="00196FD5"/>
    <w:rsid w:val="001A3588"/>
    <w:rsid w:val="001B3B3F"/>
    <w:rsid w:val="001D07E1"/>
    <w:rsid w:val="001D257E"/>
    <w:rsid w:val="001D3C94"/>
    <w:rsid w:val="001E57DB"/>
    <w:rsid w:val="001F54F2"/>
    <w:rsid w:val="00225762"/>
    <w:rsid w:val="00277246"/>
    <w:rsid w:val="002A1BCF"/>
    <w:rsid w:val="002C7FF2"/>
    <w:rsid w:val="002E2266"/>
    <w:rsid w:val="002E4059"/>
    <w:rsid w:val="002E4AF6"/>
    <w:rsid w:val="002E7C3F"/>
    <w:rsid w:val="00300FC7"/>
    <w:rsid w:val="00306CBD"/>
    <w:rsid w:val="00346BBD"/>
    <w:rsid w:val="00351676"/>
    <w:rsid w:val="003613C2"/>
    <w:rsid w:val="00366B28"/>
    <w:rsid w:val="00387AE3"/>
    <w:rsid w:val="003936BB"/>
    <w:rsid w:val="003A0349"/>
    <w:rsid w:val="003A434A"/>
    <w:rsid w:val="003A4E2B"/>
    <w:rsid w:val="003B0D7C"/>
    <w:rsid w:val="003B1231"/>
    <w:rsid w:val="003B2A47"/>
    <w:rsid w:val="003B69DC"/>
    <w:rsid w:val="003C5D78"/>
    <w:rsid w:val="003D1B3D"/>
    <w:rsid w:val="003E631A"/>
    <w:rsid w:val="004168A9"/>
    <w:rsid w:val="00416DAA"/>
    <w:rsid w:val="00434AD6"/>
    <w:rsid w:val="00437F9C"/>
    <w:rsid w:val="004506BA"/>
    <w:rsid w:val="00461F81"/>
    <w:rsid w:val="004665BD"/>
    <w:rsid w:val="00475A14"/>
    <w:rsid w:val="00482420"/>
    <w:rsid w:val="004A40B2"/>
    <w:rsid w:val="004A623B"/>
    <w:rsid w:val="004C068A"/>
    <w:rsid w:val="004E6C49"/>
    <w:rsid w:val="00505F2E"/>
    <w:rsid w:val="00515515"/>
    <w:rsid w:val="00525B27"/>
    <w:rsid w:val="005325DE"/>
    <w:rsid w:val="005432CE"/>
    <w:rsid w:val="005468F7"/>
    <w:rsid w:val="0055115A"/>
    <w:rsid w:val="00565937"/>
    <w:rsid w:val="0058278B"/>
    <w:rsid w:val="0058440E"/>
    <w:rsid w:val="005932E8"/>
    <w:rsid w:val="005A2093"/>
    <w:rsid w:val="005A651B"/>
    <w:rsid w:val="005B43F4"/>
    <w:rsid w:val="005B69BE"/>
    <w:rsid w:val="005C02DA"/>
    <w:rsid w:val="005D35E2"/>
    <w:rsid w:val="005E28E7"/>
    <w:rsid w:val="005F1021"/>
    <w:rsid w:val="005F49ED"/>
    <w:rsid w:val="00601A70"/>
    <w:rsid w:val="00607008"/>
    <w:rsid w:val="006176CB"/>
    <w:rsid w:val="00623805"/>
    <w:rsid w:val="00626F40"/>
    <w:rsid w:val="00631692"/>
    <w:rsid w:val="00636076"/>
    <w:rsid w:val="00636C20"/>
    <w:rsid w:val="00655F28"/>
    <w:rsid w:val="00675DFC"/>
    <w:rsid w:val="00685009"/>
    <w:rsid w:val="006B2E9D"/>
    <w:rsid w:val="006C5EEF"/>
    <w:rsid w:val="006D4C83"/>
    <w:rsid w:val="006D61B9"/>
    <w:rsid w:val="006E1868"/>
    <w:rsid w:val="00703413"/>
    <w:rsid w:val="00721DE7"/>
    <w:rsid w:val="00763E9C"/>
    <w:rsid w:val="00786E7E"/>
    <w:rsid w:val="00790839"/>
    <w:rsid w:val="00795844"/>
    <w:rsid w:val="007A2F52"/>
    <w:rsid w:val="007C1ED6"/>
    <w:rsid w:val="007D326B"/>
    <w:rsid w:val="007D7810"/>
    <w:rsid w:val="007F1F48"/>
    <w:rsid w:val="008234B9"/>
    <w:rsid w:val="008306A7"/>
    <w:rsid w:val="00830D44"/>
    <w:rsid w:val="00850377"/>
    <w:rsid w:val="008510CB"/>
    <w:rsid w:val="008606C3"/>
    <w:rsid w:val="0086356B"/>
    <w:rsid w:val="008B19C0"/>
    <w:rsid w:val="008B624E"/>
    <w:rsid w:val="008C1A00"/>
    <w:rsid w:val="008C3C5D"/>
    <w:rsid w:val="008E6E84"/>
    <w:rsid w:val="008F3561"/>
    <w:rsid w:val="008F770C"/>
    <w:rsid w:val="00903D8A"/>
    <w:rsid w:val="0090562D"/>
    <w:rsid w:val="00911C98"/>
    <w:rsid w:val="00916D6E"/>
    <w:rsid w:val="009230A3"/>
    <w:rsid w:val="00964D2C"/>
    <w:rsid w:val="009779B0"/>
    <w:rsid w:val="00982C02"/>
    <w:rsid w:val="009833E7"/>
    <w:rsid w:val="00991AD9"/>
    <w:rsid w:val="009A409D"/>
    <w:rsid w:val="00A10483"/>
    <w:rsid w:val="00A15190"/>
    <w:rsid w:val="00A16CA8"/>
    <w:rsid w:val="00A23863"/>
    <w:rsid w:val="00A273F3"/>
    <w:rsid w:val="00A8462D"/>
    <w:rsid w:val="00A87744"/>
    <w:rsid w:val="00AB1D2A"/>
    <w:rsid w:val="00AD6077"/>
    <w:rsid w:val="00AD683D"/>
    <w:rsid w:val="00AE139E"/>
    <w:rsid w:val="00AE1C65"/>
    <w:rsid w:val="00AF0E37"/>
    <w:rsid w:val="00AF1835"/>
    <w:rsid w:val="00B02A3D"/>
    <w:rsid w:val="00B1087B"/>
    <w:rsid w:val="00B10CE3"/>
    <w:rsid w:val="00B25565"/>
    <w:rsid w:val="00B347F4"/>
    <w:rsid w:val="00B6381C"/>
    <w:rsid w:val="00B81DCD"/>
    <w:rsid w:val="00B83822"/>
    <w:rsid w:val="00B91B2E"/>
    <w:rsid w:val="00BB4F18"/>
    <w:rsid w:val="00BB51DD"/>
    <w:rsid w:val="00BC1AB3"/>
    <w:rsid w:val="00C03F95"/>
    <w:rsid w:val="00C32E9D"/>
    <w:rsid w:val="00C5234A"/>
    <w:rsid w:val="00C621FB"/>
    <w:rsid w:val="00C7008A"/>
    <w:rsid w:val="00C736F3"/>
    <w:rsid w:val="00C73EA7"/>
    <w:rsid w:val="00C922F3"/>
    <w:rsid w:val="00CA5513"/>
    <w:rsid w:val="00CB2A16"/>
    <w:rsid w:val="00CB2E04"/>
    <w:rsid w:val="00CB38CE"/>
    <w:rsid w:val="00CB764D"/>
    <w:rsid w:val="00CD51C2"/>
    <w:rsid w:val="00CE4566"/>
    <w:rsid w:val="00CF2004"/>
    <w:rsid w:val="00D2082A"/>
    <w:rsid w:val="00D25786"/>
    <w:rsid w:val="00D274EC"/>
    <w:rsid w:val="00D363A0"/>
    <w:rsid w:val="00D371B1"/>
    <w:rsid w:val="00D506DC"/>
    <w:rsid w:val="00D50C96"/>
    <w:rsid w:val="00D54397"/>
    <w:rsid w:val="00D82355"/>
    <w:rsid w:val="00D831F8"/>
    <w:rsid w:val="00D90B76"/>
    <w:rsid w:val="00DB3381"/>
    <w:rsid w:val="00DB46CF"/>
    <w:rsid w:val="00DB4737"/>
    <w:rsid w:val="00DC0D58"/>
    <w:rsid w:val="00DC2B7F"/>
    <w:rsid w:val="00DE2D59"/>
    <w:rsid w:val="00DE4951"/>
    <w:rsid w:val="00E1089C"/>
    <w:rsid w:val="00E17DEB"/>
    <w:rsid w:val="00E22459"/>
    <w:rsid w:val="00E225D5"/>
    <w:rsid w:val="00E300A2"/>
    <w:rsid w:val="00E34760"/>
    <w:rsid w:val="00E6576F"/>
    <w:rsid w:val="00E85722"/>
    <w:rsid w:val="00EB2B34"/>
    <w:rsid w:val="00EC709A"/>
    <w:rsid w:val="00EE2FAF"/>
    <w:rsid w:val="00F43973"/>
    <w:rsid w:val="00F451BB"/>
    <w:rsid w:val="00F5149C"/>
    <w:rsid w:val="00F51817"/>
    <w:rsid w:val="00F51B78"/>
    <w:rsid w:val="00F5657D"/>
    <w:rsid w:val="00F67586"/>
    <w:rsid w:val="00F86049"/>
    <w:rsid w:val="00F876F0"/>
    <w:rsid w:val="00F904F9"/>
    <w:rsid w:val="00FB1DA6"/>
    <w:rsid w:val="00FC04B2"/>
    <w:rsid w:val="00FC4B58"/>
    <w:rsid w:val="00FE1E61"/>
    <w:rsid w:val="00FE292A"/>
    <w:rsid w:val="00FE5715"/>
    <w:rsid w:val="00FE7B06"/>
    <w:rsid w:val="00FF53A2"/>
    <w:rsid w:val="1BB62617"/>
  </w:rsids>
  <m:mathPr>
    <m:mathFont m:val="Cambria Math"/>
    <m:brkBin m:val="before"/>
    <m:brkBinSub m:val="--"/>
    <m:smallFrac m:val="0"/>
    <m:dispDef/>
    <m:lMargin m:val="0"/>
    <m:rMargin m:val="0"/>
    <m:defJc m:val="centerGroup"/>
    <m:wrapIndent m:val="1440"/>
    <m:intLim m:val="subSup"/>
    <m:naryLim m:val="undOvr"/>
  </m:mathPr>
  <w:themeFontLang w:val="en-AU" w:eastAsia="zh-TW" w:bidi="th-TH"/>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753E3463"/>
  <w15:docId w15:val="{1A24ED58-FED5-4DFF-A0F2-C6CB021008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A4E2B"/>
    <w:pPr>
      <w:spacing w:after="0" w:line="240" w:lineRule="auto"/>
    </w:pPr>
    <w:rPr>
      <w:rFonts w:ascii="Times New Roman" w:eastAsia="Times New Roman" w:hAnsi="Times New Roman"/>
      <w:sz w:val="24"/>
      <w:szCs w:val="24"/>
      <w:lang w:eastAsia="en-AU"/>
    </w:rPr>
  </w:style>
  <w:style w:type="paragraph" w:styleId="ListParagraph">
    <w:name w:val="List Paragraph"/>
    <w:basedOn w:val="Normal"/>
    <w:uiPriority w:val="34"/>
    <w:qFormat/>
    <w:rsid w:val="003A4E2B"/>
    <w:pPr>
      <w:ind w:left="720"/>
      <w:contextualSpacing/>
    </w:pPr>
  </w:style>
  <w:style w:type="table" w:styleId="TableGrid">
    <w:name w:val="Table Grid"/>
    <w:basedOn w:val="TableNormal"/>
    <w:uiPriority w:val="59"/>
    <w:rsid w:val="00126E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heading"/>
    <w:basedOn w:val="Normal"/>
    <w:rsid w:val="004665BD"/>
    <w:pPr>
      <w:spacing w:after="0" w:line="240" w:lineRule="auto"/>
    </w:pPr>
    <w:rPr>
      <w:rFonts w:ascii="Arial" w:eastAsia="Times New Roman" w:hAnsi="Arial" w:cs="Arial"/>
      <w:b/>
      <w:bCs/>
      <w:color w:val="000000"/>
      <w:sz w:val="24"/>
      <w:szCs w:val="24"/>
      <w:lang w:eastAsia="en-AU"/>
    </w:rPr>
  </w:style>
  <w:style w:type="character" w:styleId="Strong">
    <w:name w:val="Strong"/>
    <w:uiPriority w:val="22"/>
    <w:qFormat/>
    <w:rsid w:val="004665BD"/>
    <w:rPr>
      <w:b/>
      <w:bCs/>
    </w:rPr>
  </w:style>
  <w:style w:type="paragraph" w:styleId="BalloonText">
    <w:name w:val="Balloon Text"/>
    <w:basedOn w:val="Normal"/>
    <w:link w:val="BalloonTextChar"/>
    <w:uiPriority w:val="99"/>
    <w:semiHidden/>
    <w:unhideWhenUsed/>
    <w:rsid w:val="00636C20"/>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636C20"/>
    <w:rPr>
      <w:rFonts w:ascii="Tahoma" w:hAnsi="Tahoma" w:cs="Tahoma"/>
      <w:sz w:val="16"/>
      <w:szCs w:val="16"/>
    </w:rPr>
  </w:style>
  <w:style w:type="paragraph" w:styleId="Header">
    <w:name w:val="header"/>
    <w:basedOn w:val="Normal"/>
    <w:link w:val="HeaderChar"/>
    <w:uiPriority w:val="99"/>
    <w:unhideWhenUsed/>
    <w:rsid w:val="00E6576F"/>
    <w:pPr>
      <w:tabs>
        <w:tab w:val="center" w:pos="4513"/>
        <w:tab w:val="right" w:pos="9026"/>
      </w:tabs>
      <w:spacing w:after="0" w:line="240" w:lineRule="auto"/>
    </w:pPr>
  </w:style>
  <w:style w:type="character" w:customStyle="1" w:styleId="HeaderChar">
    <w:name w:val="Header Char"/>
    <w:basedOn w:val="DefaultParagraphFont"/>
    <w:link w:val="Header"/>
    <w:uiPriority w:val="99"/>
    <w:rsid w:val="00E6576F"/>
  </w:style>
  <w:style w:type="paragraph" w:styleId="Footer">
    <w:name w:val="footer"/>
    <w:basedOn w:val="Normal"/>
    <w:link w:val="FooterChar"/>
    <w:uiPriority w:val="99"/>
    <w:unhideWhenUsed/>
    <w:rsid w:val="00E6576F"/>
    <w:pPr>
      <w:tabs>
        <w:tab w:val="center" w:pos="4513"/>
        <w:tab w:val="right" w:pos="9026"/>
      </w:tabs>
      <w:spacing w:after="0" w:line="240" w:lineRule="auto"/>
    </w:pPr>
  </w:style>
  <w:style w:type="character" w:customStyle="1" w:styleId="FooterChar">
    <w:name w:val="Footer Char"/>
    <w:basedOn w:val="DefaultParagraphFont"/>
    <w:link w:val="Footer"/>
    <w:uiPriority w:val="99"/>
    <w:rsid w:val="00E6576F"/>
  </w:style>
  <w:style w:type="table" w:styleId="PlainTable4">
    <w:name w:val="Plain Table 4"/>
    <w:basedOn w:val="TableNormal"/>
    <w:uiPriority w:val="44"/>
    <w:rsid w:val="007D7810"/>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Revision">
    <w:name w:val="Revision"/>
    <w:hidden/>
    <w:uiPriority w:val="99"/>
    <w:semiHidden/>
    <w:rsid w:val="00E22459"/>
    <w:rPr>
      <w:sz w:val="22"/>
      <w:szCs w:val="22"/>
      <w:lang w:eastAsia="en-US"/>
    </w:rPr>
  </w:style>
  <w:style w:type="character" w:styleId="CommentReference">
    <w:name w:val="annotation reference"/>
    <w:basedOn w:val="DefaultParagraphFont"/>
    <w:uiPriority w:val="99"/>
    <w:semiHidden/>
    <w:unhideWhenUsed/>
    <w:rsid w:val="00D274EC"/>
    <w:rPr>
      <w:sz w:val="16"/>
      <w:szCs w:val="16"/>
    </w:rPr>
  </w:style>
  <w:style w:type="paragraph" w:styleId="CommentText">
    <w:name w:val="annotation text"/>
    <w:basedOn w:val="Normal"/>
    <w:link w:val="CommentTextChar"/>
    <w:uiPriority w:val="99"/>
    <w:unhideWhenUsed/>
    <w:rsid w:val="00D274EC"/>
    <w:pPr>
      <w:spacing w:line="240" w:lineRule="auto"/>
    </w:pPr>
    <w:rPr>
      <w:sz w:val="20"/>
      <w:szCs w:val="20"/>
    </w:rPr>
  </w:style>
  <w:style w:type="character" w:customStyle="1" w:styleId="CommentTextChar">
    <w:name w:val="Comment Text Char"/>
    <w:basedOn w:val="DefaultParagraphFont"/>
    <w:link w:val="CommentText"/>
    <w:uiPriority w:val="99"/>
    <w:rsid w:val="00D274EC"/>
    <w:rPr>
      <w:lang w:eastAsia="en-US"/>
    </w:rPr>
  </w:style>
  <w:style w:type="paragraph" w:styleId="CommentSubject">
    <w:name w:val="annotation subject"/>
    <w:basedOn w:val="CommentText"/>
    <w:next w:val="CommentText"/>
    <w:link w:val="CommentSubjectChar"/>
    <w:uiPriority w:val="99"/>
    <w:semiHidden/>
    <w:unhideWhenUsed/>
    <w:rsid w:val="00D274EC"/>
    <w:rPr>
      <w:b/>
      <w:bCs/>
    </w:rPr>
  </w:style>
  <w:style w:type="character" w:customStyle="1" w:styleId="CommentSubjectChar">
    <w:name w:val="Comment Subject Char"/>
    <w:basedOn w:val="CommentTextChar"/>
    <w:link w:val="CommentSubject"/>
    <w:uiPriority w:val="99"/>
    <w:semiHidden/>
    <w:rsid w:val="00D274EC"/>
    <w:rPr>
      <w:b/>
      <w:bCs/>
      <w:lang w:eastAsia="en-US"/>
    </w:rPr>
  </w:style>
  <w:style w:type="character" w:styleId="Hyperlink">
    <w:name w:val="Hyperlink"/>
    <w:basedOn w:val="DefaultParagraphFont"/>
    <w:uiPriority w:val="99"/>
    <w:unhideWhenUsed/>
    <w:rsid w:val="00D274EC"/>
    <w:rPr>
      <w:color w:val="0563C1" w:themeColor="hyperlink"/>
      <w:u w:val="single"/>
    </w:rPr>
  </w:style>
  <w:style w:type="character" w:styleId="UnresolvedMention">
    <w:name w:val="Unresolved Mention"/>
    <w:basedOn w:val="DefaultParagraphFont"/>
    <w:uiPriority w:val="99"/>
    <w:semiHidden/>
    <w:unhideWhenUsed/>
    <w:rsid w:val="00D274EC"/>
    <w:rPr>
      <w:color w:val="605E5C"/>
      <w:shd w:val="clear" w:color="auto" w:fill="E1DFDD"/>
    </w:rPr>
  </w:style>
  <w:style w:type="paragraph" w:customStyle="1" w:styleId="pf0">
    <w:name w:val="pf0"/>
    <w:basedOn w:val="Normal"/>
    <w:rsid w:val="00B1087B"/>
    <w:pPr>
      <w:spacing w:before="100" w:beforeAutospacing="1" w:after="100" w:afterAutospacing="1" w:line="240" w:lineRule="auto"/>
    </w:pPr>
    <w:rPr>
      <w:rFonts w:ascii="Times New Roman" w:eastAsia="Times New Roman" w:hAnsi="Times New Roman"/>
      <w:sz w:val="24"/>
      <w:szCs w:val="24"/>
      <w:lang w:eastAsia="zh-TW" w:bidi="th-TH"/>
    </w:rPr>
  </w:style>
  <w:style w:type="character" w:customStyle="1" w:styleId="cf01">
    <w:name w:val="cf01"/>
    <w:basedOn w:val="DefaultParagraphFont"/>
    <w:rsid w:val="00B1087B"/>
    <w:rPr>
      <w:rFonts w:ascii="Segoe UI" w:hAnsi="Segoe UI" w:cs="Segoe UI" w:hint="default"/>
      <w:sz w:val="18"/>
      <w:szCs w:val="18"/>
    </w:rPr>
  </w:style>
  <w:style w:type="character" w:styleId="FollowedHyperlink">
    <w:name w:val="FollowedHyperlink"/>
    <w:basedOn w:val="DefaultParagraphFont"/>
    <w:uiPriority w:val="99"/>
    <w:semiHidden/>
    <w:unhideWhenUsed/>
    <w:rsid w:val="007A2F5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362898">
      <w:bodyDiv w:val="1"/>
      <w:marLeft w:val="0"/>
      <w:marRight w:val="0"/>
      <w:marTop w:val="0"/>
      <w:marBottom w:val="0"/>
      <w:divBdr>
        <w:top w:val="none" w:sz="0" w:space="0" w:color="auto"/>
        <w:left w:val="none" w:sz="0" w:space="0" w:color="auto"/>
        <w:bottom w:val="none" w:sz="0" w:space="0" w:color="auto"/>
        <w:right w:val="none" w:sz="0" w:space="0" w:color="auto"/>
      </w:divBdr>
    </w:div>
    <w:div w:id="185366255">
      <w:bodyDiv w:val="1"/>
      <w:marLeft w:val="0"/>
      <w:marRight w:val="0"/>
      <w:marTop w:val="0"/>
      <w:marBottom w:val="0"/>
      <w:divBdr>
        <w:top w:val="none" w:sz="0" w:space="0" w:color="auto"/>
        <w:left w:val="none" w:sz="0" w:space="0" w:color="auto"/>
        <w:bottom w:val="none" w:sz="0" w:space="0" w:color="auto"/>
        <w:right w:val="none" w:sz="0" w:space="0" w:color="auto"/>
      </w:divBdr>
    </w:div>
    <w:div w:id="453837766">
      <w:bodyDiv w:val="1"/>
      <w:marLeft w:val="0"/>
      <w:marRight w:val="0"/>
      <w:marTop w:val="0"/>
      <w:marBottom w:val="0"/>
      <w:divBdr>
        <w:top w:val="none" w:sz="0" w:space="0" w:color="auto"/>
        <w:left w:val="none" w:sz="0" w:space="0" w:color="auto"/>
        <w:bottom w:val="none" w:sz="0" w:space="0" w:color="auto"/>
        <w:right w:val="none" w:sz="0" w:space="0" w:color="auto"/>
      </w:divBdr>
    </w:div>
    <w:div w:id="1441143489">
      <w:bodyDiv w:val="1"/>
      <w:marLeft w:val="0"/>
      <w:marRight w:val="0"/>
      <w:marTop w:val="0"/>
      <w:marBottom w:val="0"/>
      <w:divBdr>
        <w:top w:val="none" w:sz="0" w:space="0" w:color="auto"/>
        <w:left w:val="none" w:sz="0" w:space="0" w:color="auto"/>
        <w:bottom w:val="none" w:sz="0" w:space="0" w:color="auto"/>
        <w:right w:val="none" w:sz="0" w:space="0" w:color="auto"/>
      </w:divBdr>
    </w:div>
    <w:div w:id="1857498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hyperlink" Target="https://www.ato.gov.au/rates/fbt/" TargetMode="Externa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kal\Documents\Custom%20Office%20Templates\FLYER%20NO.%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0F7F15BE309FE4FB5BCD4CC23217B6E" ma:contentTypeVersion="20" ma:contentTypeDescription="Create a new document." ma:contentTypeScope="" ma:versionID="bd02fb7051b347f662967c5ab7399e10">
  <xsd:schema xmlns:xsd="http://www.w3.org/2001/XMLSchema" xmlns:xs="http://www.w3.org/2001/XMLSchema" xmlns:p="http://schemas.microsoft.com/office/2006/metadata/properties" xmlns:ns2="93ef16c4-17ec-4a5b-8eb4-f9d85ed6eb57" xmlns:ns3="03e50344-a956-4c29-bdc0-285d519a4c6f" targetNamespace="http://schemas.microsoft.com/office/2006/metadata/properties" ma:root="true" ma:fieldsID="bd2ed8322246911d3784877dfda3315b" ns2:_="" ns3:_="">
    <xsd:import namespace="93ef16c4-17ec-4a5b-8eb4-f9d85ed6eb57"/>
    <xsd:import namespace="03e50344-a956-4c29-bdc0-285d519a4c6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UpdateTiming" minOccurs="0"/>
                <xsd:element ref="ns2:Tags" minOccurs="0"/>
                <xsd:element ref="ns2:Status" minOccurs="0"/>
                <xsd:element ref="ns2:DocumentType" minOccurs="0"/>
                <xsd:element ref="ns2:NextReleaseDeadline" minOccurs="0"/>
                <xsd:element ref="ns2:LastUpdated"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ef16c4-17ec-4a5b-8eb4-f9d85ed6eb5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43042660-da10-488c-b0c9-92d29140307e"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UpdateTiming" ma:index="20" nillable="true" ma:displayName="Update Schedule" ma:format="Dropdown" ma:internalName="UpdateTiming">
      <xsd:complexType>
        <xsd:complexContent>
          <xsd:extension base="dms:MultiChoice">
            <xsd:sequence>
              <xsd:element name="Value" maxOccurs="unbounded" minOccurs="0" nillable="true">
                <xsd:simpleType>
                  <xsd:restriction base="dms:Choice">
                    <xsd:enumeration value="Q1"/>
                    <xsd:enumeration value="Q2"/>
                    <xsd:enumeration value="Q3"/>
                    <xsd:enumeration value="Q4"/>
                    <xsd:enumeration value="Not Defined"/>
                    <xsd:enumeration value="Annually"/>
                  </xsd:restriction>
                </xsd:simpleType>
              </xsd:element>
            </xsd:sequence>
          </xsd:extension>
        </xsd:complexContent>
      </xsd:complexType>
    </xsd:element>
    <xsd:element name="Tags" ma:index="21" nillable="true" ma:displayName="Tags" ma:format="Dropdown" ma:internalName="Tags">
      <xsd:complexType>
        <xsd:complexContent>
          <xsd:extension base="dms:MultiChoiceFillIn">
            <xsd:sequence>
              <xsd:element name="Value" maxOccurs="unbounded" minOccurs="0" nillable="true">
                <xsd:simpleType>
                  <xsd:union memberTypes="dms:Text">
                    <xsd:simpleType>
                      <xsd:restriction base="dms:Choice">
                        <xsd:enumeration value="Engagement &amp; Onboarding"/>
                        <xsd:enumeration value="Practice Management"/>
                        <xsd:enumeration value="Business Advice"/>
                        <xsd:enumeration value="SMSF &amp; Super"/>
                        <xsd:enumeration value="Billing &amp; Fees"/>
                        <xsd:enumeration value="Estate Planning"/>
                        <xsd:enumeration value="Trusts"/>
                        <xsd:enumeration value="Compliance"/>
                        <xsd:enumeration value="Tax Planning"/>
                        <xsd:enumeration value="Tax Returns"/>
                        <xsd:enumeration value="FBT"/>
                        <xsd:enumeration value="Structure Advice"/>
                        <xsd:enumeration value="Action Plan"/>
                        <xsd:enumeration value="Meetings"/>
                        <xsd:enumeration value="Team Training"/>
                        <xsd:enumeration value="Team Management"/>
                        <xsd:enumeration value="Internal Doc"/>
                      </xsd:restriction>
                    </xsd:simpleType>
                  </xsd:union>
                </xsd:simpleType>
              </xsd:element>
            </xsd:sequence>
          </xsd:extension>
        </xsd:complexContent>
      </xsd:complexType>
    </xsd:element>
    <xsd:element name="Status" ma:index="22" nillable="true" ma:displayName="Update Status" ma:description="Update Status Tags" ma:format="Dropdown" ma:internalName="Status">
      <xsd:simpleType>
        <xsd:restriction base="dms:Choice">
          <xsd:enumeration value="Published"/>
          <xsd:enumeration value="Draft"/>
          <xsd:enumeration value="Updates Required"/>
          <xsd:enumeration value="Awaiting Approval"/>
          <xsd:enumeration value="To Be Archived"/>
          <xsd:enumeration value="Archived"/>
        </xsd:restriction>
      </xsd:simpleType>
    </xsd:element>
    <xsd:element name="DocumentType" ma:index="23" nillable="true" ma:displayName="Document Type" ma:format="Dropdown" ma:internalName="DocumentType">
      <xsd:complexType>
        <xsd:complexContent>
          <xsd:extension base="dms:MultiChoiceFillIn">
            <xsd:sequence>
              <xsd:element name="Value" maxOccurs="unbounded" minOccurs="0" nillable="true">
                <xsd:simpleType>
                  <xsd:union memberTypes="dms:Text">
                    <xsd:simpleType>
                      <xsd:restriction base="dms:Choice">
                        <xsd:enumeration value="Checklist"/>
                        <xsd:enumeration value="Marketing Resource"/>
                        <xsd:enumeration value="Schedule"/>
                        <xsd:enumeration value="Client Email"/>
                        <xsd:enumeration value="VPP"/>
                        <xsd:enumeration value="Client Letter"/>
                        <xsd:enumeration value="System Guide"/>
                        <xsd:enumeration value="Workpaper"/>
                        <xsd:enumeration value="Meeting Agenda"/>
                        <xsd:enumeration value="Form"/>
                        <xsd:enumeration value="Calendar"/>
                        <xsd:enumeration value="Register"/>
                        <xsd:enumeration value="Calculator"/>
                        <xsd:enumeration value="Report"/>
                        <xsd:enumeration value="Client Questionnaire"/>
                        <xsd:enumeration value="Internal Only"/>
                        <xsd:enumeration value="Other"/>
                      </xsd:restriction>
                    </xsd:simpleType>
                  </xsd:union>
                </xsd:simpleType>
              </xsd:element>
            </xsd:sequence>
          </xsd:extension>
        </xsd:complexContent>
      </xsd:complexType>
    </xsd:element>
    <xsd:element name="NextReleaseDeadline" ma:index="24" nillable="true" ma:displayName="Next Review Date" ma:format="DateOnly" ma:internalName="NextReleaseDeadline">
      <xsd:simpleType>
        <xsd:restriction base="dms:DateTime"/>
      </xsd:simpleType>
    </xsd:element>
    <xsd:element name="LastUpdated" ma:index="25" nillable="true" ma:displayName="Last Updated" ma:description="Date of last update" ma:format="Dropdown" ma:internalName="LastUpdated">
      <xsd:simpleType>
        <xsd:restriction base="dms:Text">
          <xsd:maxLength value="255"/>
        </xsd:restriction>
      </xsd:simpleType>
    </xsd:element>
    <xsd:element name="MediaServiceDateTaken" ma:index="26" nillable="true" ma:displayName="MediaServiceDateTaken" ma:hidden="true" ma:internalName="MediaServiceDateTaken" ma:readOnly="true">
      <xsd:simpleType>
        <xsd:restriction base="dms:Text"/>
      </xsd:simpleType>
    </xsd:element>
    <xsd:element name="MediaLengthInSeconds" ma:index="27"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3e50344-a956-4c29-bdc0-285d519a4c6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9afaf44-445d-406b-9c65-72663d4afcc7}" ma:internalName="TaxCatchAll" ma:showField="CatchAllData" ma:web="03e50344-a956-4c29-bdc0-285d519a4c6f">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03e50344-a956-4c29-bdc0-285d519a4c6f" xsi:nil="true"/>
    <lcf76f155ced4ddcb4097134ff3c332f xmlns="93ef16c4-17ec-4a5b-8eb4-f9d85ed6eb57">
      <Terms xmlns="http://schemas.microsoft.com/office/infopath/2007/PartnerControls"/>
    </lcf76f155ced4ddcb4097134ff3c332f>
    <NextReleaseDeadline xmlns="93ef16c4-17ec-4a5b-8eb4-f9d85ed6eb57" xsi:nil="true"/>
    <DocumentType xmlns="93ef16c4-17ec-4a5b-8eb4-f9d85ed6eb57">
      <Value>Marketing Resource</Value>
    </DocumentType>
    <Status xmlns="93ef16c4-17ec-4a5b-8eb4-f9d85ed6eb57">Published</Status>
    <UpdateTiming xmlns="93ef16c4-17ec-4a5b-8eb4-f9d85ed6eb57">
      <Value>Q1</Value>
    </UpdateTiming>
    <Tags xmlns="93ef16c4-17ec-4a5b-8eb4-f9d85ed6eb57">
      <Value>FBT</Value>
    </Tags>
    <LastUpdated xmlns="93ef16c4-17ec-4a5b-8eb4-f9d85ed6eb57" xsi:nil="true"/>
  </documentManagement>
</p:properties>
</file>

<file path=customXml/itemProps1.xml><?xml version="1.0" encoding="utf-8"?>
<ds:datastoreItem xmlns:ds="http://schemas.openxmlformats.org/officeDocument/2006/customXml" ds:itemID="{752728E7-EE96-4221-927A-EEB6487E05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ef16c4-17ec-4a5b-8eb4-f9d85ed6eb57"/>
    <ds:schemaRef ds:uri="03e50344-a956-4c29-bdc0-285d519a4c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5F334C2-0313-46EE-8EBD-A4939CE75AD4}">
  <ds:schemaRefs>
    <ds:schemaRef ds:uri="http://schemas.microsoft.com/sharepoint/v3/contenttype/forms"/>
  </ds:schemaRefs>
</ds:datastoreItem>
</file>

<file path=customXml/itemProps3.xml><?xml version="1.0" encoding="utf-8"?>
<ds:datastoreItem xmlns:ds="http://schemas.openxmlformats.org/officeDocument/2006/customXml" ds:itemID="{611F7C84-B1EA-4EEE-987C-56EE40AE60A7}">
  <ds:schemaRefs>
    <ds:schemaRef ds:uri="http://schemas.microsoft.com/office/2006/metadata/properties"/>
    <ds:schemaRef ds:uri="http://schemas.microsoft.com/office/infopath/2007/PartnerControls"/>
    <ds:schemaRef ds:uri="03e50344-a956-4c29-bdc0-285d519a4c6f"/>
    <ds:schemaRef ds:uri="93ef16c4-17ec-4a5b-8eb4-f9d85ed6eb57"/>
  </ds:schemaRefs>
</ds:datastoreItem>
</file>

<file path=docProps/app.xml><?xml version="1.0" encoding="utf-8"?>
<Properties xmlns="http://schemas.openxmlformats.org/officeDocument/2006/extended-properties" xmlns:vt="http://schemas.openxmlformats.org/officeDocument/2006/docPropsVTypes">
  <Template>FLYER NO. 1</Template>
  <TotalTime>0</TotalTime>
  <Pages>2</Pages>
  <Words>810</Words>
  <Characters>4621</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ChangeGPS</dc:creator>
  <cp:keywords/>
  <cp:lastModifiedBy>melodie balangue</cp:lastModifiedBy>
  <cp:revision>2</cp:revision>
  <cp:lastPrinted>2012-03-22T04:43:00Z</cp:lastPrinted>
  <dcterms:created xsi:type="dcterms:W3CDTF">2023-03-08T23:07:00Z</dcterms:created>
  <dcterms:modified xsi:type="dcterms:W3CDTF">2023-03-08T23:07:00Z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0x010100A0F7F15BE309FE4FB5BCD4CC23217B6E</vt:lpwstr>
  </property>
  <property fmtid="{D5CDD505-2E9C-101B-9397-08002B2CF9AE}" pid="3" name="MediaServiceImageTags">
    <vt:lpwstr/>
  </property>
</Properties>
</file>